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rPr>
        <w:id w:val="-1619286616"/>
        <w:docPartObj>
          <w:docPartGallery w:val="Cover Pages"/>
          <w:docPartUnique/>
        </w:docPartObj>
      </w:sdtPr>
      <w:sdtContent>
        <w:p w14:paraId="1567D681" w14:textId="1371BA70" w:rsidR="006B53EF" w:rsidRPr="008F40A7" w:rsidRDefault="007072C1" w:rsidP="00715EA5">
          <w:pPr>
            <w:rPr>
              <w:rFonts w:ascii="Arial" w:hAnsi="Arial"/>
            </w:rPr>
          </w:pPr>
          <w:r>
            <w:rPr>
              <w:noProof/>
            </w:rPr>
            <mc:AlternateContent>
              <mc:Choice Requires="wpg">
                <w:drawing>
                  <wp:anchor distT="0" distB="0" distL="114300" distR="114300" simplePos="0" relativeHeight="251659264" behindDoc="0" locked="0" layoutInCell="1" allowOverlap="1" wp14:anchorId="3EA7F1BB" wp14:editId="47DD64D2">
                    <wp:simplePos x="0" y="0"/>
                    <wp:positionH relativeFrom="page">
                      <wp:posOffset>5012055</wp:posOffset>
                    </wp:positionH>
                    <wp:positionV relativeFrom="page">
                      <wp:posOffset>0</wp:posOffset>
                    </wp:positionV>
                    <wp:extent cx="2549525" cy="10692130"/>
                    <wp:effectExtent l="3810" t="0" r="0" b="4445"/>
                    <wp:wrapNone/>
                    <wp:docPr id="9" name="Ομάδα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10692130"/>
                              <a:chOff x="0" y="0"/>
                              <a:chExt cx="31136" cy="100584"/>
                            </a:xfrm>
                          </wpg:grpSpPr>
                          <wps:wsp>
                            <wps:cNvPr id="13" name="Ορθογώνιο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4" name="Ορθογώνιο 460"/>
                            <wps:cNvSpPr>
                              <a:spLocks noChangeArrowheads="1"/>
                            </wps:cNvSpPr>
                            <wps:spPr bwMode="auto">
                              <a:xfrm>
                                <a:off x="1246" y="0"/>
                                <a:ext cx="29718" cy="100584"/>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5" name="Ορθογώνιο 461"/>
                            <wps:cNvSpPr>
                              <a:spLocks noChangeArrowheads="1"/>
                            </wps:cNvSpPr>
                            <wps:spPr bwMode="auto">
                              <a:xfrm>
                                <a:off x="138" y="0"/>
                                <a:ext cx="30998" cy="23774"/>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3-07-01T00:00:00Z">
                                      <w:dateFormat w:val="yyyy"/>
                                      <w:lid w:val="el-GR"/>
                                      <w:storeMappedDataAs w:val="dateTime"/>
                                      <w:calendar w:val="gregorian"/>
                                    </w:date>
                                  </w:sdtPr>
                                  <w:sdtContent>
                                    <w:p w14:paraId="445BA81B" w14:textId="0FBAF091" w:rsidR="006B53EF" w:rsidRDefault="006B53EF">
                                      <w:pPr>
                                        <w:pStyle w:val="aff1"/>
                                        <w:rPr>
                                          <w:color w:val="FFFFFF" w:themeColor="background1"/>
                                          <w:sz w:val="96"/>
                                          <w:szCs w:val="96"/>
                                        </w:rPr>
                                      </w:pPr>
                                      <w:r>
                                        <w:rPr>
                                          <w:color w:val="FFFFFF" w:themeColor="background1"/>
                                          <w:sz w:val="96"/>
                                          <w:szCs w:val="96"/>
                                        </w:rPr>
                                        <w:t>202</w:t>
                                      </w:r>
                                      <w:r w:rsidR="00DD4293">
                                        <w:rPr>
                                          <w:color w:val="FFFFFF" w:themeColor="background1"/>
                                          <w:sz w:val="96"/>
                                          <w:szCs w:val="96"/>
                                        </w:rPr>
                                        <w:t>3</w:t>
                                      </w:r>
                                    </w:p>
                                  </w:sdtContent>
                                </w:sdt>
                              </w:txbxContent>
                            </wps:txbx>
                            <wps:bodyPr rot="0" vert="horz" wrap="square" lIns="365760" tIns="182880" rIns="182880" bIns="182880" anchor="b" anchorCtr="0" upright="1">
                              <a:noAutofit/>
                            </wps:bodyPr>
                          </wps:wsp>
                          <wps:wsp>
                            <wps:cNvPr id="16" name="Ορθογώνιο 9"/>
                            <wps:cNvSpPr>
                              <a:spLocks noChangeArrowheads="1"/>
                            </wps:cNvSpPr>
                            <wps:spPr bwMode="auto">
                              <a:xfrm>
                                <a:off x="0" y="6761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74146EBC" w14:textId="6B458BE6"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D4293">
                                    <w:rPr>
                                      <w:color w:val="FFFFFF" w:themeColor="background1"/>
                                      <w:sz w:val="40"/>
                                      <w:szCs w:val="40"/>
                                    </w:rPr>
                                    <w:t>4</w:t>
                                  </w:r>
                                  <w:r w:rsidRPr="006B53EF">
                                    <w:rPr>
                                      <w:color w:val="FFFFFF" w:themeColor="background1"/>
                                      <w:sz w:val="40"/>
                                      <w:szCs w:val="40"/>
                                    </w:rPr>
                                    <w:t>.</w:t>
                                  </w:r>
                                  <w:r w:rsidR="00EA43AA">
                                    <w:rPr>
                                      <w:color w:val="FFFFFF" w:themeColor="background1"/>
                                      <w:sz w:val="40"/>
                                      <w:szCs w:val="40"/>
                                    </w:rPr>
                                    <w:t>2</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3-07-01T00:00:00Z">
                                      <w:dateFormat w:val="d/M/yyyy"/>
                                      <w:lid w:val="el-GR"/>
                                      <w:storeMappedDataAs w:val="dateTime"/>
                                      <w:calendar w:val="gregorian"/>
                                    </w:date>
                                  </w:sdtPr>
                                  <w:sdtContent>
                                    <w:p w14:paraId="4EE92007" w14:textId="4A54645D" w:rsidR="006B53EF" w:rsidRPr="006B53EF" w:rsidRDefault="00EA43AA">
                                      <w:pPr>
                                        <w:pStyle w:val="aff1"/>
                                        <w:spacing w:line="360" w:lineRule="auto"/>
                                        <w:rPr>
                                          <w:color w:val="FFFFFF" w:themeColor="background1"/>
                                          <w:sz w:val="40"/>
                                          <w:szCs w:val="40"/>
                                        </w:rPr>
                                      </w:pPr>
                                      <w:r>
                                        <w:rPr>
                                          <w:color w:val="FFFFFF" w:themeColor="background1"/>
                                          <w:sz w:val="40"/>
                                          <w:szCs w:val="40"/>
                                        </w:rPr>
                                        <w:t>1/7/2023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A7F1BB" id="Ομάδα 453" o:spid="_x0000_s1026" style="position:absolute;left:0;text-align:left;margin-left:394.65pt;margin-top:0;width:200.75pt;height:841.9pt;z-index:251659264;mso-height-percent:1000;mso-position-horizontal-relative:page;mso-position-vertical-relative:page;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">
                    <v:rect id="Ορθογώνιο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" fillcolor="#cfc3b0 [1945]" stroked="f" strokecolor="white" strokeweight="1pt">
                      <v:fill r:id="rId9" o:title="" opacity="52428f" color2="white [3212]" o:opacity2="52428f" type="pattern"/>
                      <v:shadow color="#d8d8d8" offset="3pt,3pt"/>
                    </v:rect>
                    <v:rect id="Ορθογώνιο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" fillcolor="#cfc3b0 [1945]" stroked="f" strokecolor="#d8d8d8"/>
                    <v:rect id="Ορθογώνιο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" filled="f" stroked="f" strokecolor="white" strokeweight="1pt">
                      <v:fill opacity="52428f"/>
                      <v:textbox inset="28.8pt,14.4pt,14.4pt,14.4pt">
                        <w:txbxContent>
                          <w:sdt>
                            <w:sdtPr>
                              <w:rPr>
                                <w:color w:val="FFFFFF" w:themeColor="background1"/>
                                <w:sz w:val="96"/>
                                <w:szCs w:val="96"/>
                              </w:rPr>
                              <w:alias w:val="Έτος"/>
                              <w:id w:val="1012341074"/>
                              <w:dataBinding w:prefixMappings="xmlns:ns0='http://schemas.microsoft.com/office/2006/coverPageProps'" w:xpath="/ns0:CoverPageProperties[1]/ns0:PublishDate[1]" w:storeItemID="{55AF091B-3C7A-41E3-B477-F2FDAA23CFDA}"/>
                              <w:date w:fullDate="2023-07-01T00:00:00Z">
                                <w:dateFormat w:val="yyyy"/>
                                <w:lid w:val="el-GR"/>
                                <w:storeMappedDataAs w:val="dateTime"/>
                                <w:calendar w:val="gregorian"/>
                              </w:date>
                            </w:sdtPr>
                            <w:sdtContent>
                              <w:p w14:paraId="445BA81B" w14:textId="0FBAF091" w:rsidR="006B53EF" w:rsidRDefault="006B53EF">
                                <w:pPr>
                                  <w:pStyle w:val="aff1"/>
                                  <w:rPr>
                                    <w:color w:val="FFFFFF" w:themeColor="background1"/>
                                    <w:sz w:val="96"/>
                                    <w:szCs w:val="96"/>
                                  </w:rPr>
                                </w:pPr>
                                <w:r>
                                  <w:rPr>
                                    <w:color w:val="FFFFFF" w:themeColor="background1"/>
                                    <w:sz w:val="96"/>
                                    <w:szCs w:val="96"/>
                                  </w:rPr>
                                  <w:t>202</w:t>
                                </w:r>
                                <w:r w:rsidR="00DD4293">
                                  <w:rPr>
                                    <w:color w:val="FFFFFF" w:themeColor="background1"/>
                                    <w:sz w:val="96"/>
                                    <w:szCs w:val="96"/>
                                  </w:rPr>
                                  <w:t>3</w:t>
                                </w:r>
                              </w:p>
                            </w:sdtContent>
                          </w:sdt>
                        </w:txbxContent>
                      </v:textbox>
                    </v:rect>
                    <v:rect id="Ορθογώνιο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" filled="f" stroked="f" strokecolor="white" strokeweight="1pt">
                      <v:fill opacity="52428f"/>
                      <v:textbox inset="28.8pt,14.4pt,14.4pt,14.4pt">
                        <w:txbxContent>
                          <w:p w14:paraId="74146EBC" w14:textId="6B458BE6" w:rsidR="006B53EF" w:rsidRPr="006B53EF" w:rsidRDefault="006B53EF">
                            <w:pPr>
                              <w:pStyle w:val="aff1"/>
                              <w:spacing w:line="360" w:lineRule="auto"/>
                              <w:rPr>
                                <w:color w:val="FFFFFF" w:themeColor="background1"/>
                                <w:sz w:val="40"/>
                                <w:szCs w:val="40"/>
                              </w:rPr>
                            </w:pPr>
                            <w:r w:rsidRPr="006B53EF">
                              <w:rPr>
                                <w:color w:val="FFFFFF" w:themeColor="background1"/>
                                <w:sz w:val="40"/>
                                <w:szCs w:val="40"/>
                              </w:rPr>
                              <w:t xml:space="preserve">Έκδοση </w:t>
                            </w:r>
                            <w:r w:rsidR="00DD4293">
                              <w:rPr>
                                <w:color w:val="FFFFFF" w:themeColor="background1"/>
                                <w:sz w:val="40"/>
                                <w:szCs w:val="40"/>
                              </w:rPr>
                              <w:t>4</w:t>
                            </w:r>
                            <w:r w:rsidRPr="006B53EF">
                              <w:rPr>
                                <w:color w:val="FFFFFF" w:themeColor="background1"/>
                                <w:sz w:val="40"/>
                                <w:szCs w:val="40"/>
                              </w:rPr>
                              <w:t>.</w:t>
                            </w:r>
                            <w:r w:rsidR="00EA43AA">
                              <w:rPr>
                                <w:color w:val="FFFFFF" w:themeColor="background1"/>
                                <w:sz w:val="40"/>
                                <w:szCs w:val="40"/>
                              </w:rPr>
                              <w:t>2</w:t>
                            </w:r>
                          </w:p>
                          <w:sdt>
                            <w:sdtPr>
                              <w:rPr>
                                <w:color w:val="FFFFFF" w:themeColor="background1"/>
                                <w:sz w:val="40"/>
                                <w:szCs w:val="40"/>
                              </w:rPr>
                              <w:alias w:val="Ημερομηνία"/>
                              <w:id w:val="1724480474"/>
                              <w:dataBinding w:prefixMappings="xmlns:ns0='http://schemas.microsoft.com/office/2006/coverPageProps'" w:xpath="/ns0:CoverPageProperties[1]/ns0:PublishDate[1]" w:storeItemID="{55AF091B-3C7A-41E3-B477-F2FDAA23CFDA}"/>
                              <w:date w:fullDate="2023-07-01T00:00:00Z">
                                <w:dateFormat w:val="d/M/yyyy"/>
                                <w:lid w:val="el-GR"/>
                                <w:storeMappedDataAs w:val="dateTime"/>
                                <w:calendar w:val="gregorian"/>
                              </w:date>
                            </w:sdtPr>
                            <w:sdtContent>
                              <w:p w14:paraId="4EE92007" w14:textId="4A54645D" w:rsidR="006B53EF" w:rsidRPr="006B53EF" w:rsidRDefault="00EA43AA">
                                <w:pPr>
                                  <w:pStyle w:val="aff1"/>
                                  <w:spacing w:line="360" w:lineRule="auto"/>
                                  <w:rPr>
                                    <w:color w:val="FFFFFF" w:themeColor="background1"/>
                                    <w:sz w:val="40"/>
                                    <w:szCs w:val="40"/>
                                  </w:rPr>
                                </w:pPr>
                                <w:r>
                                  <w:rPr>
                                    <w:color w:val="FFFFFF" w:themeColor="background1"/>
                                    <w:sz w:val="40"/>
                                    <w:szCs w:val="40"/>
                                  </w:rPr>
                                  <w:t>1/7/2023</w:t>
                                </w:r>
                              </w:p>
                            </w:sdtContent>
                          </w:sdt>
                        </w:txbxContent>
                      </v:textbox>
                    </v:rect>
                    <w10:wrap anchorx="page" anchory="page"/>
                  </v:group>
                </w:pict>
              </mc:Fallback>
            </mc:AlternateContent>
          </w:r>
        </w:p>
        <w:p w14:paraId="764C5782" w14:textId="74570E4F" w:rsidR="00E10C89" w:rsidRPr="00B6692A" w:rsidRDefault="007072C1" w:rsidP="00715EA5">
          <w:pPr>
            <w:rPr>
              <w:rFonts w:ascii="Arial" w:hAnsi="Arial"/>
            </w:rPr>
          </w:pPr>
          <w:r>
            <w:rPr>
              <w:noProof/>
            </w:rPr>
            <mc:AlternateContent>
              <mc:Choice Requires="wps">
                <w:drawing>
                  <wp:anchor distT="0" distB="0" distL="114300" distR="114300" simplePos="0" relativeHeight="251660288" behindDoc="0" locked="0" layoutInCell="0" allowOverlap="1" wp14:anchorId="6806D5C0" wp14:editId="3FC7D4CE">
                    <wp:simplePos x="0" y="0"/>
                    <wp:positionH relativeFrom="page">
                      <wp:posOffset>-180975</wp:posOffset>
                    </wp:positionH>
                    <wp:positionV relativeFrom="page">
                      <wp:posOffset>2371725</wp:posOffset>
                    </wp:positionV>
                    <wp:extent cx="7727315" cy="1552575"/>
                    <wp:effectExtent l="0" t="0" r="26035" b="28575"/>
                    <wp:wrapTight wrapText="bothSides">
                      <wp:wrapPolygon edited="0">
                        <wp:start x="0" y="0"/>
                        <wp:lineTo x="0" y="21733"/>
                        <wp:lineTo x="21620" y="21733"/>
                        <wp:lineTo x="21620" y="0"/>
                        <wp:lineTo x="0" y="0"/>
                      </wp:wrapPolygon>
                    </wp:wrapTight>
                    <wp:docPr id="6" name="Ορθογώνιο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7315" cy="1552575"/>
                            </a:xfrm>
                            <a:prstGeom prst="rect">
                              <a:avLst/>
                            </a:prstGeom>
                            <a:solidFill>
                              <a:schemeClr val="tx1">
                                <a:lumMod val="100000"/>
                                <a:lumOff val="0"/>
                              </a:schemeClr>
                            </a:solidFill>
                            <a:ln w="19050">
                              <a:solidFill>
                                <a:schemeClr val="tx1">
                                  <a:lumMod val="100000"/>
                                  <a:lumOff val="0"/>
                                </a:schemeClr>
                              </a:solidFill>
                              <a:miter lim="800000"/>
                              <a:headEnd/>
                              <a:tailEnd/>
                            </a:ln>
                          </wps:spPr>
                          <wps:txbx>
                            <w:txbxContent>
                              <w:sdt>
                                <w:sdtPr>
                                  <w:rPr>
                                    <w:color w:val="FFFFFF" w:themeColor="background1"/>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6E1394D2" w:rsidR="006B53EF" w:rsidRDefault="006B53EF">
                                    <w:pPr>
                                      <w:pStyle w:val="aff1"/>
                                      <w:jc w:val="right"/>
                                      <w:rPr>
                                        <w:color w:val="FFFFFF" w:themeColor="background1"/>
                                        <w:sz w:val="72"/>
                                        <w:szCs w:val="72"/>
                                      </w:rPr>
                                    </w:pPr>
                                    <w:r w:rsidRPr="00976E4A">
                                      <w:rPr>
                                        <w:color w:val="FFFFFF" w:themeColor="background1"/>
                                        <w:sz w:val="72"/>
                                        <w:szCs w:val="72"/>
                                      </w:rPr>
                                      <w:t>Οδηγός για τον νέο Αναπληρωτή εκπαιδευτικό</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06D5C0" id="Ορθογώνιο 16" o:spid="_x0000_s1031" style="position:absolute;left:0;text-align:left;margin-left:-14.25pt;margin-top:186.75pt;width:608.45pt;height:122.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" o:allowincell="f" fillcolor="black [3213]" strokecolor="black [3213]" strokeweight="1.5pt">
                    <v:textbox inset="14.4pt,,14.4pt">
                      <w:txbxContent>
                        <w:sdt>
                          <w:sdtPr>
                            <w:rPr>
                              <w:color w:val="FFFFFF" w:themeColor="background1"/>
                              <w:sz w:val="72"/>
                              <w:szCs w:val="72"/>
                            </w:rPr>
                            <w:alias w:val="Τίτλος"/>
                            <w:id w:val="-1704864950"/>
                            <w:dataBinding w:prefixMappings="xmlns:ns0='http://schemas.openxmlformats.org/package/2006/metadata/core-properties' xmlns:ns1='http://purl.org/dc/elements/1.1/'" w:xpath="/ns0:coreProperties[1]/ns1:title[1]" w:storeItemID="{6C3C8BC8-F283-45AE-878A-BAB7291924A1}"/>
                            <w:text/>
                          </w:sdtPr>
                          <w:sdtContent>
                            <w:p w14:paraId="6FCB3CB8" w14:textId="6E1394D2" w:rsidR="006B53EF" w:rsidRDefault="006B53EF">
                              <w:pPr>
                                <w:pStyle w:val="aff1"/>
                                <w:jc w:val="right"/>
                                <w:rPr>
                                  <w:color w:val="FFFFFF" w:themeColor="background1"/>
                                  <w:sz w:val="72"/>
                                  <w:szCs w:val="72"/>
                                </w:rPr>
                              </w:pPr>
                              <w:r w:rsidRPr="00976E4A">
                                <w:rPr>
                                  <w:color w:val="FFFFFF" w:themeColor="background1"/>
                                  <w:sz w:val="72"/>
                                  <w:szCs w:val="72"/>
                                </w:rPr>
                                <w:t>Οδηγός για τον νέο Αναπληρωτή εκπαιδευτικό</w:t>
                              </w:r>
                            </w:p>
                          </w:sdtContent>
                        </w:sdt>
                      </w:txbxContent>
                    </v:textbox>
                    <w10:wrap type="tight" anchorx="page" anchory="page"/>
                  </v:rect>
                </w:pict>
              </mc:Fallback>
            </mc:AlternateContent>
          </w:r>
          <w:r w:rsidR="007B0B06" w:rsidRPr="00B6692A">
            <w:rPr>
              <w:rFonts w:ascii="Arial" w:hAnsi="Arial"/>
              <w:noProof/>
            </w:rPr>
            <w:drawing>
              <wp:anchor distT="0" distB="0" distL="114300" distR="114300" simplePos="0" relativeHeight="251656192" behindDoc="0" locked="0" layoutInCell="1" allowOverlap="1" wp14:anchorId="2A8426EE" wp14:editId="1A7AF8FA">
                <wp:simplePos x="0" y="0"/>
                <wp:positionH relativeFrom="column">
                  <wp:posOffset>-467616</wp:posOffset>
                </wp:positionH>
                <wp:positionV relativeFrom="paragraph">
                  <wp:posOffset>6976745</wp:posOffset>
                </wp:positionV>
                <wp:extent cx="4612640" cy="130048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0">
                          <a:extLst>
                            <a:ext uri="{28A0092B-C50C-407E-A947-70E740481C1C}">
                              <a14:useLocalDpi xmlns:a14="http://schemas.microsoft.com/office/drawing/2010/main" val="0"/>
                            </a:ext>
                          </a:extLst>
                        </a:blip>
                        <a:stretch>
                          <a:fillRect/>
                        </a:stretch>
                      </pic:blipFill>
                      <pic:spPr>
                        <a:xfrm>
                          <a:off x="0" y="0"/>
                          <a:ext cx="4612640" cy="1300480"/>
                        </a:xfrm>
                        <a:prstGeom prst="rect">
                          <a:avLst/>
                        </a:prstGeom>
                      </pic:spPr>
                    </pic:pic>
                  </a:graphicData>
                </a:graphic>
                <wp14:sizeRelH relativeFrom="margin">
                  <wp14:pctWidth>0</wp14:pctWidth>
                </wp14:sizeRelH>
              </wp:anchor>
            </w:drawing>
          </w:r>
          <w:r w:rsidR="007B0B06" w:rsidRPr="00B6692A">
            <w:rPr>
              <w:rFonts w:ascii="Arial" w:hAnsi="Arial"/>
              <w:noProof/>
            </w:rPr>
            <w:drawing>
              <wp:anchor distT="0" distB="0" distL="114300" distR="114300" simplePos="0" relativeHeight="251655168" behindDoc="0" locked="0" layoutInCell="0" allowOverlap="1" wp14:anchorId="372FD13D" wp14:editId="2845C821">
                <wp:simplePos x="0" y="0"/>
                <wp:positionH relativeFrom="page">
                  <wp:posOffset>217805</wp:posOffset>
                </wp:positionH>
                <wp:positionV relativeFrom="page">
                  <wp:posOffset>3725621</wp:posOffset>
                </wp:positionV>
                <wp:extent cx="4623918" cy="3701726"/>
                <wp:effectExtent l="0" t="0" r="5715" b="0"/>
                <wp:wrapNone/>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3918" cy="3701726"/>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B53EF" w:rsidRPr="00B6692A">
            <w:rPr>
              <w:rFonts w:ascii="Arial" w:hAnsi="Arial"/>
            </w:rPr>
            <w:br w:type="page"/>
          </w:r>
        </w:p>
      </w:sdtContent>
    </w:sdt>
    <w:sdt>
      <w:sdtPr>
        <w:rPr>
          <w:rFonts w:ascii="Arial" w:eastAsiaTheme="minorHAnsi" w:hAnsi="Arial" w:cs="Arial"/>
          <w:b w:val="0"/>
          <w:sz w:val="24"/>
          <w:szCs w:val="22"/>
        </w:rPr>
        <w:id w:val="-1769694128"/>
        <w:docPartObj>
          <w:docPartGallery w:val="Table of Contents"/>
          <w:docPartUnique/>
        </w:docPartObj>
      </w:sdtPr>
      <w:sdtContent>
        <w:sdt>
          <w:sdtPr>
            <w:rPr>
              <w:rFonts w:ascii="Arial" w:eastAsiaTheme="minorHAnsi" w:hAnsi="Arial" w:cs="Arial"/>
              <w:b w:val="0"/>
              <w:sz w:val="72"/>
              <w:szCs w:val="72"/>
            </w:rPr>
            <w:id w:val="-809238039"/>
            <w:docPartObj>
              <w:docPartGallery w:val="Table of Contents"/>
              <w:docPartUnique/>
            </w:docPartObj>
          </w:sdtPr>
          <w:sdtEndPr>
            <w:rPr>
              <w:rFonts w:eastAsiaTheme="majorEastAsia"/>
              <w:b/>
              <w:bCs/>
              <w:sz w:val="36"/>
              <w:szCs w:val="32"/>
            </w:rPr>
          </w:sdtEndPr>
          <w:sdtContent>
            <w:p w14:paraId="63C9AEB5" w14:textId="69AAC983" w:rsidR="00EE70FE" w:rsidRPr="008F40A7" w:rsidRDefault="00EE70FE" w:rsidP="00715EA5">
              <w:pPr>
                <w:pStyle w:val="af"/>
                <w:rPr>
                  <w:rFonts w:ascii="Arial" w:hAnsi="Arial" w:cs="Arial"/>
                  <w:sz w:val="28"/>
                  <w:szCs w:val="24"/>
                </w:rPr>
              </w:pPr>
              <w:r w:rsidRPr="008F40A7">
                <w:rPr>
                  <w:rFonts w:ascii="Arial" w:hAnsi="Arial" w:cs="Arial"/>
                  <w:sz w:val="28"/>
                  <w:szCs w:val="24"/>
                </w:rPr>
                <w:t>Περιεχόμενα</w:t>
              </w:r>
            </w:p>
          </w:sdtContent>
        </w:sdt>
        <w:p w14:paraId="38F723FF" w14:textId="2A6B4F53" w:rsidR="00EA43AA" w:rsidRDefault="00EE70FE">
          <w:pPr>
            <w:pStyle w:val="10"/>
            <w:rPr>
              <w:rFonts w:asciiTheme="minorHAnsi" w:hAnsiTheme="minorHAnsi" w:cstheme="minorBidi"/>
              <w:kern w:val="2"/>
              <w:sz w:val="22"/>
              <w:szCs w:val="22"/>
              <w14:ligatures w14:val="standardContextual"/>
            </w:rPr>
          </w:pPr>
          <w:r w:rsidRPr="008F40A7">
            <w:fldChar w:fldCharType="begin"/>
          </w:r>
          <w:r w:rsidRPr="008F40A7">
            <w:instrText xml:space="preserve"> TOC \o "1-3" \h \z \u </w:instrText>
          </w:r>
          <w:r w:rsidRPr="008F40A7">
            <w:fldChar w:fldCharType="separate"/>
          </w:r>
          <w:hyperlink w:anchor="_Toc140784490" w:history="1">
            <w:r w:rsidR="00EA43AA" w:rsidRPr="002E782E">
              <w:rPr>
                <w:rStyle w:val="-"/>
              </w:rPr>
              <w:t>Εισαγωγή</w:t>
            </w:r>
            <w:r w:rsidR="00EA43AA">
              <w:rPr>
                <w:webHidden/>
              </w:rPr>
              <w:tab/>
            </w:r>
            <w:r w:rsidR="00EA43AA">
              <w:rPr>
                <w:webHidden/>
              </w:rPr>
              <w:fldChar w:fldCharType="begin"/>
            </w:r>
            <w:r w:rsidR="00EA43AA">
              <w:rPr>
                <w:webHidden/>
              </w:rPr>
              <w:instrText xml:space="preserve"> PAGEREF _Toc140784490 \h </w:instrText>
            </w:r>
            <w:r w:rsidR="00EA43AA">
              <w:rPr>
                <w:webHidden/>
              </w:rPr>
            </w:r>
            <w:r w:rsidR="00EA43AA">
              <w:rPr>
                <w:webHidden/>
              </w:rPr>
              <w:fldChar w:fldCharType="separate"/>
            </w:r>
            <w:r w:rsidR="00EA43AA">
              <w:rPr>
                <w:webHidden/>
              </w:rPr>
              <w:t>3</w:t>
            </w:r>
            <w:r w:rsidR="00EA43AA">
              <w:rPr>
                <w:webHidden/>
              </w:rPr>
              <w:fldChar w:fldCharType="end"/>
            </w:r>
          </w:hyperlink>
        </w:p>
        <w:p w14:paraId="7C2CCF0A" w14:textId="6BBC5F38" w:rsidR="00EA43AA" w:rsidRDefault="00EA43AA">
          <w:pPr>
            <w:pStyle w:val="10"/>
            <w:tabs>
              <w:tab w:val="left" w:pos="1100"/>
            </w:tabs>
            <w:rPr>
              <w:rFonts w:asciiTheme="minorHAnsi" w:hAnsiTheme="minorHAnsi" w:cstheme="minorBidi"/>
              <w:kern w:val="2"/>
              <w:sz w:val="22"/>
              <w:szCs w:val="22"/>
              <w14:ligatures w14:val="standardContextual"/>
            </w:rPr>
          </w:pPr>
          <w:hyperlink w:anchor="_Toc140784491" w:history="1">
            <w:r w:rsidRPr="002E782E">
              <w:rPr>
                <w:rStyle w:val="-"/>
              </w:rPr>
              <w:t>I.</w:t>
            </w:r>
            <w:r>
              <w:rPr>
                <w:rFonts w:asciiTheme="minorHAnsi" w:hAnsiTheme="minorHAnsi" w:cstheme="minorBidi"/>
                <w:kern w:val="2"/>
                <w:sz w:val="22"/>
                <w:szCs w:val="22"/>
                <w14:ligatures w14:val="standardContextual"/>
              </w:rPr>
              <w:tab/>
            </w:r>
            <w:r w:rsidRPr="002E782E">
              <w:rPr>
                <w:rStyle w:val="-"/>
              </w:rPr>
              <w:t>Γενικές Οδηγίες</w:t>
            </w:r>
            <w:r>
              <w:rPr>
                <w:webHidden/>
              </w:rPr>
              <w:tab/>
            </w:r>
            <w:r>
              <w:rPr>
                <w:webHidden/>
              </w:rPr>
              <w:fldChar w:fldCharType="begin"/>
            </w:r>
            <w:r>
              <w:rPr>
                <w:webHidden/>
              </w:rPr>
              <w:instrText xml:space="preserve"> PAGEREF _Toc140784491 \h </w:instrText>
            </w:r>
            <w:r>
              <w:rPr>
                <w:webHidden/>
              </w:rPr>
            </w:r>
            <w:r>
              <w:rPr>
                <w:webHidden/>
              </w:rPr>
              <w:fldChar w:fldCharType="separate"/>
            </w:r>
            <w:r>
              <w:rPr>
                <w:webHidden/>
              </w:rPr>
              <w:t>4</w:t>
            </w:r>
            <w:r>
              <w:rPr>
                <w:webHidden/>
              </w:rPr>
              <w:fldChar w:fldCharType="end"/>
            </w:r>
          </w:hyperlink>
        </w:p>
        <w:p w14:paraId="5E0FB7EE" w14:textId="2FF77CDD" w:rsidR="00EA43AA" w:rsidRDefault="00EA43AA">
          <w:pPr>
            <w:pStyle w:val="10"/>
            <w:tabs>
              <w:tab w:val="left" w:pos="1320"/>
            </w:tabs>
            <w:rPr>
              <w:rFonts w:asciiTheme="minorHAnsi" w:hAnsiTheme="minorHAnsi" w:cstheme="minorBidi"/>
              <w:kern w:val="2"/>
              <w:sz w:val="22"/>
              <w:szCs w:val="22"/>
              <w14:ligatures w14:val="standardContextual"/>
            </w:rPr>
          </w:pPr>
          <w:hyperlink w:anchor="_Toc140784492" w:history="1">
            <w:r w:rsidRPr="002E782E">
              <w:rPr>
                <w:rStyle w:val="-"/>
              </w:rPr>
              <w:t>II.</w:t>
            </w:r>
            <w:r>
              <w:rPr>
                <w:rFonts w:asciiTheme="minorHAnsi" w:hAnsiTheme="minorHAnsi" w:cstheme="minorBidi"/>
                <w:kern w:val="2"/>
                <w:sz w:val="22"/>
                <w:szCs w:val="22"/>
                <w14:ligatures w14:val="standardContextual"/>
              </w:rPr>
              <w:tab/>
            </w:r>
            <w:r w:rsidRPr="002E782E">
              <w:rPr>
                <w:rStyle w:val="-"/>
              </w:rPr>
              <w:t>Πριν την πρόσληψη</w:t>
            </w:r>
            <w:r>
              <w:rPr>
                <w:webHidden/>
              </w:rPr>
              <w:tab/>
            </w:r>
            <w:r>
              <w:rPr>
                <w:webHidden/>
              </w:rPr>
              <w:fldChar w:fldCharType="begin"/>
            </w:r>
            <w:r>
              <w:rPr>
                <w:webHidden/>
              </w:rPr>
              <w:instrText xml:space="preserve"> PAGEREF _Toc140784492 \h </w:instrText>
            </w:r>
            <w:r>
              <w:rPr>
                <w:webHidden/>
              </w:rPr>
            </w:r>
            <w:r>
              <w:rPr>
                <w:webHidden/>
              </w:rPr>
              <w:fldChar w:fldCharType="separate"/>
            </w:r>
            <w:r>
              <w:rPr>
                <w:webHidden/>
              </w:rPr>
              <w:t>6</w:t>
            </w:r>
            <w:r>
              <w:rPr>
                <w:webHidden/>
              </w:rPr>
              <w:fldChar w:fldCharType="end"/>
            </w:r>
          </w:hyperlink>
        </w:p>
        <w:p w14:paraId="1C1004B3" w14:textId="17538855"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493" w:history="1">
            <w:r w:rsidRPr="002E782E">
              <w:rPr>
                <w:rStyle w:val="-"/>
                <w:rFonts w:ascii="Arial" w:hAnsi="Arial"/>
                <w:noProof/>
              </w:rPr>
              <w:t>Άνοιγμα Πινάκων</w:t>
            </w:r>
            <w:r>
              <w:rPr>
                <w:noProof/>
                <w:webHidden/>
              </w:rPr>
              <w:tab/>
            </w:r>
            <w:r>
              <w:rPr>
                <w:noProof/>
                <w:webHidden/>
              </w:rPr>
              <w:fldChar w:fldCharType="begin"/>
            </w:r>
            <w:r>
              <w:rPr>
                <w:noProof/>
                <w:webHidden/>
              </w:rPr>
              <w:instrText xml:space="preserve"> PAGEREF _Toc140784493 \h </w:instrText>
            </w:r>
            <w:r>
              <w:rPr>
                <w:noProof/>
                <w:webHidden/>
              </w:rPr>
            </w:r>
            <w:r>
              <w:rPr>
                <w:noProof/>
                <w:webHidden/>
              </w:rPr>
              <w:fldChar w:fldCharType="separate"/>
            </w:r>
            <w:r>
              <w:rPr>
                <w:noProof/>
                <w:webHidden/>
              </w:rPr>
              <w:t>11</w:t>
            </w:r>
            <w:r>
              <w:rPr>
                <w:noProof/>
                <w:webHidden/>
              </w:rPr>
              <w:fldChar w:fldCharType="end"/>
            </w:r>
          </w:hyperlink>
        </w:p>
        <w:p w14:paraId="2D90F556" w14:textId="715F3614" w:rsidR="00EA43AA" w:rsidRDefault="00EA43AA">
          <w:pPr>
            <w:pStyle w:val="10"/>
            <w:tabs>
              <w:tab w:val="left" w:pos="1320"/>
            </w:tabs>
            <w:rPr>
              <w:rFonts w:asciiTheme="minorHAnsi" w:hAnsiTheme="minorHAnsi" w:cstheme="minorBidi"/>
              <w:kern w:val="2"/>
              <w:sz w:val="22"/>
              <w:szCs w:val="22"/>
              <w14:ligatures w14:val="standardContextual"/>
            </w:rPr>
          </w:pPr>
          <w:hyperlink w:anchor="_Toc140784494" w:history="1">
            <w:r w:rsidRPr="002E782E">
              <w:rPr>
                <w:rStyle w:val="-"/>
              </w:rPr>
              <w:t>III.</w:t>
            </w:r>
            <w:r>
              <w:rPr>
                <w:rFonts w:asciiTheme="minorHAnsi" w:hAnsiTheme="minorHAnsi" w:cstheme="minorBidi"/>
                <w:kern w:val="2"/>
                <w:sz w:val="22"/>
                <w:szCs w:val="22"/>
                <w14:ligatures w14:val="standardContextual"/>
              </w:rPr>
              <w:tab/>
            </w:r>
            <w:r w:rsidRPr="002E782E">
              <w:rPr>
                <w:rStyle w:val="-"/>
              </w:rPr>
              <w:t>Μετά την πρόσληψη</w:t>
            </w:r>
            <w:r>
              <w:rPr>
                <w:webHidden/>
              </w:rPr>
              <w:tab/>
            </w:r>
            <w:r>
              <w:rPr>
                <w:webHidden/>
              </w:rPr>
              <w:fldChar w:fldCharType="begin"/>
            </w:r>
            <w:r>
              <w:rPr>
                <w:webHidden/>
              </w:rPr>
              <w:instrText xml:space="preserve"> PAGEREF _Toc140784494 \h </w:instrText>
            </w:r>
            <w:r>
              <w:rPr>
                <w:webHidden/>
              </w:rPr>
            </w:r>
            <w:r>
              <w:rPr>
                <w:webHidden/>
              </w:rPr>
              <w:fldChar w:fldCharType="separate"/>
            </w:r>
            <w:r>
              <w:rPr>
                <w:webHidden/>
              </w:rPr>
              <w:t>16</w:t>
            </w:r>
            <w:r>
              <w:rPr>
                <w:webHidden/>
              </w:rPr>
              <w:fldChar w:fldCharType="end"/>
            </w:r>
          </w:hyperlink>
        </w:p>
        <w:p w14:paraId="2D20A176" w14:textId="4540D04F"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495" w:history="1">
            <w:r w:rsidRPr="002E782E">
              <w:rPr>
                <w:rStyle w:val="-"/>
                <w:rFonts w:ascii="Arial" w:hAnsi="Arial" w:cs="Arial"/>
                <w:noProof/>
              </w:rPr>
              <w:t>Ομάδες αναπληρωτών - Μονίμων στο Facebook</w:t>
            </w:r>
            <w:r>
              <w:rPr>
                <w:noProof/>
                <w:webHidden/>
              </w:rPr>
              <w:tab/>
            </w:r>
            <w:r>
              <w:rPr>
                <w:noProof/>
                <w:webHidden/>
              </w:rPr>
              <w:fldChar w:fldCharType="begin"/>
            </w:r>
            <w:r>
              <w:rPr>
                <w:noProof/>
                <w:webHidden/>
              </w:rPr>
              <w:instrText xml:space="preserve"> PAGEREF _Toc140784495 \h </w:instrText>
            </w:r>
            <w:r>
              <w:rPr>
                <w:noProof/>
                <w:webHidden/>
              </w:rPr>
            </w:r>
            <w:r>
              <w:rPr>
                <w:noProof/>
                <w:webHidden/>
              </w:rPr>
              <w:fldChar w:fldCharType="separate"/>
            </w:r>
            <w:r>
              <w:rPr>
                <w:noProof/>
                <w:webHidden/>
              </w:rPr>
              <w:t>17</w:t>
            </w:r>
            <w:r>
              <w:rPr>
                <w:noProof/>
                <w:webHidden/>
              </w:rPr>
              <w:fldChar w:fldCharType="end"/>
            </w:r>
          </w:hyperlink>
        </w:p>
        <w:p w14:paraId="57DEEEB4" w14:textId="149A9EB7"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496" w:history="1">
            <w:r w:rsidRPr="002E782E">
              <w:rPr>
                <w:rStyle w:val="-"/>
                <w:rFonts w:ascii="Arial" w:hAnsi="Arial" w:cs="Arial"/>
                <w:noProof/>
              </w:rPr>
              <w:t>Αττικής</w:t>
            </w:r>
            <w:r>
              <w:rPr>
                <w:noProof/>
                <w:webHidden/>
              </w:rPr>
              <w:tab/>
            </w:r>
            <w:r>
              <w:rPr>
                <w:noProof/>
                <w:webHidden/>
              </w:rPr>
              <w:fldChar w:fldCharType="begin"/>
            </w:r>
            <w:r>
              <w:rPr>
                <w:noProof/>
                <w:webHidden/>
              </w:rPr>
              <w:instrText xml:space="preserve"> PAGEREF _Toc140784496 \h </w:instrText>
            </w:r>
            <w:r>
              <w:rPr>
                <w:noProof/>
                <w:webHidden/>
              </w:rPr>
            </w:r>
            <w:r>
              <w:rPr>
                <w:noProof/>
                <w:webHidden/>
              </w:rPr>
              <w:fldChar w:fldCharType="separate"/>
            </w:r>
            <w:r>
              <w:rPr>
                <w:noProof/>
                <w:webHidden/>
              </w:rPr>
              <w:t>17</w:t>
            </w:r>
            <w:r>
              <w:rPr>
                <w:noProof/>
                <w:webHidden/>
              </w:rPr>
              <w:fldChar w:fldCharType="end"/>
            </w:r>
          </w:hyperlink>
        </w:p>
        <w:p w14:paraId="1E784A22" w14:textId="1A2D0F9D"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497" w:history="1">
            <w:r w:rsidRPr="002E782E">
              <w:rPr>
                <w:rStyle w:val="-"/>
                <w:rFonts w:ascii="Arial" w:hAnsi="Arial" w:cs="Arial"/>
                <w:noProof/>
              </w:rPr>
              <w:t>Δυτικής Ελλάδας</w:t>
            </w:r>
            <w:r>
              <w:rPr>
                <w:noProof/>
                <w:webHidden/>
              </w:rPr>
              <w:tab/>
            </w:r>
            <w:r>
              <w:rPr>
                <w:noProof/>
                <w:webHidden/>
              </w:rPr>
              <w:fldChar w:fldCharType="begin"/>
            </w:r>
            <w:r>
              <w:rPr>
                <w:noProof/>
                <w:webHidden/>
              </w:rPr>
              <w:instrText xml:space="preserve"> PAGEREF _Toc140784497 \h </w:instrText>
            </w:r>
            <w:r>
              <w:rPr>
                <w:noProof/>
                <w:webHidden/>
              </w:rPr>
            </w:r>
            <w:r>
              <w:rPr>
                <w:noProof/>
                <w:webHidden/>
              </w:rPr>
              <w:fldChar w:fldCharType="separate"/>
            </w:r>
            <w:r>
              <w:rPr>
                <w:noProof/>
                <w:webHidden/>
              </w:rPr>
              <w:t>18</w:t>
            </w:r>
            <w:r>
              <w:rPr>
                <w:noProof/>
                <w:webHidden/>
              </w:rPr>
              <w:fldChar w:fldCharType="end"/>
            </w:r>
          </w:hyperlink>
        </w:p>
        <w:p w14:paraId="07C0AC8F" w14:textId="4FFE7090"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498" w:history="1">
            <w:r w:rsidRPr="002E782E">
              <w:rPr>
                <w:rStyle w:val="-"/>
                <w:rFonts w:ascii="Arial" w:hAnsi="Arial" w:cs="Arial"/>
                <w:noProof/>
              </w:rPr>
              <w:t>Ιόνια Νησιά</w:t>
            </w:r>
            <w:r>
              <w:rPr>
                <w:noProof/>
                <w:webHidden/>
              </w:rPr>
              <w:tab/>
            </w:r>
            <w:r>
              <w:rPr>
                <w:noProof/>
                <w:webHidden/>
              </w:rPr>
              <w:fldChar w:fldCharType="begin"/>
            </w:r>
            <w:r>
              <w:rPr>
                <w:noProof/>
                <w:webHidden/>
              </w:rPr>
              <w:instrText xml:space="preserve"> PAGEREF _Toc140784498 \h </w:instrText>
            </w:r>
            <w:r>
              <w:rPr>
                <w:noProof/>
                <w:webHidden/>
              </w:rPr>
            </w:r>
            <w:r>
              <w:rPr>
                <w:noProof/>
                <w:webHidden/>
              </w:rPr>
              <w:fldChar w:fldCharType="separate"/>
            </w:r>
            <w:r>
              <w:rPr>
                <w:noProof/>
                <w:webHidden/>
              </w:rPr>
              <w:t>18</w:t>
            </w:r>
            <w:r>
              <w:rPr>
                <w:noProof/>
                <w:webHidden/>
              </w:rPr>
              <w:fldChar w:fldCharType="end"/>
            </w:r>
          </w:hyperlink>
        </w:p>
        <w:p w14:paraId="05A891E4" w14:textId="7D35D397"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499" w:history="1">
            <w:r w:rsidRPr="002E782E">
              <w:rPr>
                <w:rStyle w:val="-"/>
                <w:rFonts w:ascii="Arial" w:hAnsi="Arial" w:cs="Arial"/>
                <w:noProof/>
              </w:rPr>
              <w:t>Πελοπόννησος</w:t>
            </w:r>
            <w:r>
              <w:rPr>
                <w:noProof/>
                <w:webHidden/>
              </w:rPr>
              <w:tab/>
            </w:r>
            <w:r>
              <w:rPr>
                <w:noProof/>
                <w:webHidden/>
              </w:rPr>
              <w:fldChar w:fldCharType="begin"/>
            </w:r>
            <w:r>
              <w:rPr>
                <w:noProof/>
                <w:webHidden/>
              </w:rPr>
              <w:instrText xml:space="preserve"> PAGEREF _Toc140784499 \h </w:instrText>
            </w:r>
            <w:r>
              <w:rPr>
                <w:noProof/>
                <w:webHidden/>
              </w:rPr>
            </w:r>
            <w:r>
              <w:rPr>
                <w:noProof/>
                <w:webHidden/>
              </w:rPr>
              <w:fldChar w:fldCharType="separate"/>
            </w:r>
            <w:r>
              <w:rPr>
                <w:noProof/>
                <w:webHidden/>
              </w:rPr>
              <w:t>18</w:t>
            </w:r>
            <w:r>
              <w:rPr>
                <w:noProof/>
                <w:webHidden/>
              </w:rPr>
              <w:fldChar w:fldCharType="end"/>
            </w:r>
          </w:hyperlink>
        </w:p>
        <w:p w14:paraId="2EF18430" w14:textId="24A419D0"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0" w:history="1">
            <w:r w:rsidRPr="002E782E">
              <w:rPr>
                <w:rStyle w:val="-"/>
                <w:rFonts w:ascii="Arial" w:hAnsi="Arial" w:cs="Arial"/>
                <w:noProof/>
              </w:rPr>
              <w:t>Ήπειρος</w:t>
            </w:r>
            <w:r>
              <w:rPr>
                <w:noProof/>
                <w:webHidden/>
              </w:rPr>
              <w:tab/>
            </w:r>
            <w:r>
              <w:rPr>
                <w:noProof/>
                <w:webHidden/>
              </w:rPr>
              <w:fldChar w:fldCharType="begin"/>
            </w:r>
            <w:r>
              <w:rPr>
                <w:noProof/>
                <w:webHidden/>
              </w:rPr>
              <w:instrText xml:space="preserve"> PAGEREF _Toc140784500 \h </w:instrText>
            </w:r>
            <w:r>
              <w:rPr>
                <w:noProof/>
                <w:webHidden/>
              </w:rPr>
            </w:r>
            <w:r>
              <w:rPr>
                <w:noProof/>
                <w:webHidden/>
              </w:rPr>
              <w:fldChar w:fldCharType="separate"/>
            </w:r>
            <w:r>
              <w:rPr>
                <w:noProof/>
                <w:webHidden/>
              </w:rPr>
              <w:t>19</w:t>
            </w:r>
            <w:r>
              <w:rPr>
                <w:noProof/>
                <w:webHidden/>
              </w:rPr>
              <w:fldChar w:fldCharType="end"/>
            </w:r>
          </w:hyperlink>
        </w:p>
        <w:p w14:paraId="0268ED4C" w14:textId="4A023DD5"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1" w:history="1">
            <w:r w:rsidRPr="002E782E">
              <w:rPr>
                <w:rStyle w:val="-"/>
                <w:rFonts w:ascii="Arial" w:hAnsi="Arial" w:cs="Arial"/>
                <w:noProof/>
              </w:rPr>
              <w:t>Στερεά Ελλάδα</w:t>
            </w:r>
            <w:r>
              <w:rPr>
                <w:noProof/>
                <w:webHidden/>
              </w:rPr>
              <w:tab/>
            </w:r>
            <w:r>
              <w:rPr>
                <w:noProof/>
                <w:webHidden/>
              </w:rPr>
              <w:fldChar w:fldCharType="begin"/>
            </w:r>
            <w:r>
              <w:rPr>
                <w:noProof/>
                <w:webHidden/>
              </w:rPr>
              <w:instrText xml:space="preserve"> PAGEREF _Toc140784501 \h </w:instrText>
            </w:r>
            <w:r>
              <w:rPr>
                <w:noProof/>
                <w:webHidden/>
              </w:rPr>
            </w:r>
            <w:r>
              <w:rPr>
                <w:noProof/>
                <w:webHidden/>
              </w:rPr>
              <w:fldChar w:fldCharType="separate"/>
            </w:r>
            <w:r>
              <w:rPr>
                <w:noProof/>
                <w:webHidden/>
              </w:rPr>
              <w:t>19</w:t>
            </w:r>
            <w:r>
              <w:rPr>
                <w:noProof/>
                <w:webHidden/>
              </w:rPr>
              <w:fldChar w:fldCharType="end"/>
            </w:r>
          </w:hyperlink>
        </w:p>
        <w:p w14:paraId="0E643782" w14:textId="0A4CF946"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2" w:history="1">
            <w:r w:rsidRPr="002E782E">
              <w:rPr>
                <w:rStyle w:val="-"/>
                <w:rFonts w:ascii="Arial" w:hAnsi="Arial" w:cs="Arial"/>
                <w:noProof/>
              </w:rPr>
              <w:t>Κεντρική Μακεδονία</w:t>
            </w:r>
            <w:r>
              <w:rPr>
                <w:noProof/>
                <w:webHidden/>
              </w:rPr>
              <w:tab/>
            </w:r>
            <w:r>
              <w:rPr>
                <w:noProof/>
                <w:webHidden/>
              </w:rPr>
              <w:fldChar w:fldCharType="begin"/>
            </w:r>
            <w:r>
              <w:rPr>
                <w:noProof/>
                <w:webHidden/>
              </w:rPr>
              <w:instrText xml:space="preserve"> PAGEREF _Toc140784502 \h </w:instrText>
            </w:r>
            <w:r>
              <w:rPr>
                <w:noProof/>
                <w:webHidden/>
              </w:rPr>
            </w:r>
            <w:r>
              <w:rPr>
                <w:noProof/>
                <w:webHidden/>
              </w:rPr>
              <w:fldChar w:fldCharType="separate"/>
            </w:r>
            <w:r>
              <w:rPr>
                <w:noProof/>
                <w:webHidden/>
              </w:rPr>
              <w:t>19</w:t>
            </w:r>
            <w:r>
              <w:rPr>
                <w:noProof/>
                <w:webHidden/>
              </w:rPr>
              <w:fldChar w:fldCharType="end"/>
            </w:r>
          </w:hyperlink>
        </w:p>
        <w:p w14:paraId="35B220DD" w14:textId="06FC671B"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3" w:history="1">
            <w:r w:rsidRPr="002E782E">
              <w:rPr>
                <w:rStyle w:val="-"/>
                <w:rFonts w:ascii="Arial" w:hAnsi="Arial" w:cs="Arial"/>
                <w:noProof/>
              </w:rPr>
              <w:t>Ανατολική Μακεδονία και Θράκη</w:t>
            </w:r>
            <w:r>
              <w:rPr>
                <w:noProof/>
                <w:webHidden/>
              </w:rPr>
              <w:tab/>
            </w:r>
            <w:r>
              <w:rPr>
                <w:noProof/>
                <w:webHidden/>
              </w:rPr>
              <w:fldChar w:fldCharType="begin"/>
            </w:r>
            <w:r>
              <w:rPr>
                <w:noProof/>
                <w:webHidden/>
              </w:rPr>
              <w:instrText xml:space="preserve"> PAGEREF _Toc140784503 \h </w:instrText>
            </w:r>
            <w:r>
              <w:rPr>
                <w:noProof/>
                <w:webHidden/>
              </w:rPr>
            </w:r>
            <w:r>
              <w:rPr>
                <w:noProof/>
                <w:webHidden/>
              </w:rPr>
              <w:fldChar w:fldCharType="separate"/>
            </w:r>
            <w:r>
              <w:rPr>
                <w:noProof/>
                <w:webHidden/>
              </w:rPr>
              <w:t>20</w:t>
            </w:r>
            <w:r>
              <w:rPr>
                <w:noProof/>
                <w:webHidden/>
              </w:rPr>
              <w:fldChar w:fldCharType="end"/>
            </w:r>
          </w:hyperlink>
        </w:p>
        <w:p w14:paraId="0DA39654" w14:textId="03568375"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4" w:history="1">
            <w:r w:rsidRPr="002E782E">
              <w:rPr>
                <w:rStyle w:val="-"/>
                <w:rFonts w:ascii="Arial" w:hAnsi="Arial" w:cs="Arial"/>
                <w:noProof/>
              </w:rPr>
              <w:t>Δυτική Μακεδονία</w:t>
            </w:r>
            <w:r>
              <w:rPr>
                <w:noProof/>
                <w:webHidden/>
              </w:rPr>
              <w:tab/>
            </w:r>
            <w:r>
              <w:rPr>
                <w:noProof/>
                <w:webHidden/>
              </w:rPr>
              <w:fldChar w:fldCharType="begin"/>
            </w:r>
            <w:r>
              <w:rPr>
                <w:noProof/>
                <w:webHidden/>
              </w:rPr>
              <w:instrText xml:space="preserve"> PAGEREF _Toc140784504 \h </w:instrText>
            </w:r>
            <w:r>
              <w:rPr>
                <w:noProof/>
                <w:webHidden/>
              </w:rPr>
            </w:r>
            <w:r>
              <w:rPr>
                <w:noProof/>
                <w:webHidden/>
              </w:rPr>
              <w:fldChar w:fldCharType="separate"/>
            </w:r>
            <w:r>
              <w:rPr>
                <w:noProof/>
                <w:webHidden/>
              </w:rPr>
              <w:t>20</w:t>
            </w:r>
            <w:r>
              <w:rPr>
                <w:noProof/>
                <w:webHidden/>
              </w:rPr>
              <w:fldChar w:fldCharType="end"/>
            </w:r>
          </w:hyperlink>
        </w:p>
        <w:p w14:paraId="57CAD866" w14:textId="02B6853D"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5" w:history="1">
            <w:r w:rsidRPr="002E782E">
              <w:rPr>
                <w:rStyle w:val="-"/>
                <w:rFonts w:ascii="Arial" w:hAnsi="Arial" w:cs="Arial"/>
                <w:noProof/>
              </w:rPr>
              <w:t>Νότιο Αιγαίο</w:t>
            </w:r>
            <w:r>
              <w:rPr>
                <w:noProof/>
                <w:webHidden/>
              </w:rPr>
              <w:tab/>
            </w:r>
            <w:r>
              <w:rPr>
                <w:noProof/>
                <w:webHidden/>
              </w:rPr>
              <w:fldChar w:fldCharType="begin"/>
            </w:r>
            <w:r>
              <w:rPr>
                <w:noProof/>
                <w:webHidden/>
              </w:rPr>
              <w:instrText xml:space="preserve"> PAGEREF _Toc140784505 \h </w:instrText>
            </w:r>
            <w:r>
              <w:rPr>
                <w:noProof/>
                <w:webHidden/>
              </w:rPr>
            </w:r>
            <w:r>
              <w:rPr>
                <w:noProof/>
                <w:webHidden/>
              </w:rPr>
              <w:fldChar w:fldCharType="separate"/>
            </w:r>
            <w:r>
              <w:rPr>
                <w:noProof/>
                <w:webHidden/>
              </w:rPr>
              <w:t>20</w:t>
            </w:r>
            <w:r>
              <w:rPr>
                <w:noProof/>
                <w:webHidden/>
              </w:rPr>
              <w:fldChar w:fldCharType="end"/>
            </w:r>
          </w:hyperlink>
        </w:p>
        <w:p w14:paraId="1BDCB0A0" w14:textId="29990939"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6" w:history="1">
            <w:r w:rsidRPr="002E782E">
              <w:rPr>
                <w:rStyle w:val="-"/>
                <w:rFonts w:ascii="Arial" w:hAnsi="Arial" w:cs="Arial"/>
                <w:noProof/>
              </w:rPr>
              <w:t>Βόρειο Αιγαίο</w:t>
            </w:r>
            <w:r>
              <w:rPr>
                <w:noProof/>
                <w:webHidden/>
              </w:rPr>
              <w:tab/>
            </w:r>
            <w:r>
              <w:rPr>
                <w:noProof/>
                <w:webHidden/>
              </w:rPr>
              <w:fldChar w:fldCharType="begin"/>
            </w:r>
            <w:r>
              <w:rPr>
                <w:noProof/>
                <w:webHidden/>
              </w:rPr>
              <w:instrText xml:space="preserve"> PAGEREF _Toc140784506 \h </w:instrText>
            </w:r>
            <w:r>
              <w:rPr>
                <w:noProof/>
                <w:webHidden/>
              </w:rPr>
            </w:r>
            <w:r>
              <w:rPr>
                <w:noProof/>
                <w:webHidden/>
              </w:rPr>
              <w:fldChar w:fldCharType="separate"/>
            </w:r>
            <w:r>
              <w:rPr>
                <w:noProof/>
                <w:webHidden/>
              </w:rPr>
              <w:t>20</w:t>
            </w:r>
            <w:r>
              <w:rPr>
                <w:noProof/>
                <w:webHidden/>
              </w:rPr>
              <w:fldChar w:fldCharType="end"/>
            </w:r>
          </w:hyperlink>
        </w:p>
        <w:p w14:paraId="7C70AF5B" w14:textId="7D40D5D9"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7" w:history="1">
            <w:r w:rsidRPr="002E782E">
              <w:rPr>
                <w:rStyle w:val="-"/>
                <w:rFonts w:ascii="Arial" w:hAnsi="Arial" w:cs="Arial"/>
                <w:noProof/>
              </w:rPr>
              <w:t>Θεσσαλία</w:t>
            </w:r>
            <w:r>
              <w:rPr>
                <w:noProof/>
                <w:webHidden/>
              </w:rPr>
              <w:tab/>
            </w:r>
            <w:r>
              <w:rPr>
                <w:noProof/>
                <w:webHidden/>
              </w:rPr>
              <w:fldChar w:fldCharType="begin"/>
            </w:r>
            <w:r>
              <w:rPr>
                <w:noProof/>
                <w:webHidden/>
              </w:rPr>
              <w:instrText xml:space="preserve"> PAGEREF _Toc140784507 \h </w:instrText>
            </w:r>
            <w:r>
              <w:rPr>
                <w:noProof/>
                <w:webHidden/>
              </w:rPr>
            </w:r>
            <w:r>
              <w:rPr>
                <w:noProof/>
                <w:webHidden/>
              </w:rPr>
              <w:fldChar w:fldCharType="separate"/>
            </w:r>
            <w:r>
              <w:rPr>
                <w:noProof/>
                <w:webHidden/>
              </w:rPr>
              <w:t>21</w:t>
            </w:r>
            <w:r>
              <w:rPr>
                <w:noProof/>
                <w:webHidden/>
              </w:rPr>
              <w:fldChar w:fldCharType="end"/>
            </w:r>
          </w:hyperlink>
        </w:p>
        <w:p w14:paraId="0A042FF8" w14:textId="69D74168"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8" w:history="1">
            <w:r w:rsidRPr="002E782E">
              <w:rPr>
                <w:rStyle w:val="-"/>
                <w:rFonts w:ascii="Arial" w:hAnsi="Arial" w:cs="Arial"/>
                <w:noProof/>
              </w:rPr>
              <w:t>Κρήτη</w:t>
            </w:r>
            <w:r>
              <w:rPr>
                <w:noProof/>
                <w:webHidden/>
              </w:rPr>
              <w:tab/>
            </w:r>
            <w:r>
              <w:rPr>
                <w:noProof/>
                <w:webHidden/>
              </w:rPr>
              <w:fldChar w:fldCharType="begin"/>
            </w:r>
            <w:r>
              <w:rPr>
                <w:noProof/>
                <w:webHidden/>
              </w:rPr>
              <w:instrText xml:space="preserve"> PAGEREF _Toc140784508 \h </w:instrText>
            </w:r>
            <w:r>
              <w:rPr>
                <w:noProof/>
                <w:webHidden/>
              </w:rPr>
            </w:r>
            <w:r>
              <w:rPr>
                <w:noProof/>
                <w:webHidden/>
              </w:rPr>
              <w:fldChar w:fldCharType="separate"/>
            </w:r>
            <w:r>
              <w:rPr>
                <w:noProof/>
                <w:webHidden/>
              </w:rPr>
              <w:t>21</w:t>
            </w:r>
            <w:r>
              <w:rPr>
                <w:noProof/>
                <w:webHidden/>
              </w:rPr>
              <w:fldChar w:fldCharType="end"/>
            </w:r>
          </w:hyperlink>
        </w:p>
        <w:p w14:paraId="5DB104F3" w14:textId="13B0D8AA"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09" w:history="1">
            <w:r w:rsidRPr="002E782E">
              <w:rPr>
                <w:rStyle w:val="-"/>
                <w:rFonts w:ascii="Arial" w:hAnsi="Arial" w:cs="Arial"/>
                <w:noProof/>
              </w:rPr>
              <w:t xml:space="preserve">Ομάδες στο </w:t>
            </w:r>
            <w:r w:rsidRPr="002E782E">
              <w:rPr>
                <w:rStyle w:val="-"/>
                <w:rFonts w:ascii="Arial" w:hAnsi="Arial" w:cs="Arial"/>
                <w:noProof/>
                <w:lang w:val="en-US"/>
              </w:rPr>
              <w:t>Facebook</w:t>
            </w:r>
            <w:r w:rsidRPr="002E782E">
              <w:rPr>
                <w:rStyle w:val="-"/>
                <w:rFonts w:ascii="Arial" w:hAnsi="Arial" w:cs="Arial"/>
                <w:noProof/>
              </w:rPr>
              <w:t xml:space="preserve"> σχετικές με την Εκπαίδευση</w:t>
            </w:r>
            <w:r>
              <w:rPr>
                <w:noProof/>
                <w:webHidden/>
              </w:rPr>
              <w:tab/>
            </w:r>
            <w:r>
              <w:rPr>
                <w:noProof/>
                <w:webHidden/>
              </w:rPr>
              <w:fldChar w:fldCharType="begin"/>
            </w:r>
            <w:r>
              <w:rPr>
                <w:noProof/>
                <w:webHidden/>
              </w:rPr>
              <w:instrText xml:space="preserve"> PAGEREF _Toc140784509 \h </w:instrText>
            </w:r>
            <w:r>
              <w:rPr>
                <w:noProof/>
                <w:webHidden/>
              </w:rPr>
            </w:r>
            <w:r>
              <w:rPr>
                <w:noProof/>
                <w:webHidden/>
              </w:rPr>
              <w:fldChar w:fldCharType="separate"/>
            </w:r>
            <w:r>
              <w:rPr>
                <w:noProof/>
                <w:webHidden/>
              </w:rPr>
              <w:t>22</w:t>
            </w:r>
            <w:r>
              <w:rPr>
                <w:noProof/>
                <w:webHidden/>
              </w:rPr>
              <w:fldChar w:fldCharType="end"/>
            </w:r>
          </w:hyperlink>
        </w:p>
        <w:p w14:paraId="6B17BF88" w14:textId="0BE1E40F"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0" w:history="1">
            <w:r w:rsidRPr="002E782E">
              <w:rPr>
                <w:rStyle w:val="-"/>
                <w:rFonts w:ascii="Arial" w:hAnsi="Arial" w:cs="Arial"/>
                <w:noProof/>
              </w:rPr>
              <w:t>Ομάδες ανά Κλάδο</w:t>
            </w:r>
            <w:r>
              <w:rPr>
                <w:noProof/>
                <w:webHidden/>
              </w:rPr>
              <w:tab/>
            </w:r>
            <w:r>
              <w:rPr>
                <w:noProof/>
                <w:webHidden/>
              </w:rPr>
              <w:fldChar w:fldCharType="begin"/>
            </w:r>
            <w:r>
              <w:rPr>
                <w:noProof/>
                <w:webHidden/>
              </w:rPr>
              <w:instrText xml:space="preserve"> PAGEREF _Toc140784510 \h </w:instrText>
            </w:r>
            <w:r>
              <w:rPr>
                <w:noProof/>
                <w:webHidden/>
              </w:rPr>
            </w:r>
            <w:r>
              <w:rPr>
                <w:noProof/>
                <w:webHidden/>
              </w:rPr>
              <w:fldChar w:fldCharType="separate"/>
            </w:r>
            <w:r>
              <w:rPr>
                <w:noProof/>
                <w:webHidden/>
              </w:rPr>
              <w:t>22</w:t>
            </w:r>
            <w:r>
              <w:rPr>
                <w:noProof/>
                <w:webHidden/>
              </w:rPr>
              <w:fldChar w:fldCharType="end"/>
            </w:r>
          </w:hyperlink>
        </w:p>
        <w:p w14:paraId="091BBBC5" w14:textId="10FD90CE"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1" w:history="1">
            <w:r w:rsidRPr="002E782E">
              <w:rPr>
                <w:rStyle w:val="-"/>
                <w:rFonts w:ascii="Arial" w:hAnsi="Arial" w:cs="Arial"/>
                <w:noProof/>
              </w:rPr>
              <w:t>Εξ αποστάσεως εκπαίδευση</w:t>
            </w:r>
            <w:r>
              <w:rPr>
                <w:noProof/>
                <w:webHidden/>
              </w:rPr>
              <w:tab/>
            </w:r>
            <w:r>
              <w:rPr>
                <w:noProof/>
                <w:webHidden/>
              </w:rPr>
              <w:fldChar w:fldCharType="begin"/>
            </w:r>
            <w:r>
              <w:rPr>
                <w:noProof/>
                <w:webHidden/>
              </w:rPr>
              <w:instrText xml:space="preserve"> PAGEREF _Toc140784511 \h </w:instrText>
            </w:r>
            <w:r>
              <w:rPr>
                <w:noProof/>
                <w:webHidden/>
              </w:rPr>
            </w:r>
            <w:r>
              <w:rPr>
                <w:noProof/>
                <w:webHidden/>
              </w:rPr>
              <w:fldChar w:fldCharType="separate"/>
            </w:r>
            <w:r>
              <w:rPr>
                <w:noProof/>
                <w:webHidden/>
              </w:rPr>
              <w:t>22</w:t>
            </w:r>
            <w:r>
              <w:rPr>
                <w:noProof/>
                <w:webHidden/>
              </w:rPr>
              <w:fldChar w:fldCharType="end"/>
            </w:r>
          </w:hyperlink>
        </w:p>
        <w:p w14:paraId="07FF35AF" w14:textId="26A4D5C0"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2" w:history="1">
            <w:r w:rsidRPr="002E782E">
              <w:rPr>
                <w:rStyle w:val="-"/>
                <w:noProof/>
              </w:rPr>
              <w:t>Ομάδες Ειδικής Αγωγής</w:t>
            </w:r>
            <w:r>
              <w:rPr>
                <w:noProof/>
                <w:webHidden/>
              </w:rPr>
              <w:tab/>
            </w:r>
            <w:r>
              <w:rPr>
                <w:noProof/>
                <w:webHidden/>
              </w:rPr>
              <w:fldChar w:fldCharType="begin"/>
            </w:r>
            <w:r>
              <w:rPr>
                <w:noProof/>
                <w:webHidden/>
              </w:rPr>
              <w:instrText xml:space="preserve"> PAGEREF _Toc140784512 \h </w:instrText>
            </w:r>
            <w:r>
              <w:rPr>
                <w:noProof/>
                <w:webHidden/>
              </w:rPr>
            </w:r>
            <w:r>
              <w:rPr>
                <w:noProof/>
                <w:webHidden/>
              </w:rPr>
              <w:fldChar w:fldCharType="separate"/>
            </w:r>
            <w:r>
              <w:rPr>
                <w:noProof/>
                <w:webHidden/>
              </w:rPr>
              <w:t>22</w:t>
            </w:r>
            <w:r>
              <w:rPr>
                <w:noProof/>
                <w:webHidden/>
              </w:rPr>
              <w:fldChar w:fldCharType="end"/>
            </w:r>
          </w:hyperlink>
        </w:p>
        <w:p w14:paraId="64BB2821" w14:textId="66E4E99A"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3" w:history="1">
            <w:r w:rsidRPr="002E782E">
              <w:rPr>
                <w:rStyle w:val="-"/>
                <w:noProof/>
              </w:rPr>
              <w:t>Ομάδες γενικής θεματολογίας</w:t>
            </w:r>
            <w:r>
              <w:rPr>
                <w:noProof/>
                <w:webHidden/>
              </w:rPr>
              <w:tab/>
            </w:r>
            <w:r>
              <w:rPr>
                <w:noProof/>
                <w:webHidden/>
              </w:rPr>
              <w:fldChar w:fldCharType="begin"/>
            </w:r>
            <w:r>
              <w:rPr>
                <w:noProof/>
                <w:webHidden/>
              </w:rPr>
              <w:instrText xml:space="preserve"> PAGEREF _Toc140784513 \h </w:instrText>
            </w:r>
            <w:r>
              <w:rPr>
                <w:noProof/>
                <w:webHidden/>
              </w:rPr>
            </w:r>
            <w:r>
              <w:rPr>
                <w:noProof/>
                <w:webHidden/>
              </w:rPr>
              <w:fldChar w:fldCharType="separate"/>
            </w:r>
            <w:r>
              <w:rPr>
                <w:noProof/>
                <w:webHidden/>
              </w:rPr>
              <w:t>22</w:t>
            </w:r>
            <w:r>
              <w:rPr>
                <w:noProof/>
                <w:webHidden/>
              </w:rPr>
              <w:fldChar w:fldCharType="end"/>
            </w:r>
          </w:hyperlink>
        </w:p>
        <w:p w14:paraId="7AFF649C" w14:textId="64F014A8" w:rsidR="00EA43AA" w:rsidRDefault="00EA43AA">
          <w:pPr>
            <w:pStyle w:val="10"/>
            <w:rPr>
              <w:rFonts w:asciiTheme="minorHAnsi" w:hAnsiTheme="minorHAnsi" w:cstheme="minorBidi"/>
              <w:kern w:val="2"/>
              <w:sz w:val="22"/>
              <w:szCs w:val="22"/>
              <w14:ligatures w14:val="standardContextual"/>
            </w:rPr>
          </w:pPr>
          <w:hyperlink w:anchor="_Toc140784514" w:history="1">
            <w:r w:rsidRPr="002E782E">
              <w:rPr>
                <w:rStyle w:val="-"/>
              </w:rPr>
              <w:t>Οδηγίες για εγκυμονούσες εκπαιδευτικούς</w:t>
            </w:r>
            <w:r>
              <w:rPr>
                <w:webHidden/>
              </w:rPr>
              <w:tab/>
            </w:r>
            <w:r>
              <w:rPr>
                <w:webHidden/>
              </w:rPr>
              <w:fldChar w:fldCharType="begin"/>
            </w:r>
            <w:r>
              <w:rPr>
                <w:webHidden/>
              </w:rPr>
              <w:instrText xml:space="preserve"> PAGEREF _Toc140784514 \h </w:instrText>
            </w:r>
            <w:r>
              <w:rPr>
                <w:webHidden/>
              </w:rPr>
            </w:r>
            <w:r>
              <w:rPr>
                <w:webHidden/>
              </w:rPr>
              <w:fldChar w:fldCharType="separate"/>
            </w:r>
            <w:r>
              <w:rPr>
                <w:webHidden/>
              </w:rPr>
              <w:t>43</w:t>
            </w:r>
            <w:r>
              <w:rPr>
                <w:webHidden/>
              </w:rPr>
              <w:fldChar w:fldCharType="end"/>
            </w:r>
          </w:hyperlink>
        </w:p>
        <w:p w14:paraId="32C3A0B8" w14:textId="72112C19"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5" w:history="1">
            <w:r w:rsidRPr="002E782E">
              <w:rPr>
                <w:rStyle w:val="-"/>
                <w:rFonts w:ascii="Arial" w:hAnsi="Arial" w:cs="Arial"/>
                <w:noProof/>
              </w:rPr>
              <w:t>Άδεια προγεννητικών εξετάσεων</w:t>
            </w:r>
            <w:r>
              <w:rPr>
                <w:noProof/>
                <w:webHidden/>
              </w:rPr>
              <w:tab/>
            </w:r>
            <w:r>
              <w:rPr>
                <w:noProof/>
                <w:webHidden/>
              </w:rPr>
              <w:fldChar w:fldCharType="begin"/>
            </w:r>
            <w:r>
              <w:rPr>
                <w:noProof/>
                <w:webHidden/>
              </w:rPr>
              <w:instrText xml:space="preserve"> PAGEREF _Toc140784515 \h </w:instrText>
            </w:r>
            <w:r>
              <w:rPr>
                <w:noProof/>
                <w:webHidden/>
              </w:rPr>
            </w:r>
            <w:r>
              <w:rPr>
                <w:noProof/>
                <w:webHidden/>
              </w:rPr>
              <w:fldChar w:fldCharType="separate"/>
            </w:r>
            <w:r>
              <w:rPr>
                <w:noProof/>
                <w:webHidden/>
              </w:rPr>
              <w:t>43</w:t>
            </w:r>
            <w:r>
              <w:rPr>
                <w:noProof/>
                <w:webHidden/>
              </w:rPr>
              <w:fldChar w:fldCharType="end"/>
            </w:r>
          </w:hyperlink>
        </w:p>
        <w:p w14:paraId="15F989FD" w14:textId="305508C1"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6" w:history="1">
            <w:r w:rsidRPr="002E782E">
              <w:rPr>
                <w:rStyle w:val="-"/>
                <w:rFonts w:ascii="Arial" w:hAnsi="Arial" w:cs="Arial"/>
                <w:noProof/>
              </w:rPr>
              <w:t>Άδεια κύησης και λοχείας</w:t>
            </w:r>
            <w:r>
              <w:rPr>
                <w:noProof/>
                <w:webHidden/>
              </w:rPr>
              <w:tab/>
            </w:r>
            <w:r>
              <w:rPr>
                <w:noProof/>
                <w:webHidden/>
              </w:rPr>
              <w:fldChar w:fldCharType="begin"/>
            </w:r>
            <w:r>
              <w:rPr>
                <w:noProof/>
                <w:webHidden/>
              </w:rPr>
              <w:instrText xml:space="preserve"> PAGEREF _Toc140784516 \h </w:instrText>
            </w:r>
            <w:r>
              <w:rPr>
                <w:noProof/>
                <w:webHidden/>
              </w:rPr>
            </w:r>
            <w:r>
              <w:rPr>
                <w:noProof/>
                <w:webHidden/>
              </w:rPr>
              <w:fldChar w:fldCharType="separate"/>
            </w:r>
            <w:r>
              <w:rPr>
                <w:noProof/>
                <w:webHidden/>
              </w:rPr>
              <w:t>43</w:t>
            </w:r>
            <w:r>
              <w:rPr>
                <w:noProof/>
                <w:webHidden/>
              </w:rPr>
              <w:fldChar w:fldCharType="end"/>
            </w:r>
          </w:hyperlink>
        </w:p>
        <w:p w14:paraId="212F6BE7" w14:textId="28BBD115" w:rsidR="00EA43AA" w:rsidRDefault="00EA43AA">
          <w:pPr>
            <w:pStyle w:val="10"/>
            <w:rPr>
              <w:rFonts w:asciiTheme="minorHAnsi" w:hAnsiTheme="minorHAnsi" w:cstheme="minorBidi"/>
              <w:kern w:val="2"/>
              <w:sz w:val="22"/>
              <w:szCs w:val="22"/>
              <w14:ligatures w14:val="standardContextual"/>
            </w:rPr>
          </w:pPr>
          <w:hyperlink w:anchor="_Toc140784517" w:history="1">
            <w:r w:rsidRPr="002E782E">
              <w:rPr>
                <w:rStyle w:val="-"/>
              </w:rPr>
              <w:t>Διαχείριση Τάξης</w:t>
            </w:r>
            <w:r>
              <w:rPr>
                <w:webHidden/>
              </w:rPr>
              <w:tab/>
            </w:r>
            <w:r>
              <w:rPr>
                <w:webHidden/>
              </w:rPr>
              <w:fldChar w:fldCharType="begin"/>
            </w:r>
            <w:r>
              <w:rPr>
                <w:webHidden/>
              </w:rPr>
              <w:instrText xml:space="preserve"> PAGEREF _Toc140784517 \h </w:instrText>
            </w:r>
            <w:r>
              <w:rPr>
                <w:webHidden/>
              </w:rPr>
            </w:r>
            <w:r>
              <w:rPr>
                <w:webHidden/>
              </w:rPr>
              <w:fldChar w:fldCharType="separate"/>
            </w:r>
            <w:r>
              <w:rPr>
                <w:webHidden/>
              </w:rPr>
              <w:t>45</w:t>
            </w:r>
            <w:r>
              <w:rPr>
                <w:webHidden/>
              </w:rPr>
              <w:fldChar w:fldCharType="end"/>
            </w:r>
          </w:hyperlink>
        </w:p>
        <w:p w14:paraId="334B5137" w14:textId="7707A426"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8" w:history="1">
            <w:r w:rsidRPr="002E782E">
              <w:rPr>
                <w:rStyle w:val="-"/>
                <w:rFonts w:ascii="Arial" w:hAnsi="Arial" w:cs="Arial"/>
                <w:noProof/>
              </w:rPr>
              <w:t>Πριν μπεις μέσα…</w:t>
            </w:r>
            <w:r>
              <w:rPr>
                <w:noProof/>
                <w:webHidden/>
              </w:rPr>
              <w:tab/>
            </w:r>
            <w:r>
              <w:rPr>
                <w:noProof/>
                <w:webHidden/>
              </w:rPr>
              <w:fldChar w:fldCharType="begin"/>
            </w:r>
            <w:r>
              <w:rPr>
                <w:noProof/>
                <w:webHidden/>
              </w:rPr>
              <w:instrText xml:space="preserve"> PAGEREF _Toc140784518 \h </w:instrText>
            </w:r>
            <w:r>
              <w:rPr>
                <w:noProof/>
                <w:webHidden/>
              </w:rPr>
            </w:r>
            <w:r>
              <w:rPr>
                <w:noProof/>
                <w:webHidden/>
              </w:rPr>
              <w:fldChar w:fldCharType="separate"/>
            </w:r>
            <w:r>
              <w:rPr>
                <w:noProof/>
                <w:webHidden/>
              </w:rPr>
              <w:t>45</w:t>
            </w:r>
            <w:r>
              <w:rPr>
                <w:noProof/>
                <w:webHidden/>
              </w:rPr>
              <w:fldChar w:fldCharType="end"/>
            </w:r>
          </w:hyperlink>
        </w:p>
        <w:p w14:paraId="6B776BB7" w14:textId="5CF5D2BC"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19" w:history="1">
            <w:r w:rsidRPr="002E782E">
              <w:rPr>
                <w:rStyle w:val="-"/>
                <w:rFonts w:ascii="Arial" w:hAnsi="Arial" w:cs="Arial"/>
                <w:noProof/>
              </w:rPr>
              <w:t>Μέσα στην τάξη</w:t>
            </w:r>
            <w:r>
              <w:rPr>
                <w:noProof/>
                <w:webHidden/>
              </w:rPr>
              <w:tab/>
            </w:r>
            <w:r>
              <w:rPr>
                <w:noProof/>
                <w:webHidden/>
              </w:rPr>
              <w:fldChar w:fldCharType="begin"/>
            </w:r>
            <w:r>
              <w:rPr>
                <w:noProof/>
                <w:webHidden/>
              </w:rPr>
              <w:instrText xml:space="preserve"> PAGEREF _Toc140784519 \h </w:instrText>
            </w:r>
            <w:r>
              <w:rPr>
                <w:noProof/>
                <w:webHidden/>
              </w:rPr>
            </w:r>
            <w:r>
              <w:rPr>
                <w:noProof/>
                <w:webHidden/>
              </w:rPr>
              <w:fldChar w:fldCharType="separate"/>
            </w:r>
            <w:r>
              <w:rPr>
                <w:noProof/>
                <w:webHidden/>
              </w:rPr>
              <w:t>47</w:t>
            </w:r>
            <w:r>
              <w:rPr>
                <w:noProof/>
                <w:webHidden/>
              </w:rPr>
              <w:fldChar w:fldCharType="end"/>
            </w:r>
          </w:hyperlink>
        </w:p>
        <w:p w14:paraId="5F6C4949" w14:textId="06A2AFE2"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20" w:history="1">
            <w:r w:rsidRPr="002E782E">
              <w:rPr>
                <w:rStyle w:val="-"/>
                <w:rFonts w:ascii="Arial" w:hAnsi="Arial" w:cs="Arial"/>
                <w:noProof/>
              </w:rPr>
              <w:t>Σχολική ζωή</w:t>
            </w:r>
            <w:r>
              <w:rPr>
                <w:noProof/>
                <w:webHidden/>
              </w:rPr>
              <w:tab/>
            </w:r>
            <w:r>
              <w:rPr>
                <w:noProof/>
                <w:webHidden/>
              </w:rPr>
              <w:fldChar w:fldCharType="begin"/>
            </w:r>
            <w:r>
              <w:rPr>
                <w:noProof/>
                <w:webHidden/>
              </w:rPr>
              <w:instrText xml:space="preserve"> PAGEREF _Toc140784520 \h </w:instrText>
            </w:r>
            <w:r>
              <w:rPr>
                <w:noProof/>
                <w:webHidden/>
              </w:rPr>
            </w:r>
            <w:r>
              <w:rPr>
                <w:noProof/>
                <w:webHidden/>
              </w:rPr>
              <w:fldChar w:fldCharType="separate"/>
            </w:r>
            <w:r>
              <w:rPr>
                <w:noProof/>
                <w:webHidden/>
              </w:rPr>
              <w:t>49</w:t>
            </w:r>
            <w:r>
              <w:rPr>
                <w:noProof/>
                <w:webHidden/>
              </w:rPr>
              <w:fldChar w:fldCharType="end"/>
            </w:r>
          </w:hyperlink>
        </w:p>
        <w:p w14:paraId="58444E75" w14:textId="7F56BE9B"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21" w:history="1">
            <w:r w:rsidRPr="002E782E">
              <w:rPr>
                <w:rStyle w:val="-"/>
                <w:rFonts w:ascii="Arial" w:hAnsi="Arial" w:cs="Arial"/>
                <w:noProof/>
              </w:rPr>
              <w:t>Ανάθεση καθηκόντων</w:t>
            </w:r>
            <w:r>
              <w:rPr>
                <w:noProof/>
                <w:webHidden/>
              </w:rPr>
              <w:tab/>
            </w:r>
            <w:r>
              <w:rPr>
                <w:noProof/>
                <w:webHidden/>
              </w:rPr>
              <w:fldChar w:fldCharType="begin"/>
            </w:r>
            <w:r>
              <w:rPr>
                <w:noProof/>
                <w:webHidden/>
              </w:rPr>
              <w:instrText xml:space="preserve"> PAGEREF _Toc140784521 \h </w:instrText>
            </w:r>
            <w:r>
              <w:rPr>
                <w:noProof/>
                <w:webHidden/>
              </w:rPr>
            </w:r>
            <w:r>
              <w:rPr>
                <w:noProof/>
                <w:webHidden/>
              </w:rPr>
              <w:fldChar w:fldCharType="separate"/>
            </w:r>
            <w:r>
              <w:rPr>
                <w:noProof/>
                <w:webHidden/>
              </w:rPr>
              <w:t>49</w:t>
            </w:r>
            <w:r>
              <w:rPr>
                <w:noProof/>
                <w:webHidden/>
              </w:rPr>
              <w:fldChar w:fldCharType="end"/>
            </w:r>
          </w:hyperlink>
        </w:p>
        <w:p w14:paraId="4F82CFA5" w14:textId="0A7A9913"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22" w:history="1">
            <w:r w:rsidRPr="002E782E">
              <w:rPr>
                <w:rStyle w:val="-"/>
                <w:rFonts w:ascii="Arial" w:hAnsi="Arial" w:cs="Arial"/>
                <w:noProof/>
              </w:rPr>
              <w:t>Καθημερινή ζωή</w:t>
            </w:r>
            <w:r>
              <w:rPr>
                <w:noProof/>
                <w:webHidden/>
              </w:rPr>
              <w:tab/>
            </w:r>
            <w:r>
              <w:rPr>
                <w:noProof/>
                <w:webHidden/>
              </w:rPr>
              <w:fldChar w:fldCharType="begin"/>
            </w:r>
            <w:r>
              <w:rPr>
                <w:noProof/>
                <w:webHidden/>
              </w:rPr>
              <w:instrText xml:space="preserve"> PAGEREF _Toc140784522 \h </w:instrText>
            </w:r>
            <w:r>
              <w:rPr>
                <w:noProof/>
                <w:webHidden/>
              </w:rPr>
            </w:r>
            <w:r>
              <w:rPr>
                <w:noProof/>
                <w:webHidden/>
              </w:rPr>
              <w:fldChar w:fldCharType="separate"/>
            </w:r>
            <w:r>
              <w:rPr>
                <w:noProof/>
                <w:webHidden/>
              </w:rPr>
              <w:t>49</w:t>
            </w:r>
            <w:r>
              <w:rPr>
                <w:noProof/>
                <w:webHidden/>
              </w:rPr>
              <w:fldChar w:fldCharType="end"/>
            </w:r>
          </w:hyperlink>
        </w:p>
        <w:p w14:paraId="6864D16B" w14:textId="2C21C313" w:rsidR="00EA43AA" w:rsidRDefault="00EA43AA">
          <w:pPr>
            <w:pStyle w:val="32"/>
            <w:tabs>
              <w:tab w:val="right" w:leader="dot" w:pos="9736"/>
            </w:tabs>
            <w:rPr>
              <w:rFonts w:asciiTheme="minorHAnsi" w:hAnsiTheme="minorHAnsi" w:cstheme="minorBidi"/>
              <w:noProof/>
              <w:kern w:val="2"/>
              <w:sz w:val="22"/>
              <w14:ligatures w14:val="standardContextual"/>
            </w:rPr>
          </w:pPr>
          <w:hyperlink w:anchor="_Toc140784523" w:history="1">
            <w:r w:rsidRPr="002E782E">
              <w:rPr>
                <w:rStyle w:val="-"/>
                <w:rFonts w:ascii="Arial" w:hAnsi="Arial" w:cs="Arial"/>
                <w:noProof/>
              </w:rPr>
              <w:t>Παιδαγωγικά μέτρα</w:t>
            </w:r>
            <w:r>
              <w:rPr>
                <w:noProof/>
                <w:webHidden/>
              </w:rPr>
              <w:tab/>
            </w:r>
            <w:r>
              <w:rPr>
                <w:noProof/>
                <w:webHidden/>
              </w:rPr>
              <w:fldChar w:fldCharType="begin"/>
            </w:r>
            <w:r>
              <w:rPr>
                <w:noProof/>
                <w:webHidden/>
              </w:rPr>
              <w:instrText xml:space="preserve"> PAGEREF _Toc140784523 \h </w:instrText>
            </w:r>
            <w:r>
              <w:rPr>
                <w:noProof/>
                <w:webHidden/>
              </w:rPr>
            </w:r>
            <w:r>
              <w:rPr>
                <w:noProof/>
                <w:webHidden/>
              </w:rPr>
              <w:fldChar w:fldCharType="separate"/>
            </w:r>
            <w:r>
              <w:rPr>
                <w:noProof/>
                <w:webHidden/>
              </w:rPr>
              <w:t>50</w:t>
            </w:r>
            <w:r>
              <w:rPr>
                <w:noProof/>
                <w:webHidden/>
              </w:rPr>
              <w:fldChar w:fldCharType="end"/>
            </w:r>
          </w:hyperlink>
        </w:p>
        <w:p w14:paraId="7EC2E5F6" w14:textId="4A614025" w:rsidR="00EA43AA" w:rsidRDefault="00EA43AA">
          <w:pPr>
            <w:pStyle w:val="10"/>
            <w:tabs>
              <w:tab w:val="left" w:pos="1320"/>
            </w:tabs>
            <w:rPr>
              <w:rFonts w:asciiTheme="minorHAnsi" w:hAnsiTheme="minorHAnsi" w:cstheme="minorBidi"/>
              <w:kern w:val="2"/>
              <w:sz w:val="22"/>
              <w:szCs w:val="22"/>
              <w14:ligatures w14:val="standardContextual"/>
            </w:rPr>
          </w:pPr>
          <w:hyperlink w:anchor="_Toc140784524" w:history="1">
            <w:r w:rsidRPr="002E782E">
              <w:rPr>
                <w:rStyle w:val="-"/>
              </w:rPr>
              <w:t>IV.</w:t>
            </w:r>
            <w:r>
              <w:rPr>
                <w:rFonts w:asciiTheme="minorHAnsi" w:hAnsiTheme="minorHAnsi" w:cstheme="minorBidi"/>
                <w:kern w:val="2"/>
                <w:sz w:val="22"/>
                <w:szCs w:val="22"/>
                <w14:ligatures w14:val="standardContextual"/>
              </w:rPr>
              <w:tab/>
            </w:r>
            <w:r w:rsidRPr="002E782E">
              <w:rPr>
                <w:rStyle w:val="-"/>
              </w:rPr>
              <w:t>Προς την Απόλυση</w:t>
            </w:r>
            <w:r>
              <w:rPr>
                <w:webHidden/>
              </w:rPr>
              <w:tab/>
            </w:r>
            <w:r>
              <w:rPr>
                <w:webHidden/>
              </w:rPr>
              <w:fldChar w:fldCharType="begin"/>
            </w:r>
            <w:r>
              <w:rPr>
                <w:webHidden/>
              </w:rPr>
              <w:instrText xml:space="preserve"> PAGEREF _Toc140784524 \h </w:instrText>
            </w:r>
            <w:r>
              <w:rPr>
                <w:webHidden/>
              </w:rPr>
            </w:r>
            <w:r>
              <w:rPr>
                <w:webHidden/>
              </w:rPr>
              <w:fldChar w:fldCharType="separate"/>
            </w:r>
            <w:r>
              <w:rPr>
                <w:webHidden/>
              </w:rPr>
              <w:t>51</w:t>
            </w:r>
            <w:r>
              <w:rPr>
                <w:webHidden/>
              </w:rPr>
              <w:fldChar w:fldCharType="end"/>
            </w:r>
          </w:hyperlink>
        </w:p>
        <w:p w14:paraId="15FD0462" w14:textId="3EACA8E9"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25" w:history="1">
            <w:r w:rsidRPr="002E782E">
              <w:rPr>
                <w:rStyle w:val="-"/>
                <w:rFonts w:ascii="Arial" w:hAnsi="Arial" w:cs="Arial"/>
                <w:noProof/>
              </w:rPr>
              <w:t>Δικαιολογητικά για ΟΑΕΔ</w:t>
            </w:r>
            <w:r>
              <w:rPr>
                <w:noProof/>
                <w:webHidden/>
              </w:rPr>
              <w:tab/>
            </w:r>
            <w:r>
              <w:rPr>
                <w:noProof/>
                <w:webHidden/>
              </w:rPr>
              <w:fldChar w:fldCharType="begin"/>
            </w:r>
            <w:r>
              <w:rPr>
                <w:noProof/>
                <w:webHidden/>
              </w:rPr>
              <w:instrText xml:space="preserve"> PAGEREF _Toc140784525 \h </w:instrText>
            </w:r>
            <w:r>
              <w:rPr>
                <w:noProof/>
                <w:webHidden/>
              </w:rPr>
            </w:r>
            <w:r>
              <w:rPr>
                <w:noProof/>
                <w:webHidden/>
              </w:rPr>
              <w:fldChar w:fldCharType="separate"/>
            </w:r>
            <w:r>
              <w:rPr>
                <w:noProof/>
                <w:webHidden/>
              </w:rPr>
              <w:t>52</w:t>
            </w:r>
            <w:r>
              <w:rPr>
                <w:noProof/>
                <w:webHidden/>
              </w:rPr>
              <w:fldChar w:fldCharType="end"/>
            </w:r>
          </w:hyperlink>
        </w:p>
        <w:p w14:paraId="269DDA60" w14:textId="561DA9B1" w:rsidR="00EA43AA" w:rsidRDefault="00EA43AA">
          <w:pPr>
            <w:pStyle w:val="20"/>
            <w:tabs>
              <w:tab w:val="right" w:leader="dot" w:pos="9736"/>
            </w:tabs>
            <w:rPr>
              <w:rFonts w:asciiTheme="minorHAnsi" w:hAnsiTheme="minorHAnsi" w:cstheme="minorBidi"/>
              <w:noProof/>
              <w:kern w:val="2"/>
              <w:sz w:val="22"/>
              <w14:ligatures w14:val="standardContextual"/>
            </w:rPr>
          </w:pPr>
          <w:hyperlink w:anchor="_Toc140784526" w:history="1">
            <w:r w:rsidRPr="002E782E">
              <w:rPr>
                <w:rStyle w:val="-"/>
                <w:rFonts w:ascii="Arial" w:hAnsi="Arial" w:cs="Arial"/>
                <w:noProof/>
              </w:rPr>
              <w:t>Υπολογισμός ταμείου ανεργίας</w:t>
            </w:r>
            <w:r>
              <w:rPr>
                <w:noProof/>
                <w:webHidden/>
              </w:rPr>
              <w:tab/>
            </w:r>
            <w:r>
              <w:rPr>
                <w:noProof/>
                <w:webHidden/>
              </w:rPr>
              <w:fldChar w:fldCharType="begin"/>
            </w:r>
            <w:r>
              <w:rPr>
                <w:noProof/>
                <w:webHidden/>
              </w:rPr>
              <w:instrText xml:space="preserve"> PAGEREF _Toc140784526 \h </w:instrText>
            </w:r>
            <w:r>
              <w:rPr>
                <w:noProof/>
                <w:webHidden/>
              </w:rPr>
            </w:r>
            <w:r>
              <w:rPr>
                <w:noProof/>
                <w:webHidden/>
              </w:rPr>
              <w:fldChar w:fldCharType="separate"/>
            </w:r>
            <w:r>
              <w:rPr>
                <w:noProof/>
                <w:webHidden/>
              </w:rPr>
              <w:t>54</w:t>
            </w:r>
            <w:r>
              <w:rPr>
                <w:noProof/>
                <w:webHidden/>
              </w:rPr>
              <w:fldChar w:fldCharType="end"/>
            </w:r>
          </w:hyperlink>
        </w:p>
        <w:p w14:paraId="10CF6640" w14:textId="10DF0483" w:rsidR="00EA43AA" w:rsidRDefault="00EA43AA">
          <w:pPr>
            <w:pStyle w:val="10"/>
            <w:rPr>
              <w:rFonts w:asciiTheme="minorHAnsi" w:hAnsiTheme="minorHAnsi" w:cstheme="minorBidi"/>
              <w:kern w:val="2"/>
              <w:sz w:val="22"/>
              <w:szCs w:val="22"/>
              <w14:ligatures w14:val="standardContextual"/>
            </w:rPr>
          </w:pPr>
          <w:hyperlink w:anchor="_Toc140784527" w:history="1">
            <w:r w:rsidRPr="002E782E">
              <w:rPr>
                <w:rStyle w:val="-"/>
              </w:rPr>
              <w:t>ΕΠΙΛΟΓΟΣ</w:t>
            </w:r>
            <w:r>
              <w:rPr>
                <w:webHidden/>
              </w:rPr>
              <w:tab/>
            </w:r>
            <w:r>
              <w:rPr>
                <w:webHidden/>
              </w:rPr>
              <w:fldChar w:fldCharType="begin"/>
            </w:r>
            <w:r>
              <w:rPr>
                <w:webHidden/>
              </w:rPr>
              <w:instrText xml:space="preserve"> PAGEREF _Toc140784527 \h </w:instrText>
            </w:r>
            <w:r>
              <w:rPr>
                <w:webHidden/>
              </w:rPr>
            </w:r>
            <w:r>
              <w:rPr>
                <w:webHidden/>
              </w:rPr>
              <w:fldChar w:fldCharType="separate"/>
            </w:r>
            <w:r>
              <w:rPr>
                <w:webHidden/>
              </w:rPr>
              <w:t>56</w:t>
            </w:r>
            <w:r>
              <w:rPr>
                <w:webHidden/>
              </w:rPr>
              <w:fldChar w:fldCharType="end"/>
            </w:r>
          </w:hyperlink>
        </w:p>
        <w:p w14:paraId="4B404B2B" w14:textId="7F9262C3" w:rsidR="00EE70FE" w:rsidRPr="008F40A7" w:rsidRDefault="00EE70FE" w:rsidP="00AC686C">
          <w:pPr>
            <w:ind w:firstLine="0"/>
            <w:rPr>
              <w:rFonts w:ascii="Arial" w:hAnsi="Arial"/>
            </w:rPr>
          </w:pPr>
          <w:r w:rsidRPr="008F40A7">
            <w:rPr>
              <w:rFonts w:ascii="Arial" w:hAnsi="Arial"/>
              <w:noProof/>
            </w:rPr>
            <w:fldChar w:fldCharType="end"/>
          </w:r>
        </w:p>
      </w:sdtContent>
    </w:sdt>
    <w:p w14:paraId="4AE0E6FF" w14:textId="4C30F240" w:rsidR="00E10C89" w:rsidRPr="00655491" w:rsidRDefault="003241E8" w:rsidP="00715EA5">
      <w:pPr>
        <w:pStyle w:val="1"/>
        <w:rPr>
          <w:rFonts w:ascii="Arial" w:hAnsi="Arial" w:cs="Arial"/>
        </w:rPr>
      </w:pPr>
      <w:bookmarkStart w:id="0" w:name="_Toc113141211"/>
      <w:bookmarkStart w:id="1" w:name="_Toc140784490"/>
      <w:r w:rsidRPr="008F40A7">
        <w:rPr>
          <w:rFonts w:ascii="Arial" w:hAnsi="Arial" w:cs="Arial"/>
        </w:rPr>
        <w:lastRenderedPageBreak/>
        <w:t>Εισαγωγή</w:t>
      </w:r>
      <w:bookmarkEnd w:id="0"/>
      <w:bookmarkEnd w:id="1"/>
    </w:p>
    <w:p w14:paraId="2FF02865" w14:textId="197181C3" w:rsidR="00E10C89" w:rsidRPr="00B6692A" w:rsidRDefault="003241E8" w:rsidP="00715EA5">
      <w:pPr>
        <w:rPr>
          <w:rFonts w:ascii="Arial" w:hAnsi="Arial"/>
        </w:rPr>
      </w:pPr>
      <w:r w:rsidRPr="00B6692A">
        <w:rPr>
          <w:rFonts w:ascii="Arial" w:hAnsi="Arial"/>
        </w:rPr>
        <w:t>Αγαπητοί</w:t>
      </w:r>
      <w:r w:rsidR="00E10C89" w:rsidRPr="00B6692A">
        <w:rPr>
          <w:rFonts w:ascii="Arial" w:hAnsi="Arial"/>
        </w:rPr>
        <w:t xml:space="preserve"> </w:t>
      </w:r>
      <w:r w:rsidRPr="00B6692A">
        <w:rPr>
          <w:rFonts w:ascii="Arial" w:hAnsi="Arial"/>
        </w:rPr>
        <w:t>νέοι</w:t>
      </w:r>
      <w:r w:rsidR="00E10C89" w:rsidRPr="00B6692A">
        <w:rPr>
          <w:rFonts w:ascii="Arial" w:hAnsi="Arial"/>
        </w:rPr>
        <w:t xml:space="preserve"> </w:t>
      </w:r>
      <w:r w:rsidRPr="00B6692A">
        <w:rPr>
          <w:rFonts w:ascii="Arial" w:hAnsi="Arial"/>
        </w:rPr>
        <w:t>συνάδελφοι</w:t>
      </w:r>
      <w:r w:rsidR="00E10C89" w:rsidRPr="00B6692A">
        <w:rPr>
          <w:rFonts w:ascii="Arial" w:hAnsi="Arial"/>
        </w:rPr>
        <w:t>,</w:t>
      </w:r>
    </w:p>
    <w:p w14:paraId="72749BAB" w14:textId="44DEDA3F" w:rsidR="00E10C89" w:rsidRPr="00B6692A" w:rsidRDefault="00E10C89" w:rsidP="00715EA5">
      <w:pPr>
        <w:rPr>
          <w:rFonts w:ascii="Arial" w:hAnsi="Arial"/>
        </w:rPr>
      </w:pPr>
      <w:r w:rsidRPr="00B6692A">
        <w:rPr>
          <w:rFonts w:ascii="Arial" w:hAnsi="Arial"/>
        </w:rPr>
        <w:t xml:space="preserve">Με </w:t>
      </w:r>
      <w:r w:rsidR="003241E8" w:rsidRPr="00B6692A">
        <w:rPr>
          <w:rFonts w:ascii="Arial" w:hAnsi="Arial"/>
        </w:rPr>
        <w:t>χαρά</w:t>
      </w:r>
      <w:r w:rsidRPr="00B6692A">
        <w:rPr>
          <w:rFonts w:ascii="Arial" w:hAnsi="Arial"/>
        </w:rPr>
        <w:t xml:space="preserve"> σας </w:t>
      </w:r>
      <w:r w:rsidR="003241E8" w:rsidRPr="00B6692A">
        <w:rPr>
          <w:rFonts w:ascii="Arial" w:hAnsi="Arial"/>
        </w:rPr>
        <w:t>καλωσορίζουμε</w:t>
      </w:r>
      <w:r w:rsidRPr="00B6692A">
        <w:rPr>
          <w:rFonts w:ascii="Arial" w:hAnsi="Arial"/>
        </w:rPr>
        <w:t xml:space="preserve"> στο πιο </w:t>
      </w:r>
      <w:r w:rsidR="003241E8" w:rsidRPr="00B6692A">
        <w:rPr>
          <w:rFonts w:ascii="Arial" w:hAnsi="Arial"/>
        </w:rPr>
        <w:t>δημιουργικό</w:t>
      </w:r>
      <w:r w:rsidRPr="00B6692A">
        <w:rPr>
          <w:rFonts w:ascii="Arial" w:hAnsi="Arial"/>
        </w:rPr>
        <w:t xml:space="preserve"> </w:t>
      </w:r>
      <w:r w:rsidR="003241E8" w:rsidRPr="00B6692A">
        <w:rPr>
          <w:rFonts w:ascii="Arial" w:hAnsi="Arial"/>
        </w:rPr>
        <w:t>χώρο</w:t>
      </w:r>
      <w:r w:rsidRPr="00B6692A">
        <w:rPr>
          <w:rFonts w:ascii="Arial" w:hAnsi="Arial"/>
        </w:rPr>
        <w:t xml:space="preserve"> </w:t>
      </w:r>
      <w:r w:rsidR="003241E8" w:rsidRPr="00B6692A">
        <w:rPr>
          <w:rFonts w:ascii="Arial" w:hAnsi="Arial"/>
        </w:rPr>
        <w:t>εργασίας</w:t>
      </w:r>
      <w:r w:rsidRPr="00B6692A">
        <w:rPr>
          <w:rFonts w:ascii="Arial" w:hAnsi="Arial"/>
        </w:rPr>
        <w:t xml:space="preserve">, αυτόν της </w:t>
      </w:r>
      <w:r w:rsidR="003241E8" w:rsidRPr="00B6692A">
        <w:rPr>
          <w:rFonts w:ascii="Arial" w:hAnsi="Arial"/>
        </w:rPr>
        <w:t>εκπαίδευσης</w:t>
      </w:r>
      <w:r w:rsidRPr="00B6692A">
        <w:rPr>
          <w:rFonts w:ascii="Arial" w:hAnsi="Arial"/>
        </w:rPr>
        <w:t>.</w:t>
      </w:r>
    </w:p>
    <w:p w14:paraId="7187FDA5" w14:textId="5AD6EE7B" w:rsidR="00E10C89" w:rsidRPr="00B6692A" w:rsidRDefault="003241E8" w:rsidP="00715EA5">
      <w:pPr>
        <w:rPr>
          <w:rFonts w:ascii="Arial" w:hAnsi="Arial"/>
        </w:rPr>
      </w:pPr>
      <w:r w:rsidRPr="00B6692A">
        <w:rPr>
          <w:rFonts w:ascii="Arial" w:hAnsi="Arial"/>
        </w:rPr>
        <w:t>Έχει</w:t>
      </w:r>
      <w:r w:rsidR="00E10C89" w:rsidRPr="00B6692A">
        <w:rPr>
          <w:rFonts w:ascii="Arial" w:hAnsi="Arial"/>
        </w:rPr>
        <w:t xml:space="preserve"> </w:t>
      </w:r>
      <w:r w:rsidRPr="00B6692A">
        <w:rPr>
          <w:rFonts w:ascii="Arial" w:hAnsi="Arial"/>
        </w:rPr>
        <w:t>διαπιστωθεί</w:t>
      </w:r>
      <w:r w:rsidR="00E10C89" w:rsidRPr="00B6692A">
        <w:rPr>
          <w:rFonts w:ascii="Arial" w:hAnsi="Arial"/>
        </w:rPr>
        <w:t xml:space="preserve"> ότι ο </w:t>
      </w:r>
      <w:r w:rsidRPr="00B6692A">
        <w:rPr>
          <w:rFonts w:ascii="Arial" w:hAnsi="Arial"/>
        </w:rPr>
        <w:t>νεοεισερχόμενος</w:t>
      </w:r>
      <w:r w:rsidR="00E10C89" w:rsidRPr="00B6692A">
        <w:rPr>
          <w:rFonts w:ascii="Arial" w:hAnsi="Arial"/>
        </w:rPr>
        <w:t xml:space="preserve"> </w:t>
      </w:r>
      <w:r w:rsidRPr="00B6692A">
        <w:rPr>
          <w:rFonts w:ascii="Arial" w:hAnsi="Arial"/>
        </w:rPr>
        <w:t>εκπαιδευτικός</w:t>
      </w:r>
      <w:r w:rsidR="00E10C89" w:rsidRPr="00B6692A">
        <w:rPr>
          <w:rFonts w:ascii="Arial" w:hAnsi="Arial"/>
        </w:rPr>
        <w:t xml:space="preserve">, </w:t>
      </w:r>
      <w:r w:rsidRPr="00B6692A">
        <w:rPr>
          <w:rFonts w:ascii="Arial" w:hAnsi="Arial"/>
        </w:rPr>
        <w:t>συναντά</w:t>
      </w:r>
      <w:r w:rsidR="00E10C89" w:rsidRPr="00B6692A">
        <w:rPr>
          <w:rFonts w:ascii="Arial" w:hAnsi="Arial"/>
        </w:rPr>
        <w:t xml:space="preserve"> ένα </w:t>
      </w:r>
      <w:r w:rsidRPr="00B6692A">
        <w:rPr>
          <w:rFonts w:ascii="Arial" w:hAnsi="Arial"/>
        </w:rPr>
        <w:t>χαώδες</w:t>
      </w:r>
      <w:r w:rsidR="00E10C89" w:rsidRPr="00B6692A">
        <w:rPr>
          <w:rFonts w:ascii="Arial" w:hAnsi="Arial"/>
        </w:rPr>
        <w:t xml:space="preserve"> </w:t>
      </w:r>
      <w:r w:rsidRPr="00B6692A">
        <w:rPr>
          <w:rFonts w:ascii="Arial" w:hAnsi="Arial"/>
        </w:rPr>
        <w:t>σύστημα</w:t>
      </w:r>
      <w:r w:rsidR="00E10C89" w:rsidRPr="00B6692A">
        <w:rPr>
          <w:rFonts w:ascii="Arial" w:hAnsi="Arial"/>
        </w:rPr>
        <w:t xml:space="preserve">, </w:t>
      </w:r>
      <w:r w:rsidRPr="00B6692A">
        <w:rPr>
          <w:rFonts w:ascii="Arial" w:hAnsi="Arial"/>
        </w:rPr>
        <w:t>γεμάτο</w:t>
      </w:r>
      <w:r w:rsidR="00E10C89" w:rsidRPr="00B6692A">
        <w:rPr>
          <w:rFonts w:ascii="Arial" w:hAnsi="Arial"/>
        </w:rPr>
        <w:t xml:space="preserve"> με </w:t>
      </w:r>
      <w:r w:rsidRPr="00B6692A">
        <w:rPr>
          <w:rFonts w:ascii="Arial" w:hAnsi="Arial"/>
        </w:rPr>
        <w:t>έννοιες</w:t>
      </w:r>
      <w:r w:rsidR="00E10C89" w:rsidRPr="00B6692A">
        <w:rPr>
          <w:rFonts w:ascii="Arial" w:hAnsi="Arial"/>
        </w:rPr>
        <w:t xml:space="preserve">, οι </w:t>
      </w:r>
      <w:r w:rsidRPr="00B6692A">
        <w:rPr>
          <w:rFonts w:ascii="Arial" w:hAnsi="Arial"/>
        </w:rPr>
        <w:t>οποίες</w:t>
      </w:r>
      <w:r w:rsidR="00E10C89" w:rsidRPr="00B6692A">
        <w:rPr>
          <w:rFonts w:ascii="Arial" w:hAnsi="Arial"/>
        </w:rPr>
        <w:t xml:space="preserve"> του είναι </w:t>
      </w:r>
      <w:r w:rsidRPr="00B6692A">
        <w:rPr>
          <w:rFonts w:ascii="Arial" w:hAnsi="Arial"/>
        </w:rPr>
        <w:t>άγνωστες</w:t>
      </w:r>
      <w:r w:rsidR="00E10C89" w:rsidRPr="00B6692A">
        <w:rPr>
          <w:rFonts w:ascii="Arial" w:hAnsi="Arial"/>
        </w:rPr>
        <w:t xml:space="preserve">. </w:t>
      </w:r>
      <w:r w:rsidRPr="00B6692A">
        <w:rPr>
          <w:rFonts w:ascii="Arial" w:hAnsi="Arial"/>
        </w:rPr>
        <w:t>Βασικός</w:t>
      </w:r>
      <w:r w:rsidR="00E10C89" w:rsidRPr="00B6692A">
        <w:rPr>
          <w:rFonts w:ascii="Arial" w:hAnsi="Arial"/>
        </w:rPr>
        <w:t xml:space="preserve"> </w:t>
      </w:r>
      <w:r w:rsidRPr="00B6692A">
        <w:rPr>
          <w:rFonts w:ascii="Arial" w:hAnsi="Arial"/>
        </w:rPr>
        <w:t>σκοπός</w:t>
      </w:r>
      <w:r w:rsidR="00E10C89" w:rsidRPr="00B6692A">
        <w:rPr>
          <w:rFonts w:ascii="Arial" w:hAnsi="Arial"/>
        </w:rPr>
        <w:t xml:space="preserve"> </w:t>
      </w:r>
      <w:r w:rsidRPr="00B6692A">
        <w:rPr>
          <w:rFonts w:ascii="Arial" w:hAnsi="Arial"/>
        </w:rPr>
        <w:t>αυτού</w:t>
      </w:r>
      <w:r w:rsidR="00E10C89" w:rsidRPr="00B6692A">
        <w:rPr>
          <w:rFonts w:ascii="Arial" w:hAnsi="Arial"/>
        </w:rPr>
        <w:t xml:space="preserve"> του </w:t>
      </w:r>
      <w:r w:rsidRPr="00B6692A">
        <w:rPr>
          <w:rFonts w:ascii="Arial" w:hAnsi="Arial"/>
        </w:rPr>
        <w:t>οδηγού</w:t>
      </w:r>
      <w:r w:rsidR="00E10C89" w:rsidRPr="00B6692A">
        <w:rPr>
          <w:rFonts w:ascii="Arial" w:hAnsi="Arial"/>
        </w:rPr>
        <w:t xml:space="preserve"> που </w:t>
      </w:r>
      <w:r w:rsidRPr="00B6692A">
        <w:rPr>
          <w:rFonts w:ascii="Arial" w:hAnsi="Arial"/>
        </w:rPr>
        <w:t>διαβάζεις</w:t>
      </w:r>
      <w:r w:rsidR="00E10C89" w:rsidRPr="00B6692A">
        <w:rPr>
          <w:rFonts w:ascii="Arial" w:hAnsi="Arial"/>
        </w:rPr>
        <w:t xml:space="preserve">, είναι να σε </w:t>
      </w:r>
      <w:r w:rsidRPr="00B6692A">
        <w:rPr>
          <w:rFonts w:ascii="Arial" w:hAnsi="Arial"/>
        </w:rPr>
        <w:t>βοηθήσει</w:t>
      </w:r>
      <w:r w:rsidR="00E10C89" w:rsidRPr="00B6692A">
        <w:rPr>
          <w:rFonts w:ascii="Arial" w:hAnsi="Arial"/>
        </w:rPr>
        <w:t xml:space="preserve"> να </w:t>
      </w:r>
      <w:r w:rsidRPr="00B6692A">
        <w:rPr>
          <w:rFonts w:ascii="Arial" w:hAnsi="Arial"/>
        </w:rPr>
        <w:t>κάνεις</w:t>
      </w:r>
      <w:r w:rsidR="00E10C89" w:rsidRPr="00B6692A">
        <w:rPr>
          <w:rFonts w:ascii="Arial" w:hAnsi="Arial"/>
        </w:rPr>
        <w:t xml:space="preserve"> τα </w:t>
      </w:r>
      <w:r w:rsidRPr="00B6692A">
        <w:rPr>
          <w:rFonts w:ascii="Arial" w:hAnsi="Arial"/>
        </w:rPr>
        <w:t>πρώτα</w:t>
      </w:r>
      <w:r w:rsidR="00E10C89" w:rsidRPr="00B6692A">
        <w:rPr>
          <w:rFonts w:ascii="Arial" w:hAnsi="Arial"/>
        </w:rPr>
        <w:t xml:space="preserve"> σου </w:t>
      </w:r>
      <w:r w:rsidRPr="00B6692A">
        <w:rPr>
          <w:rFonts w:ascii="Arial" w:hAnsi="Arial"/>
        </w:rPr>
        <w:t>βήματα</w:t>
      </w:r>
      <w:r w:rsidR="00E10C89" w:rsidRPr="00B6692A">
        <w:rPr>
          <w:rFonts w:ascii="Arial" w:hAnsi="Arial"/>
        </w:rPr>
        <w:t xml:space="preserve"> με </w:t>
      </w:r>
      <w:r w:rsidRPr="00B6692A">
        <w:rPr>
          <w:rFonts w:ascii="Arial" w:hAnsi="Arial"/>
        </w:rPr>
        <w:t>ασφάλεια</w:t>
      </w:r>
      <w:r w:rsidR="00E10C89" w:rsidRPr="00B6692A">
        <w:rPr>
          <w:rFonts w:ascii="Arial" w:hAnsi="Arial"/>
        </w:rPr>
        <w:t xml:space="preserve"> και να σε </w:t>
      </w:r>
      <w:r w:rsidRPr="00B6692A">
        <w:rPr>
          <w:rFonts w:ascii="Arial" w:hAnsi="Arial"/>
        </w:rPr>
        <w:t>απεγκλωβίσει</w:t>
      </w:r>
      <w:r w:rsidR="00E10C89" w:rsidRPr="00B6692A">
        <w:rPr>
          <w:rFonts w:ascii="Arial" w:hAnsi="Arial"/>
        </w:rPr>
        <w:t xml:space="preserve"> από το </w:t>
      </w:r>
      <w:r w:rsidRPr="00B6692A">
        <w:rPr>
          <w:rFonts w:ascii="Arial" w:hAnsi="Arial"/>
        </w:rPr>
        <w:t>άγχος</w:t>
      </w:r>
      <w:r w:rsidR="00E10C89" w:rsidRPr="00B6692A">
        <w:rPr>
          <w:rFonts w:ascii="Arial" w:hAnsi="Arial"/>
        </w:rPr>
        <w:t xml:space="preserve"> που </w:t>
      </w:r>
      <w:r w:rsidRPr="00B6692A">
        <w:rPr>
          <w:rFonts w:ascii="Arial" w:hAnsi="Arial"/>
        </w:rPr>
        <w:t>πιθανόν</w:t>
      </w:r>
      <w:r w:rsidR="00E10C89" w:rsidRPr="00B6692A">
        <w:rPr>
          <w:rFonts w:ascii="Arial" w:hAnsi="Arial"/>
        </w:rPr>
        <w:t xml:space="preserve"> </w:t>
      </w:r>
      <w:r w:rsidRPr="00B6692A">
        <w:rPr>
          <w:rFonts w:ascii="Arial" w:hAnsi="Arial"/>
        </w:rPr>
        <w:t>έχεις</w:t>
      </w:r>
      <w:r w:rsidR="00E10C89" w:rsidRPr="00B6692A">
        <w:rPr>
          <w:rFonts w:ascii="Arial" w:hAnsi="Arial"/>
        </w:rPr>
        <w:t xml:space="preserve">. </w:t>
      </w:r>
      <w:r w:rsidRPr="00B6692A">
        <w:rPr>
          <w:rFonts w:ascii="Arial" w:hAnsi="Arial"/>
        </w:rPr>
        <w:t>Βέβαια</w:t>
      </w:r>
      <w:r w:rsidR="00566BF5" w:rsidRPr="00B6692A">
        <w:rPr>
          <w:rFonts w:ascii="Arial" w:hAnsi="Arial"/>
        </w:rPr>
        <w:t xml:space="preserve"> δεν θα </w:t>
      </w:r>
      <w:r w:rsidRPr="00B6692A">
        <w:rPr>
          <w:rFonts w:ascii="Arial" w:hAnsi="Arial"/>
        </w:rPr>
        <w:t>λύσεις</w:t>
      </w:r>
      <w:r w:rsidR="00566BF5" w:rsidRPr="00B6692A">
        <w:rPr>
          <w:rFonts w:ascii="Arial" w:hAnsi="Arial"/>
        </w:rPr>
        <w:t xml:space="preserve"> </w:t>
      </w:r>
      <w:r w:rsidRPr="00B6692A">
        <w:rPr>
          <w:rFonts w:ascii="Arial" w:hAnsi="Arial"/>
        </w:rPr>
        <w:t>όλες</w:t>
      </w:r>
      <w:r w:rsidR="00566BF5" w:rsidRPr="00B6692A">
        <w:rPr>
          <w:rFonts w:ascii="Arial" w:hAnsi="Arial"/>
        </w:rPr>
        <w:t xml:space="preserve"> τις </w:t>
      </w:r>
      <w:r w:rsidRPr="00B6692A">
        <w:rPr>
          <w:rFonts w:ascii="Arial" w:hAnsi="Arial"/>
        </w:rPr>
        <w:t>απορίες</w:t>
      </w:r>
      <w:r w:rsidR="00566BF5" w:rsidRPr="00B6692A">
        <w:rPr>
          <w:rFonts w:ascii="Arial" w:hAnsi="Arial"/>
        </w:rPr>
        <w:t xml:space="preserve"> σου μιας και αυτές </w:t>
      </w:r>
      <w:r w:rsidRPr="00B6692A">
        <w:rPr>
          <w:rFonts w:ascii="Arial" w:hAnsi="Arial"/>
        </w:rPr>
        <w:t>μπορεί</w:t>
      </w:r>
      <w:r w:rsidR="00566BF5" w:rsidRPr="00B6692A">
        <w:rPr>
          <w:rFonts w:ascii="Arial" w:hAnsi="Arial"/>
        </w:rPr>
        <w:t xml:space="preserve"> να είναι </w:t>
      </w:r>
      <w:r w:rsidRPr="00B6692A">
        <w:rPr>
          <w:rFonts w:ascii="Arial" w:hAnsi="Arial"/>
        </w:rPr>
        <w:t>ατέλειωτες</w:t>
      </w:r>
      <w:r w:rsidR="00566BF5" w:rsidRPr="00B6692A">
        <w:rPr>
          <w:rFonts w:ascii="Arial" w:hAnsi="Arial"/>
        </w:rPr>
        <w:t xml:space="preserve"> </w:t>
      </w:r>
      <w:r w:rsidRPr="00B6692A">
        <w:rPr>
          <w:rFonts w:ascii="Arial" w:hAnsi="Arial"/>
        </w:rPr>
        <w:t>όμως</w:t>
      </w:r>
      <w:r w:rsidR="00566BF5" w:rsidRPr="00B6692A">
        <w:rPr>
          <w:rFonts w:ascii="Arial" w:hAnsi="Arial"/>
        </w:rPr>
        <w:t xml:space="preserve"> </w:t>
      </w:r>
      <w:r w:rsidRPr="00B6692A">
        <w:rPr>
          <w:rFonts w:ascii="Arial" w:hAnsi="Arial"/>
        </w:rPr>
        <w:t>μπορεί</w:t>
      </w:r>
      <w:r w:rsidR="00566BF5" w:rsidRPr="00B6692A">
        <w:rPr>
          <w:rFonts w:ascii="Arial" w:hAnsi="Arial"/>
        </w:rPr>
        <w:t xml:space="preserve"> να </w:t>
      </w:r>
      <w:r w:rsidRPr="00B6692A">
        <w:rPr>
          <w:rFonts w:ascii="Arial" w:hAnsi="Arial"/>
        </w:rPr>
        <w:t>αποτελέσει</w:t>
      </w:r>
      <w:r w:rsidR="00566BF5" w:rsidRPr="00B6692A">
        <w:rPr>
          <w:rFonts w:ascii="Arial" w:hAnsi="Arial"/>
        </w:rPr>
        <w:t xml:space="preserve"> μια </w:t>
      </w:r>
      <w:r w:rsidRPr="00B6692A">
        <w:rPr>
          <w:rFonts w:ascii="Arial" w:hAnsi="Arial"/>
        </w:rPr>
        <w:t>καλή</w:t>
      </w:r>
      <w:r w:rsidR="00566BF5" w:rsidRPr="00B6692A">
        <w:rPr>
          <w:rFonts w:ascii="Arial" w:hAnsi="Arial"/>
        </w:rPr>
        <w:t xml:space="preserve"> </w:t>
      </w:r>
      <w:r w:rsidRPr="00B6692A">
        <w:rPr>
          <w:rFonts w:ascii="Arial" w:hAnsi="Arial"/>
        </w:rPr>
        <w:t>βοήθεια</w:t>
      </w:r>
      <w:r w:rsidR="00566BF5" w:rsidRPr="00B6692A">
        <w:rPr>
          <w:rFonts w:ascii="Arial" w:hAnsi="Arial"/>
        </w:rPr>
        <w:t xml:space="preserve"> στο </w:t>
      </w:r>
      <w:r w:rsidRPr="00B6692A">
        <w:rPr>
          <w:rFonts w:ascii="Arial" w:hAnsi="Arial"/>
        </w:rPr>
        <w:t>ξεκίνημα</w:t>
      </w:r>
      <w:r w:rsidR="00566BF5" w:rsidRPr="00B6692A">
        <w:rPr>
          <w:rFonts w:ascii="Arial" w:hAnsi="Arial"/>
        </w:rPr>
        <w:t xml:space="preserve"> σου.</w:t>
      </w:r>
    </w:p>
    <w:p w14:paraId="6D7CB382" w14:textId="216CDA9F" w:rsidR="00566BF5" w:rsidRPr="00B6692A" w:rsidRDefault="003241E8" w:rsidP="00715EA5">
      <w:pPr>
        <w:rPr>
          <w:rFonts w:ascii="Arial" w:hAnsi="Arial"/>
        </w:rPr>
      </w:pPr>
      <w:r w:rsidRPr="00B6692A">
        <w:rPr>
          <w:rFonts w:ascii="Arial" w:hAnsi="Arial"/>
        </w:rPr>
        <w:t>Αυτοί</w:t>
      </w:r>
      <w:r w:rsidR="00566BF5" w:rsidRPr="00B6692A">
        <w:rPr>
          <w:rFonts w:ascii="Arial" w:hAnsi="Arial"/>
        </w:rPr>
        <w:t xml:space="preserve"> που </w:t>
      </w:r>
      <w:r w:rsidRPr="00B6692A">
        <w:rPr>
          <w:rFonts w:ascii="Arial" w:hAnsi="Arial"/>
        </w:rPr>
        <w:t>γράφουνε</w:t>
      </w:r>
      <w:r w:rsidR="00566BF5" w:rsidRPr="00B6692A">
        <w:rPr>
          <w:rFonts w:ascii="Arial" w:hAnsi="Arial"/>
        </w:rPr>
        <w:t xml:space="preserve"> αυτό τον </w:t>
      </w:r>
      <w:r w:rsidRPr="00B6692A">
        <w:rPr>
          <w:rFonts w:ascii="Arial" w:hAnsi="Arial"/>
        </w:rPr>
        <w:t>οδηγό</w:t>
      </w:r>
      <w:r w:rsidR="00566BF5" w:rsidRPr="00B6692A">
        <w:rPr>
          <w:rFonts w:ascii="Arial" w:hAnsi="Arial"/>
        </w:rPr>
        <w:t xml:space="preserve">, είναι </w:t>
      </w:r>
      <w:r w:rsidRPr="00B6692A">
        <w:rPr>
          <w:rFonts w:ascii="Arial" w:hAnsi="Arial"/>
        </w:rPr>
        <w:t>συνάδελφοι</w:t>
      </w:r>
      <w:r w:rsidR="00566BF5" w:rsidRPr="00B6692A">
        <w:rPr>
          <w:rFonts w:ascii="Arial" w:hAnsi="Arial"/>
        </w:rPr>
        <w:t xml:space="preserve"> σου, οι </w:t>
      </w:r>
      <w:r w:rsidRPr="00B6692A">
        <w:rPr>
          <w:rFonts w:ascii="Arial" w:hAnsi="Arial"/>
        </w:rPr>
        <w:t>οποίοι</w:t>
      </w:r>
      <w:r w:rsidR="00566BF5" w:rsidRPr="00B6692A">
        <w:rPr>
          <w:rFonts w:ascii="Arial" w:hAnsi="Arial"/>
        </w:rPr>
        <w:t xml:space="preserve"> </w:t>
      </w:r>
      <w:r w:rsidRPr="00B6692A">
        <w:rPr>
          <w:rFonts w:ascii="Arial" w:hAnsi="Arial"/>
        </w:rPr>
        <w:t>κάποια</w:t>
      </w:r>
      <w:r w:rsidR="00566BF5" w:rsidRPr="00B6692A">
        <w:rPr>
          <w:rFonts w:ascii="Arial" w:hAnsi="Arial"/>
        </w:rPr>
        <w:t xml:space="preserve"> </w:t>
      </w:r>
      <w:r w:rsidRPr="00B6692A">
        <w:rPr>
          <w:rFonts w:ascii="Arial" w:hAnsi="Arial"/>
        </w:rPr>
        <w:t>στιγμή</w:t>
      </w:r>
      <w:r w:rsidR="00566BF5" w:rsidRPr="00B6692A">
        <w:rPr>
          <w:rFonts w:ascii="Arial" w:hAnsi="Arial"/>
        </w:rPr>
        <w:t xml:space="preserve"> </w:t>
      </w:r>
      <w:r w:rsidRPr="00B6692A">
        <w:rPr>
          <w:rFonts w:ascii="Arial" w:hAnsi="Arial"/>
        </w:rPr>
        <w:t>ήταν</w:t>
      </w:r>
      <w:r w:rsidR="00566BF5" w:rsidRPr="00B6692A">
        <w:rPr>
          <w:rFonts w:ascii="Arial" w:hAnsi="Arial"/>
        </w:rPr>
        <w:t xml:space="preserve"> στη </w:t>
      </w:r>
      <w:r w:rsidRPr="00B6692A">
        <w:rPr>
          <w:rFonts w:ascii="Arial" w:hAnsi="Arial"/>
        </w:rPr>
        <w:t>θέση</w:t>
      </w:r>
      <w:r w:rsidR="00566BF5" w:rsidRPr="00B6692A">
        <w:rPr>
          <w:rFonts w:ascii="Arial" w:hAnsi="Arial"/>
        </w:rPr>
        <w:t xml:space="preserve"> σου </w:t>
      </w:r>
      <w:r w:rsidRPr="00B6692A">
        <w:rPr>
          <w:rFonts w:ascii="Arial" w:hAnsi="Arial"/>
        </w:rPr>
        <w:t>γεμάτοι</w:t>
      </w:r>
      <w:r w:rsidR="00566BF5" w:rsidRPr="00B6692A">
        <w:rPr>
          <w:rFonts w:ascii="Arial" w:hAnsi="Arial"/>
        </w:rPr>
        <w:t xml:space="preserve"> </w:t>
      </w:r>
      <w:r w:rsidRPr="00B6692A">
        <w:rPr>
          <w:rFonts w:ascii="Arial" w:hAnsi="Arial"/>
        </w:rPr>
        <w:t>ερωτηματικά</w:t>
      </w:r>
      <w:r w:rsidR="00566BF5" w:rsidRPr="00B6692A">
        <w:rPr>
          <w:rFonts w:ascii="Arial" w:hAnsi="Arial"/>
        </w:rPr>
        <w:t xml:space="preserve">, </w:t>
      </w:r>
      <w:r w:rsidR="00F742C1">
        <w:rPr>
          <w:rFonts w:ascii="Arial" w:hAnsi="Arial"/>
        </w:rPr>
        <w:t>και</w:t>
      </w:r>
      <w:r w:rsidR="00566BF5" w:rsidRPr="00655491">
        <w:rPr>
          <w:rFonts w:ascii="Arial" w:hAnsi="Arial"/>
        </w:rPr>
        <w:t xml:space="preserve"> μετα από πολύ </w:t>
      </w:r>
      <w:r w:rsidRPr="00B6692A">
        <w:rPr>
          <w:rFonts w:ascii="Arial" w:hAnsi="Arial"/>
        </w:rPr>
        <w:t>κόπο</w:t>
      </w:r>
      <w:r w:rsidR="00566BF5" w:rsidRPr="00B6692A">
        <w:rPr>
          <w:rFonts w:ascii="Arial" w:hAnsi="Arial"/>
        </w:rPr>
        <w:t xml:space="preserve">, </w:t>
      </w:r>
      <w:r w:rsidRPr="00B6692A">
        <w:rPr>
          <w:rFonts w:ascii="Arial" w:hAnsi="Arial"/>
        </w:rPr>
        <w:t>κατάφεραν</w:t>
      </w:r>
      <w:r w:rsidR="00566BF5" w:rsidRPr="00B6692A">
        <w:rPr>
          <w:rFonts w:ascii="Arial" w:hAnsi="Arial"/>
        </w:rPr>
        <w:t xml:space="preserve"> να </w:t>
      </w:r>
      <w:r w:rsidRPr="00B6692A">
        <w:rPr>
          <w:rFonts w:ascii="Arial" w:hAnsi="Arial"/>
        </w:rPr>
        <w:t>βάλουν</w:t>
      </w:r>
      <w:r w:rsidR="00566BF5" w:rsidRPr="00B6692A">
        <w:rPr>
          <w:rFonts w:ascii="Arial" w:hAnsi="Arial"/>
        </w:rPr>
        <w:t xml:space="preserve"> </w:t>
      </w:r>
      <w:r w:rsidRPr="00B6692A">
        <w:rPr>
          <w:rFonts w:ascii="Arial" w:hAnsi="Arial"/>
        </w:rPr>
        <w:t>πολλά</w:t>
      </w:r>
      <w:r w:rsidR="00566BF5" w:rsidRPr="00B6692A">
        <w:rPr>
          <w:rFonts w:ascii="Arial" w:hAnsi="Arial"/>
        </w:rPr>
        <w:t xml:space="preserve"> </w:t>
      </w:r>
      <w:r w:rsidRPr="00B6692A">
        <w:rPr>
          <w:rFonts w:ascii="Arial" w:hAnsi="Arial"/>
        </w:rPr>
        <w:t>πράγματα</w:t>
      </w:r>
      <w:r w:rsidR="00566BF5" w:rsidRPr="00B6692A">
        <w:rPr>
          <w:rFonts w:ascii="Arial" w:hAnsi="Arial"/>
        </w:rPr>
        <w:t xml:space="preserve"> σε μια </w:t>
      </w:r>
      <w:r w:rsidRPr="00B6692A">
        <w:rPr>
          <w:rFonts w:ascii="Arial" w:hAnsi="Arial"/>
        </w:rPr>
        <w:t>σειρά</w:t>
      </w:r>
      <w:r w:rsidR="00566BF5" w:rsidRPr="00B6692A">
        <w:rPr>
          <w:rFonts w:ascii="Arial" w:hAnsi="Arial"/>
        </w:rPr>
        <w:t xml:space="preserve">. </w:t>
      </w:r>
      <w:r w:rsidRPr="00B6692A">
        <w:rPr>
          <w:rFonts w:ascii="Arial" w:hAnsi="Arial"/>
        </w:rPr>
        <w:t>Μόλις</w:t>
      </w:r>
      <w:r w:rsidR="00566BF5" w:rsidRPr="00B6692A">
        <w:rPr>
          <w:rFonts w:ascii="Arial" w:hAnsi="Arial"/>
        </w:rPr>
        <w:t xml:space="preserve"> </w:t>
      </w:r>
      <w:r w:rsidRPr="00B6692A">
        <w:rPr>
          <w:rFonts w:ascii="Arial" w:hAnsi="Arial"/>
        </w:rPr>
        <w:t>κατανοήσεις</w:t>
      </w:r>
      <w:r w:rsidR="00566BF5" w:rsidRPr="00B6692A">
        <w:rPr>
          <w:rFonts w:ascii="Arial" w:hAnsi="Arial"/>
        </w:rPr>
        <w:t xml:space="preserve"> </w:t>
      </w:r>
      <w:r w:rsidRPr="00B6692A">
        <w:rPr>
          <w:rFonts w:ascii="Arial" w:hAnsi="Arial"/>
        </w:rPr>
        <w:t>λοιπόν</w:t>
      </w:r>
      <w:r w:rsidR="00566BF5" w:rsidRPr="00B6692A">
        <w:rPr>
          <w:rFonts w:ascii="Arial" w:hAnsi="Arial"/>
        </w:rPr>
        <w:t xml:space="preserve"> </w:t>
      </w:r>
      <w:r w:rsidRPr="00B6692A">
        <w:rPr>
          <w:rFonts w:ascii="Arial" w:hAnsi="Arial"/>
        </w:rPr>
        <w:t>όσα</w:t>
      </w:r>
      <w:r w:rsidR="00566BF5" w:rsidRPr="00B6692A">
        <w:rPr>
          <w:rFonts w:ascii="Arial" w:hAnsi="Arial"/>
        </w:rPr>
        <w:t xml:space="preserve"> θα </w:t>
      </w:r>
      <w:r w:rsidRPr="00B6692A">
        <w:rPr>
          <w:rFonts w:ascii="Arial" w:hAnsi="Arial"/>
        </w:rPr>
        <w:t>διαβάσεις</w:t>
      </w:r>
      <w:r w:rsidR="00566BF5" w:rsidRPr="00B6692A">
        <w:rPr>
          <w:rFonts w:ascii="Arial" w:hAnsi="Arial"/>
        </w:rPr>
        <w:t xml:space="preserve"> εδώ, </w:t>
      </w:r>
      <w:r w:rsidRPr="008F40A7">
        <w:rPr>
          <w:rFonts w:ascii="Arial" w:hAnsi="Arial"/>
        </w:rPr>
        <w:t>σ</w:t>
      </w:r>
      <w:r w:rsidR="00C51253">
        <w:rPr>
          <w:rFonts w:ascii="Arial" w:hAnsi="Arial"/>
        </w:rPr>
        <w:t>ί</w:t>
      </w:r>
      <w:r w:rsidRPr="008F40A7">
        <w:rPr>
          <w:rFonts w:ascii="Arial" w:hAnsi="Arial"/>
        </w:rPr>
        <w:t>γουρ</w:t>
      </w:r>
      <w:r w:rsidR="00C51253">
        <w:rPr>
          <w:rFonts w:ascii="Arial" w:hAnsi="Arial"/>
        </w:rPr>
        <w:t>α</w:t>
      </w:r>
      <w:r w:rsidR="00566BF5" w:rsidRPr="008F40A7">
        <w:rPr>
          <w:rFonts w:ascii="Arial" w:hAnsi="Arial"/>
        </w:rPr>
        <w:t xml:space="preserve"> θα </w:t>
      </w:r>
      <w:r w:rsidRPr="008F40A7">
        <w:rPr>
          <w:rFonts w:ascii="Arial" w:hAnsi="Arial"/>
        </w:rPr>
        <w:t>έχεις</w:t>
      </w:r>
      <w:r w:rsidR="00566BF5" w:rsidRPr="00655491">
        <w:rPr>
          <w:rFonts w:ascii="Arial" w:hAnsi="Arial"/>
        </w:rPr>
        <w:t xml:space="preserve"> </w:t>
      </w:r>
      <w:r w:rsidRPr="00B6692A">
        <w:rPr>
          <w:rFonts w:ascii="Arial" w:hAnsi="Arial"/>
        </w:rPr>
        <w:t>καλύψει</w:t>
      </w:r>
      <w:r w:rsidR="00566BF5" w:rsidRPr="00B6692A">
        <w:rPr>
          <w:rFonts w:ascii="Arial" w:hAnsi="Arial"/>
        </w:rPr>
        <w:t xml:space="preserve"> ένα </w:t>
      </w:r>
      <w:r w:rsidRPr="00B6692A">
        <w:rPr>
          <w:rFonts w:ascii="Arial" w:hAnsi="Arial"/>
        </w:rPr>
        <w:t>μεγάλο</w:t>
      </w:r>
      <w:r w:rsidR="00566BF5" w:rsidRPr="00B6692A">
        <w:rPr>
          <w:rFonts w:ascii="Arial" w:hAnsi="Arial"/>
        </w:rPr>
        <w:t xml:space="preserve"> </w:t>
      </w:r>
      <w:r w:rsidRPr="00B6692A">
        <w:rPr>
          <w:rFonts w:ascii="Arial" w:hAnsi="Arial"/>
        </w:rPr>
        <w:t>εύρος</w:t>
      </w:r>
      <w:r w:rsidR="00566BF5" w:rsidRPr="00B6692A">
        <w:rPr>
          <w:rFonts w:ascii="Arial" w:hAnsi="Arial"/>
        </w:rPr>
        <w:t xml:space="preserve"> από τις </w:t>
      </w:r>
      <w:r w:rsidRPr="00B6692A">
        <w:rPr>
          <w:rFonts w:ascii="Arial" w:hAnsi="Arial"/>
        </w:rPr>
        <w:t>απορίες</w:t>
      </w:r>
      <w:r w:rsidR="00566BF5" w:rsidRPr="00B6692A">
        <w:rPr>
          <w:rFonts w:ascii="Arial" w:hAnsi="Arial"/>
        </w:rPr>
        <w:t xml:space="preserve"> που </w:t>
      </w:r>
      <w:r w:rsidRPr="00B6692A">
        <w:rPr>
          <w:rFonts w:ascii="Arial" w:hAnsi="Arial"/>
        </w:rPr>
        <w:t>έχεις</w:t>
      </w:r>
      <w:r w:rsidR="00566BF5" w:rsidRPr="00B6692A">
        <w:rPr>
          <w:rFonts w:ascii="Arial" w:hAnsi="Arial"/>
        </w:rPr>
        <w:t>.</w:t>
      </w:r>
    </w:p>
    <w:p w14:paraId="3CE08AD7" w14:textId="56521001" w:rsidR="00566BF5" w:rsidRPr="00B6692A" w:rsidRDefault="003241E8" w:rsidP="00715EA5">
      <w:pPr>
        <w:rPr>
          <w:rFonts w:ascii="Arial" w:hAnsi="Arial"/>
        </w:rPr>
      </w:pPr>
      <w:r w:rsidRPr="00B6692A">
        <w:rPr>
          <w:rFonts w:ascii="Arial" w:hAnsi="Arial"/>
        </w:rPr>
        <w:t>Ωστόσο</w:t>
      </w:r>
      <w:r w:rsidR="00566BF5" w:rsidRPr="00B6692A">
        <w:rPr>
          <w:rFonts w:ascii="Arial" w:hAnsi="Arial"/>
        </w:rPr>
        <w:t xml:space="preserve"> θα </w:t>
      </w:r>
      <w:r w:rsidRPr="00B6692A">
        <w:rPr>
          <w:rFonts w:ascii="Arial" w:hAnsi="Arial"/>
        </w:rPr>
        <w:t>ήταν</w:t>
      </w:r>
      <w:r w:rsidR="00566BF5" w:rsidRPr="00B6692A">
        <w:rPr>
          <w:rFonts w:ascii="Arial" w:hAnsi="Arial"/>
        </w:rPr>
        <w:t xml:space="preserve"> </w:t>
      </w:r>
      <w:r w:rsidRPr="00B6692A">
        <w:rPr>
          <w:rFonts w:ascii="Arial" w:hAnsi="Arial"/>
        </w:rPr>
        <w:t>απίθανο</w:t>
      </w:r>
      <w:r w:rsidR="00566BF5" w:rsidRPr="00B6692A">
        <w:rPr>
          <w:rFonts w:ascii="Arial" w:hAnsi="Arial"/>
        </w:rPr>
        <w:t xml:space="preserve"> να </w:t>
      </w:r>
      <w:r w:rsidRPr="00B6692A">
        <w:rPr>
          <w:rFonts w:ascii="Arial" w:hAnsi="Arial"/>
        </w:rPr>
        <w:t>καλύψουμε</w:t>
      </w:r>
      <w:r w:rsidR="00566BF5" w:rsidRPr="00B6692A">
        <w:rPr>
          <w:rFonts w:ascii="Arial" w:hAnsi="Arial"/>
        </w:rPr>
        <w:t xml:space="preserve"> τα </w:t>
      </w:r>
      <w:r w:rsidRPr="00B6692A">
        <w:rPr>
          <w:rFonts w:ascii="Arial" w:hAnsi="Arial"/>
        </w:rPr>
        <w:t>πάντα</w:t>
      </w:r>
      <w:r w:rsidR="00566BF5" w:rsidRPr="00B6692A">
        <w:rPr>
          <w:rFonts w:ascii="Arial" w:hAnsi="Arial"/>
        </w:rPr>
        <w:t xml:space="preserve">, για αυτό </w:t>
      </w:r>
      <w:r w:rsidRPr="00B6692A">
        <w:rPr>
          <w:rFonts w:ascii="Arial" w:hAnsi="Arial"/>
        </w:rPr>
        <w:t>συστήνουμε</w:t>
      </w:r>
      <w:r w:rsidR="00566BF5" w:rsidRPr="00B6692A">
        <w:rPr>
          <w:rFonts w:ascii="Arial" w:hAnsi="Arial"/>
        </w:rPr>
        <w:t xml:space="preserve"> να </w:t>
      </w:r>
      <w:r w:rsidRPr="00B6692A">
        <w:rPr>
          <w:rFonts w:ascii="Arial" w:hAnsi="Arial"/>
        </w:rPr>
        <w:t>συνεχίσεις</w:t>
      </w:r>
      <w:r w:rsidR="00566BF5" w:rsidRPr="00B6692A">
        <w:rPr>
          <w:rFonts w:ascii="Arial" w:hAnsi="Arial"/>
        </w:rPr>
        <w:t xml:space="preserve"> να </w:t>
      </w:r>
      <w:r w:rsidRPr="00B6692A">
        <w:rPr>
          <w:rFonts w:ascii="Arial" w:hAnsi="Arial"/>
        </w:rPr>
        <w:t>ρωτάς</w:t>
      </w:r>
      <w:r w:rsidR="00566BF5" w:rsidRPr="00B6692A">
        <w:rPr>
          <w:rFonts w:ascii="Arial" w:hAnsi="Arial"/>
        </w:rPr>
        <w:t xml:space="preserve"> </w:t>
      </w:r>
      <w:r w:rsidRPr="00B6692A">
        <w:rPr>
          <w:rFonts w:ascii="Arial" w:hAnsi="Arial"/>
        </w:rPr>
        <w:t>οπού</w:t>
      </w:r>
      <w:r w:rsidR="00566BF5" w:rsidRPr="00B6692A">
        <w:rPr>
          <w:rFonts w:ascii="Arial" w:hAnsi="Arial"/>
        </w:rPr>
        <w:t xml:space="preserve"> </w:t>
      </w:r>
      <w:r w:rsidRPr="00B6692A">
        <w:rPr>
          <w:rFonts w:ascii="Arial" w:hAnsi="Arial"/>
        </w:rPr>
        <w:t>μπορείς</w:t>
      </w:r>
      <w:r w:rsidR="00566BF5" w:rsidRPr="00B6692A">
        <w:rPr>
          <w:rFonts w:ascii="Arial" w:hAnsi="Arial"/>
        </w:rPr>
        <w:t xml:space="preserve"> για να μην </w:t>
      </w:r>
      <w:r w:rsidRPr="00B6692A">
        <w:rPr>
          <w:rFonts w:ascii="Arial" w:hAnsi="Arial"/>
        </w:rPr>
        <w:t>μένεις</w:t>
      </w:r>
      <w:r w:rsidR="00566BF5" w:rsidRPr="00B6692A">
        <w:rPr>
          <w:rFonts w:ascii="Arial" w:hAnsi="Arial"/>
        </w:rPr>
        <w:t xml:space="preserve"> </w:t>
      </w:r>
      <w:r w:rsidRPr="00B6692A">
        <w:rPr>
          <w:rFonts w:ascii="Arial" w:hAnsi="Arial"/>
        </w:rPr>
        <w:t>χωρίς</w:t>
      </w:r>
      <w:r w:rsidR="00566BF5" w:rsidRPr="00B6692A">
        <w:rPr>
          <w:rFonts w:ascii="Arial" w:hAnsi="Arial"/>
        </w:rPr>
        <w:t xml:space="preserve"> </w:t>
      </w:r>
      <w:r w:rsidRPr="00B6692A">
        <w:rPr>
          <w:rFonts w:ascii="Arial" w:hAnsi="Arial"/>
        </w:rPr>
        <w:t>πλήρη</w:t>
      </w:r>
      <w:r w:rsidR="00566BF5" w:rsidRPr="00B6692A">
        <w:rPr>
          <w:rFonts w:ascii="Arial" w:hAnsi="Arial"/>
        </w:rPr>
        <w:t xml:space="preserve"> </w:t>
      </w:r>
      <w:r w:rsidRPr="00B6692A">
        <w:rPr>
          <w:rFonts w:ascii="Arial" w:hAnsi="Arial"/>
        </w:rPr>
        <w:t>γνώση</w:t>
      </w:r>
      <w:r w:rsidR="00566BF5" w:rsidRPr="00B6692A">
        <w:rPr>
          <w:rFonts w:ascii="Arial" w:hAnsi="Arial"/>
        </w:rPr>
        <w:t xml:space="preserve"> των </w:t>
      </w:r>
      <w:r w:rsidRPr="00B6692A">
        <w:rPr>
          <w:rFonts w:ascii="Arial" w:hAnsi="Arial"/>
        </w:rPr>
        <w:t>υποχρεώσεων</w:t>
      </w:r>
      <w:r w:rsidR="00566BF5" w:rsidRPr="00B6692A">
        <w:rPr>
          <w:rFonts w:ascii="Arial" w:hAnsi="Arial"/>
        </w:rPr>
        <w:t xml:space="preserve"> και των </w:t>
      </w:r>
      <w:r w:rsidRPr="00B6692A">
        <w:rPr>
          <w:rFonts w:ascii="Arial" w:hAnsi="Arial"/>
        </w:rPr>
        <w:t>δικαιωμάτων</w:t>
      </w:r>
      <w:r w:rsidR="00566BF5" w:rsidRPr="00B6692A">
        <w:rPr>
          <w:rFonts w:ascii="Arial" w:hAnsi="Arial"/>
        </w:rPr>
        <w:t xml:space="preserve"> σου.</w:t>
      </w:r>
    </w:p>
    <w:p w14:paraId="36792A49" w14:textId="75D5B69A" w:rsidR="003241E8" w:rsidRPr="00B6692A" w:rsidRDefault="003241E8" w:rsidP="00715EA5">
      <w:pPr>
        <w:rPr>
          <w:rFonts w:ascii="Arial" w:hAnsi="Arial"/>
          <w:b/>
        </w:rPr>
      </w:pPr>
      <w:r w:rsidRPr="00B6692A">
        <w:rPr>
          <w:rFonts w:ascii="Arial" w:hAnsi="Arial"/>
          <w:b/>
        </w:rPr>
        <w:t>Ο παρόν οδηγός χωρίζεται σε 4 μέρη:</w:t>
      </w:r>
    </w:p>
    <w:p w14:paraId="538C4AEB" w14:textId="77777777" w:rsidR="007A712A" w:rsidRPr="008F40A7" w:rsidRDefault="007A712A" w:rsidP="00B6692A">
      <w:pPr>
        <w:pStyle w:val="aff2"/>
        <w:numPr>
          <w:ilvl w:val="0"/>
          <w:numId w:val="32"/>
        </w:numPr>
        <w:rPr>
          <w:rFonts w:ascii="Arial" w:hAnsi="Arial"/>
        </w:rPr>
      </w:pPr>
      <w:r w:rsidRPr="008F40A7">
        <w:rPr>
          <w:rFonts w:ascii="Arial" w:hAnsi="Arial"/>
        </w:rPr>
        <w:t>Γενικές οδηγίες</w:t>
      </w:r>
    </w:p>
    <w:p w14:paraId="61A85D1C" w14:textId="38E1C374" w:rsidR="003241E8" w:rsidRPr="00B6692A" w:rsidRDefault="003241E8" w:rsidP="00B6692A">
      <w:pPr>
        <w:pStyle w:val="aff2"/>
        <w:numPr>
          <w:ilvl w:val="0"/>
          <w:numId w:val="32"/>
        </w:numPr>
        <w:rPr>
          <w:rFonts w:ascii="Arial" w:hAnsi="Arial"/>
        </w:rPr>
      </w:pPr>
      <w:r w:rsidRPr="00655491">
        <w:rPr>
          <w:rFonts w:ascii="Arial" w:hAnsi="Arial"/>
        </w:rPr>
        <w:t>Πριν την πρόσληψη</w:t>
      </w:r>
    </w:p>
    <w:p w14:paraId="4EF0CFFA" w14:textId="2CB15AFA" w:rsidR="003241E8" w:rsidRPr="00B6692A" w:rsidRDefault="003241E8" w:rsidP="00B6692A">
      <w:pPr>
        <w:pStyle w:val="aff2"/>
        <w:numPr>
          <w:ilvl w:val="0"/>
          <w:numId w:val="32"/>
        </w:numPr>
        <w:rPr>
          <w:rFonts w:ascii="Arial" w:hAnsi="Arial"/>
        </w:rPr>
      </w:pPr>
      <w:r w:rsidRPr="00B6692A">
        <w:rPr>
          <w:rFonts w:ascii="Arial" w:hAnsi="Arial"/>
        </w:rPr>
        <w:t>Μετ</w:t>
      </w:r>
      <w:r w:rsidR="00F742C1">
        <w:rPr>
          <w:rFonts w:ascii="Arial" w:hAnsi="Arial"/>
        </w:rPr>
        <w:t>ά</w:t>
      </w:r>
      <w:r w:rsidRPr="00655491">
        <w:rPr>
          <w:rFonts w:ascii="Arial" w:hAnsi="Arial"/>
        </w:rPr>
        <w:t xml:space="preserve"> την </w:t>
      </w:r>
      <w:r w:rsidRPr="00B6692A">
        <w:rPr>
          <w:rFonts w:ascii="Arial" w:hAnsi="Arial"/>
        </w:rPr>
        <w:t>πρόσληψη</w:t>
      </w:r>
    </w:p>
    <w:p w14:paraId="3EC7E995" w14:textId="4DCC5B2A" w:rsidR="003241E8" w:rsidRDefault="00EC5F11" w:rsidP="00B6692A">
      <w:pPr>
        <w:pStyle w:val="aff2"/>
        <w:numPr>
          <w:ilvl w:val="0"/>
          <w:numId w:val="32"/>
        </w:numPr>
        <w:rPr>
          <w:rFonts w:ascii="Arial" w:hAnsi="Arial"/>
        </w:rPr>
      </w:pPr>
      <w:r>
        <w:rPr>
          <w:rFonts w:ascii="Arial" w:hAnsi="Arial"/>
        </w:rPr>
        <w:t>Προς</w:t>
      </w:r>
      <w:r w:rsidR="003241E8" w:rsidRPr="00655491">
        <w:rPr>
          <w:rFonts w:ascii="Arial" w:hAnsi="Arial"/>
        </w:rPr>
        <w:t xml:space="preserve"> την απόλυση</w:t>
      </w:r>
    </w:p>
    <w:p w14:paraId="33D22915" w14:textId="2B37D408" w:rsidR="004A0B18" w:rsidRPr="00B6692A" w:rsidRDefault="004A0B18" w:rsidP="00B6692A">
      <w:pPr>
        <w:pStyle w:val="aff2"/>
        <w:numPr>
          <w:ilvl w:val="0"/>
          <w:numId w:val="32"/>
        </w:numPr>
        <w:rPr>
          <w:rFonts w:ascii="Arial" w:hAnsi="Arial"/>
        </w:rPr>
      </w:pPr>
      <w:r>
        <w:rPr>
          <w:rFonts w:ascii="Arial" w:hAnsi="Arial"/>
        </w:rPr>
        <w:t>Επίλογος</w:t>
      </w:r>
    </w:p>
    <w:p w14:paraId="1A08987B" w14:textId="4822EBB8" w:rsidR="003241E8" w:rsidRPr="00B6692A" w:rsidRDefault="003241E8" w:rsidP="00715EA5">
      <w:pPr>
        <w:rPr>
          <w:rFonts w:ascii="Arial" w:hAnsi="Arial"/>
          <w:b/>
        </w:rPr>
      </w:pPr>
      <w:r w:rsidRPr="00B6692A">
        <w:rPr>
          <w:rFonts w:ascii="Arial" w:hAnsi="Arial"/>
          <w:b/>
        </w:rPr>
        <w:t>Καλή ανάγνωση και καλή αρχή!</w:t>
      </w:r>
    </w:p>
    <w:p w14:paraId="7EB9BD38" w14:textId="369D0335" w:rsidR="007A712A" w:rsidRPr="008F40A7" w:rsidRDefault="007A712A" w:rsidP="00715EA5">
      <w:pPr>
        <w:rPr>
          <w:rFonts w:ascii="Arial" w:hAnsi="Arial"/>
        </w:rPr>
      </w:pPr>
    </w:p>
    <w:p w14:paraId="4090D774" w14:textId="5D997E90" w:rsidR="007A712A" w:rsidRPr="00B6692A" w:rsidRDefault="00075B88" w:rsidP="00B6692A">
      <w:pPr>
        <w:pStyle w:val="1"/>
        <w:numPr>
          <w:ilvl w:val="0"/>
          <w:numId w:val="33"/>
        </w:numPr>
        <w:jc w:val="left"/>
        <w:rPr>
          <w:rFonts w:ascii="Arial" w:hAnsi="Arial" w:cs="Arial"/>
        </w:rPr>
      </w:pPr>
      <w:bookmarkStart w:id="2" w:name="_Toc113141212"/>
      <w:bookmarkStart w:id="3" w:name="_Toc140784491"/>
      <w:r w:rsidRPr="00B6692A">
        <w:rPr>
          <w:rFonts w:ascii="Arial" w:hAnsi="Arial" w:cs="Arial"/>
        </w:rPr>
        <w:lastRenderedPageBreak/>
        <w:t>Γενικές</w:t>
      </w:r>
      <w:r w:rsidR="00C72DC2" w:rsidRPr="00B6692A">
        <w:rPr>
          <w:rFonts w:ascii="Arial" w:hAnsi="Arial" w:cs="Arial"/>
        </w:rPr>
        <w:t xml:space="preserve"> </w:t>
      </w:r>
      <w:r w:rsidRPr="00B6692A">
        <w:rPr>
          <w:rFonts w:ascii="Arial" w:hAnsi="Arial" w:cs="Arial"/>
        </w:rPr>
        <w:t>Οδηγίες</w:t>
      </w:r>
      <w:bookmarkEnd w:id="2"/>
      <w:bookmarkEnd w:id="3"/>
    </w:p>
    <w:p w14:paraId="59228F2F" w14:textId="401BA502" w:rsidR="00C72DC2" w:rsidRPr="00B6692A" w:rsidRDefault="00C72DC2" w:rsidP="00715EA5">
      <w:pPr>
        <w:pStyle w:val="aff2"/>
        <w:numPr>
          <w:ilvl w:val="0"/>
          <w:numId w:val="17"/>
        </w:numPr>
        <w:rPr>
          <w:rFonts w:ascii="Arial" w:hAnsi="Arial"/>
          <w:b/>
        </w:rPr>
      </w:pPr>
      <w:r w:rsidRPr="008F40A7">
        <w:rPr>
          <w:rFonts w:ascii="Arial" w:hAnsi="Arial"/>
          <w:b/>
        </w:rPr>
        <w:t xml:space="preserve">Τι είναι ο </w:t>
      </w:r>
      <w:r w:rsidR="00075B88" w:rsidRPr="008F40A7">
        <w:rPr>
          <w:rFonts w:ascii="Arial" w:hAnsi="Arial"/>
          <w:b/>
        </w:rPr>
        <w:t>αναπληρωτής</w:t>
      </w:r>
      <w:r w:rsidRPr="00655491">
        <w:rPr>
          <w:rFonts w:ascii="Arial" w:hAnsi="Arial"/>
          <w:b/>
        </w:rPr>
        <w:t xml:space="preserve"> </w:t>
      </w:r>
      <w:r w:rsidR="00075B88" w:rsidRPr="00B6692A">
        <w:rPr>
          <w:rFonts w:ascii="Arial" w:hAnsi="Arial"/>
          <w:b/>
        </w:rPr>
        <w:t>εκπαιδευτικός</w:t>
      </w:r>
      <w:r w:rsidRPr="00B6692A">
        <w:rPr>
          <w:rFonts w:ascii="Arial" w:hAnsi="Arial"/>
          <w:b/>
        </w:rPr>
        <w:t>?</w:t>
      </w:r>
    </w:p>
    <w:p w14:paraId="4FFDE363" w14:textId="58B0C644" w:rsidR="00B72E9F" w:rsidRPr="00B6692A" w:rsidRDefault="00B72E9F" w:rsidP="00715EA5">
      <w:pPr>
        <w:pStyle w:val="aff2"/>
        <w:rPr>
          <w:rFonts w:ascii="Arial" w:hAnsi="Arial"/>
        </w:rPr>
      </w:pPr>
      <w:r w:rsidRPr="00B6692A">
        <w:rPr>
          <w:rFonts w:ascii="Arial" w:hAnsi="Arial"/>
        </w:rPr>
        <w:t>Είναι ο εκπαιδευτικός κάθε κλάδου και ειδικότητας, που εργάζεται στην Πρωτοβάθμια ή στη Δευτεροβάθμια εκπαίδευση. Καλείτ</w:t>
      </w:r>
      <w:r w:rsidR="00C935E9" w:rsidRPr="00B6692A">
        <w:rPr>
          <w:rFonts w:ascii="Arial" w:hAnsi="Arial"/>
        </w:rPr>
        <w:t>αι</w:t>
      </w:r>
      <w:r w:rsidRPr="00B6692A">
        <w:rPr>
          <w:rFonts w:ascii="Arial" w:hAnsi="Arial"/>
        </w:rPr>
        <w:t xml:space="preserve">, είτε με την έναρξη είτε κατά τη διάρκεια </w:t>
      </w:r>
      <w:r w:rsidR="00764127" w:rsidRPr="008F40A7">
        <w:rPr>
          <w:rFonts w:ascii="Arial" w:hAnsi="Arial"/>
        </w:rPr>
        <w:t>έ</w:t>
      </w:r>
      <w:r w:rsidRPr="008F40A7">
        <w:rPr>
          <w:rFonts w:ascii="Arial" w:hAnsi="Arial"/>
        </w:rPr>
        <w:t>κ</w:t>
      </w:r>
      <w:r w:rsidR="00367979" w:rsidRPr="008F40A7">
        <w:rPr>
          <w:rFonts w:ascii="Arial" w:hAnsi="Arial"/>
        </w:rPr>
        <w:t>α</w:t>
      </w:r>
      <w:r w:rsidRPr="008F40A7">
        <w:rPr>
          <w:rFonts w:ascii="Arial" w:hAnsi="Arial"/>
        </w:rPr>
        <w:t>στου σχολικού έτους, να εργαστεί ως αναπληρωτής, προκειμένου να καλύψει ελλείψεις μόνιμων εκπαιδευτικών (</w:t>
      </w:r>
      <w:r w:rsidRPr="00B6692A">
        <w:rPr>
          <w:rFonts w:ascii="Arial" w:hAnsi="Arial"/>
        </w:rPr>
        <w:t>λόγω οργανικού κενού, ασθένειας, εγκυμοσύνης, εκπαιδευτικής άδειας, κ.ά</w:t>
      </w:r>
      <w:r w:rsidRPr="008F40A7">
        <w:rPr>
          <w:rFonts w:ascii="Arial" w:hAnsi="Arial"/>
        </w:rPr>
        <w:t>.)</w:t>
      </w:r>
      <w:r w:rsidRPr="00B6692A">
        <w:rPr>
          <w:rFonts w:ascii="Arial" w:hAnsi="Arial"/>
        </w:rPr>
        <w:t xml:space="preserve"> με σύμβαση ορισμένου χρόνου. Εργάζεται από την ημέρα της πρόσληψής του (οποτεδήποτε μέσα στο διάστημα της σχολικής χρονιάς παραστεί ανάγκη και κληθεί) έως το πέρας του σχολικού έτους.</w:t>
      </w:r>
    </w:p>
    <w:p w14:paraId="3FBC0D91" w14:textId="673705C7" w:rsidR="00C72DC2" w:rsidRPr="00B6692A" w:rsidRDefault="00B72E9F" w:rsidP="00715EA5">
      <w:pPr>
        <w:pStyle w:val="aff2"/>
        <w:rPr>
          <w:rFonts w:ascii="Arial" w:hAnsi="Arial"/>
        </w:rPr>
      </w:pPr>
      <w:r w:rsidRPr="00B6692A">
        <w:rPr>
          <w:rFonts w:ascii="Arial" w:hAnsi="Arial"/>
        </w:rPr>
        <w:t xml:space="preserve">Ο αριθμός των αναπληρωτών εκπαιδευτικών, που προσλαμβάνονται κάθε χρόνο στη Γενική και </w:t>
      </w:r>
      <w:r w:rsidR="00367979" w:rsidRPr="008F40A7">
        <w:rPr>
          <w:rFonts w:ascii="Arial" w:hAnsi="Arial"/>
        </w:rPr>
        <w:t>σ</w:t>
      </w:r>
      <w:r w:rsidRPr="008F40A7">
        <w:rPr>
          <w:rFonts w:ascii="Arial" w:hAnsi="Arial"/>
        </w:rPr>
        <w:t>την</w:t>
      </w:r>
      <w:r w:rsidRPr="00B6692A">
        <w:rPr>
          <w:rFonts w:ascii="Arial" w:hAnsi="Arial"/>
        </w:rPr>
        <w:t xml:space="preserve"> Ειδική Αγωγή και Εκπαίδευση, Πρωτοβάθμια και Δευτεροβάθμια, είναι πολύ μεγάλος. Οι συνάδελφοι που συνταξιοδοτούνται δεν αντικαθίστανται από νεοδιόριστους εκπαιδευτικούς. Οι θέσεις τους καλύπτονται από αναπληρωτές, όπως συμβαίνει και με τις νέες θέσεις, που δημιουργούνται λόγω της αύξησης ή τις ποικιλίας και της διαφοροποίησης του μαθητικού πληθυσμού στα σχολεία (π.χ. ανάγκες για δημιουργία Τμημάτων Ένταξης και για εκπαιδευτικούς Παράλληλης Στήριξης μαθητών με ειδικές εκπαιδευτικές ανάγκες και ικανότητες, Τμήματα Υποδοχής και παλιννοστούντες</w:t>
      </w:r>
      <w:r w:rsidR="00C51253">
        <w:rPr>
          <w:rFonts w:ascii="Arial" w:hAnsi="Arial"/>
        </w:rPr>
        <w:t>,</w:t>
      </w:r>
      <w:r w:rsidRPr="00B6692A">
        <w:rPr>
          <w:rFonts w:ascii="Arial" w:hAnsi="Arial"/>
        </w:rPr>
        <w:t xml:space="preserve"> αλλοδαπούς μαθητές, πρόσφυγες και μετανάστες κ.ά.).    </w:t>
      </w:r>
    </w:p>
    <w:p w14:paraId="73A023C4" w14:textId="61891894" w:rsidR="00B72E9F" w:rsidRPr="00B6692A" w:rsidRDefault="00B72E9F" w:rsidP="00715EA5">
      <w:pPr>
        <w:pStyle w:val="aff2"/>
        <w:rPr>
          <w:rFonts w:ascii="Arial" w:hAnsi="Arial"/>
        </w:rPr>
      </w:pPr>
    </w:p>
    <w:p w14:paraId="6380C1B3" w14:textId="77777777" w:rsidR="00B72E9F" w:rsidRPr="00B6692A" w:rsidRDefault="00B72E9F" w:rsidP="00715EA5">
      <w:pPr>
        <w:pStyle w:val="aff2"/>
        <w:rPr>
          <w:rFonts w:ascii="Arial" w:hAnsi="Arial"/>
        </w:rPr>
      </w:pPr>
    </w:p>
    <w:p w14:paraId="2BF3121C" w14:textId="69194391" w:rsidR="00C72DC2" w:rsidRPr="00B6692A" w:rsidRDefault="009A2071" w:rsidP="00715EA5">
      <w:pPr>
        <w:pStyle w:val="aff2"/>
        <w:numPr>
          <w:ilvl w:val="0"/>
          <w:numId w:val="17"/>
        </w:numPr>
        <w:rPr>
          <w:rFonts w:ascii="Arial" w:hAnsi="Arial"/>
          <w:b/>
        </w:rPr>
      </w:pPr>
      <w:r w:rsidRPr="00B6692A">
        <w:rPr>
          <w:rFonts w:ascii="Arial" w:hAnsi="Arial"/>
          <w:b/>
        </w:rPr>
        <w:t xml:space="preserve">Τι είναι </w:t>
      </w:r>
      <w:r w:rsidR="00075B88" w:rsidRPr="00B6692A">
        <w:rPr>
          <w:rFonts w:ascii="Arial" w:hAnsi="Arial"/>
          <w:b/>
        </w:rPr>
        <w:t>οργανικό</w:t>
      </w:r>
      <w:r w:rsidRPr="00B6692A">
        <w:rPr>
          <w:rFonts w:ascii="Arial" w:hAnsi="Arial"/>
          <w:b/>
        </w:rPr>
        <w:t xml:space="preserve"> και τι </w:t>
      </w:r>
      <w:r w:rsidR="00075B88" w:rsidRPr="00B6692A">
        <w:rPr>
          <w:rFonts w:ascii="Arial" w:hAnsi="Arial"/>
          <w:b/>
        </w:rPr>
        <w:t>λειτουργικό</w:t>
      </w:r>
      <w:r w:rsidRPr="00B6692A">
        <w:rPr>
          <w:rFonts w:ascii="Arial" w:hAnsi="Arial"/>
          <w:b/>
        </w:rPr>
        <w:t xml:space="preserve"> </w:t>
      </w:r>
      <w:r w:rsidR="00075B88" w:rsidRPr="00B6692A">
        <w:rPr>
          <w:rFonts w:ascii="Arial" w:hAnsi="Arial"/>
          <w:b/>
        </w:rPr>
        <w:t>κενό</w:t>
      </w:r>
      <w:r w:rsidRPr="00B6692A">
        <w:rPr>
          <w:rFonts w:ascii="Arial" w:hAnsi="Arial"/>
          <w:b/>
        </w:rPr>
        <w:t>?</w:t>
      </w:r>
    </w:p>
    <w:p w14:paraId="5CE3CA3E" w14:textId="40A7739F" w:rsidR="009A2071" w:rsidRPr="00B6692A" w:rsidRDefault="00075B88" w:rsidP="00715EA5">
      <w:pPr>
        <w:pStyle w:val="aff2"/>
        <w:rPr>
          <w:rFonts w:ascii="Arial" w:hAnsi="Arial"/>
        </w:rPr>
      </w:pPr>
      <w:r w:rsidRPr="00B6692A">
        <w:rPr>
          <w:rFonts w:ascii="Arial" w:hAnsi="Arial"/>
        </w:rPr>
        <w:t>Οργανικά</w:t>
      </w:r>
      <w:r w:rsidR="009576CD" w:rsidRPr="00B6692A">
        <w:rPr>
          <w:rFonts w:ascii="Arial" w:hAnsi="Arial"/>
        </w:rPr>
        <w:t xml:space="preserve"> </w:t>
      </w:r>
      <w:r w:rsidRPr="00B6692A">
        <w:rPr>
          <w:rFonts w:ascii="Arial" w:hAnsi="Arial"/>
        </w:rPr>
        <w:t>κενά</w:t>
      </w:r>
      <w:r w:rsidR="009576CD" w:rsidRPr="00B6692A">
        <w:rPr>
          <w:rFonts w:ascii="Arial" w:hAnsi="Arial"/>
        </w:rPr>
        <w:t xml:space="preserve"> είναι οι </w:t>
      </w:r>
      <w:r w:rsidRPr="00B6692A">
        <w:rPr>
          <w:rFonts w:ascii="Arial" w:hAnsi="Arial"/>
        </w:rPr>
        <w:t>κενές</w:t>
      </w:r>
      <w:r w:rsidR="009576CD" w:rsidRPr="00B6692A">
        <w:rPr>
          <w:rFonts w:ascii="Arial" w:hAnsi="Arial"/>
        </w:rPr>
        <w:t xml:space="preserve"> </w:t>
      </w:r>
      <w:r w:rsidRPr="00B6692A">
        <w:rPr>
          <w:rFonts w:ascii="Arial" w:hAnsi="Arial"/>
        </w:rPr>
        <w:t>θέσεις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σε κάθε </w:t>
      </w:r>
      <w:r w:rsidRPr="00B6692A">
        <w:rPr>
          <w:rFonts w:ascii="Arial" w:hAnsi="Arial"/>
        </w:rPr>
        <w:t>σχολείο</w:t>
      </w:r>
      <w:r w:rsidR="009576CD" w:rsidRPr="00B6692A">
        <w:rPr>
          <w:rFonts w:ascii="Arial" w:hAnsi="Arial"/>
        </w:rPr>
        <w:t xml:space="preserve"> με </w:t>
      </w:r>
      <w:r w:rsidRPr="00B6692A">
        <w:rPr>
          <w:rFonts w:ascii="Arial" w:hAnsi="Arial"/>
        </w:rPr>
        <w:t>βάση</w:t>
      </w:r>
      <w:r w:rsidR="009576CD" w:rsidRPr="00B6692A">
        <w:rPr>
          <w:rFonts w:ascii="Arial" w:hAnsi="Arial"/>
        </w:rPr>
        <w:t xml:space="preserve"> τις </w:t>
      </w:r>
      <w:r w:rsidRPr="00B6692A">
        <w:rPr>
          <w:rFonts w:ascii="Arial" w:hAnsi="Arial"/>
        </w:rPr>
        <w:t>ώρες</w:t>
      </w:r>
      <w:r w:rsidR="009576CD" w:rsidRPr="00B6692A">
        <w:rPr>
          <w:rFonts w:ascii="Arial" w:hAnsi="Arial"/>
        </w:rPr>
        <w:t xml:space="preserve"> Α </w:t>
      </w:r>
      <w:r w:rsidRPr="00B6692A">
        <w:rPr>
          <w:rFonts w:ascii="Arial" w:hAnsi="Arial"/>
        </w:rPr>
        <w:t>ανάθεσης</w:t>
      </w:r>
      <w:r w:rsidR="009576CD" w:rsidRPr="00B6692A">
        <w:rPr>
          <w:rFonts w:ascii="Arial" w:hAnsi="Arial"/>
        </w:rPr>
        <w:t xml:space="preserve"> που </w:t>
      </w:r>
      <w:r w:rsidRPr="00B6692A">
        <w:rPr>
          <w:rFonts w:ascii="Arial" w:hAnsi="Arial"/>
        </w:rPr>
        <w:t>δημιουργούνται</w:t>
      </w:r>
      <w:r w:rsidR="009576CD" w:rsidRPr="00B6692A">
        <w:rPr>
          <w:rFonts w:ascii="Arial" w:hAnsi="Arial"/>
        </w:rPr>
        <w:t xml:space="preserve"> κάθε </w:t>
      </w:r>
      <w:r w:rsidRPr="00B6692A">
        <w:rPr>
          <w:rFonts w:ascii="Arial" w:hAnsi="Arial"/>
        </w:rPr>
        <w:t>χρονιά</w:t>
      </w:r>
      <w:r w:rsidR="009576CD" w:rsidRPr="00B6692A">
        <w:rPr>
          <w:rFonts w:ascii="Arial" w:hAnsi="Arial"/>
        </w:rPr>
        <w:t xml:space="preserve">. </w:t>
      </w:r>
      <w:r w:rsidRPr="00B6692A">
        <w:rPr>
          <w:rFonts w:ascii="Arial" w:hAnsi="Arial"/>
        </w:rPr>
        <w:t>Έστω</w:t>
      </w:r>
      <w:r w:rsidR="009576CD" w:rsidRPr="00B6692A">
        <w:rPr>
          <w:rFonts w:ascii="Arial" w:hAnsi="Arial"/>
        </w:rPr>
        <w:t xml:space="preserve"> ότι </w:t>
      </w:r>
      <w:r w:rsidRPr="00B6692A">
        <w:rPr>
          <w:rFonts w:ascii="Arial" w:hAnsi="Arial"/>
        </w:rPr>
        <w:t>έχουμε</w:t>
      </w:r>
      <w:r w:rsidR="009576CD" w:rsidRPr="00B6692A">
        <w:rPr>
          <w:rFonts w:ascii="Arial" w:hAnsi="Arial"/>
        </w:rPr>
        <w:t xml:space="preserve"> ένα </w:t>
      </w:r>
      <w:r w:rsidRPr="00B6692A">
        <w:rPr>
          <w:rFonts w:ascii="Arial" w:hAnsi="Arial"/>
        </w:rPr>
        <w:t>λύκειο</w:t>
      </w:r>
      <w:r w:rsidR="00D128CB" w:rsidRPr="00B6692A">
        <w:rPr>
          <w:rFonts w:ascii="Arial" w:hAnsi="Arial"/>
        </w:rPr>
        <w:t xml:space="preserve"> που </w:t>
      </w:r>
      <w:r w:rsidRPr="00B6692A">
        <w:rPr>
          <w:rFonts w:ascii="Arial" w:hAnsi="Arial"/>
        </w:rPr>
        <w:t>έχει</w:t>
      </w:r>
      <w:r w:rsidR="00D128CB" w:rsidRPr="00B6692A">
        <w:rPr>
          <w:rFonts w:ascii="Arial" w:hAnsi="Arial"/>
        </w:rPr>
        <w:t xml:space="preserve"> 3 </w:t>
      </w:r>
      <w:r w:rsidRPr="00B6692A">
        <w:rPr>
          <w:rFonts w:ascii="Arial" w:hAnsi="Arial"/>
        </w:rPr>
        <w:t>φιλολόγους</w:t>
      </w:r>
      <w:r w:rsidR="00D128CB" w:rsidRPr="00B6692A">
        <w:rPr>
          <w:rFonts w:ascii="Arial" w:hAnsi="Arial"/>
        </w:rPr>
        <w:t xml:space="preserve"> και σ</w:t>
      </w:r>
      <w:r w:rsidR="009576CD" w:rsidRPr="00B6692A">
        <w:rPr>
          <w:rFonts w:ascii="Arial" w:hAnsi="Arial"/>
        </w:rPr>
        <w:t xml:space="preserve">ε Α </w:t>
      </w:r>
      <w:r w:rsidRPr="00B6692A">
        <w:rPr>
          <w:rFonts w:ascii="Arial" w:hAnsi="Arial"/>
        </w:rPr>
        <w:t>ανάθεση</w:t>
      </w:r>
      <w:r w:rsidR="009576CD" w:rsidRPr="00B6692A">
        <w:rPr>
          <w:rFonts w:ascii="Arial" w:hAnsi="Arial"/>
        </w:rPr>
        <w:t xml:space="preserve"> </w:t>
      </w:r>
      <w:r w:rsidRPr="00B6692A">
        <w:rPr>
          <w:rFonts w:ascii="Arial" w:hAnsi="Arial"/>
        </w:rPr>
        <w:t>ειδικότητας</w:t>
      </w:r>
      <w:r w:rsidR="009576CD" w:rsidRPr="00B6692A">
        <w:rPr>
          <w:rFonts w:ascii="Arial" w:hAnsi="Arial"/>
        </w:rPr>
        <w:t xml:space="preserve"> </w:t>
      </w:r>
      <w:r w:rsidRPr="00B6692A">
        <w:rPr>
          <w:rFonts w:ascii="Arial" w:hAnsi="Arial"/>
        </w:rPr>
        <w:t>φιλολόγου</w:t>
      </w:r>
      <w:r w:rsidR="009576CD" w:rsidRPr="00B6692A">
        <w:rPr>
          <w:rFonts w:ascii="Arial" w:hAnsi="Arial"/>
        </w:rPr>
        <w:t xml:space="preserve"> </w:t>
      </w:r>
      <w:r w:rsidR="00D128CB" w:rsidRPr="00B6692A">
        <w:rPr>
          <w:rFonts w:ascii="Arial" w:hAnsi="Arial"/>
        </w:rPr>
        <w:t xml:space="preserve">το </w:t>
      </w:r>
      <w:r w:rsidRPr="00B6692A">
        <w:rPr>
          <w:rFonts w:ascii="Arial" w:hAnsi="Arial"/>
        </w:rPr>
        <w:t>λύκειο</w:t>
      </w:r>
      <w:r w:rsidR="00D128CB" w:rsidRPr="00B6692A">
        <w:rPr>
          <w:rFonts w:ascii="Arial" w:hAnsi="Arial"/>
        </w:rPr>
        <w:t xml:space="preserve"> </w:t>
      </w:r>
      <w:r w:rsidRPr="00B6692A">
        <w:rPr>
          <w:rFonts w:ascii="Arial" w:hAnsi="Arial"/>
        </w:rPr>
        <w:t>έχει</w:t>
      </w:r>
      <w:r w:rsidR="00D128CB" w:rsidRPr="00B6692A">
        <w:rPr>
          <w:rFonts w:ascii="Arial" w:hAnsi="Arial"/>
        </w:rPr>
        <w:t xml:space="preserve"> 100 </w:t>
      </w:r>
      <w:r w:rsidRPr="00B6692A">
        <w:rPr>
          <w:rFonts w:ascii="Arial" w:hAnsi="Arial"/>
        </w:rPr>
        <w:t>ώρες</w:t>
      </w:r>
      <w:r w:rsidR="00D128CB" w:rsidRPr="00B6692A">
        <w:rPr>
          <w:rFonts w:ascii="Arial" w:hAnsi="Arial"/>
        </w:rPr>
        <w:t xml:space="preserve"> στο </w:t>
      </w:r>
      <w:r w:rsidRPr="00B6692A">
        <w:rPr>
          <w:rFonts w:ascii="Arial" w:hAnsi="Arial"/>
        </w:rPr>
        <w:t>μάθημα</w:t>
      </w:r>
      <w:r w:rsidR="00D128CB" w:rsidRPr="00B6692A">
        <w:rPr>
          <w:rFonts w:ascii="Arial" w:hAnsi="Arial"/>
        </w:rPr>
        <w:t xml:space="preserve"> των </w:t>
      </w:r>
      <w:r w:rsidRPr="00B6692A">
        <w:rPr>
          <w:rFonts w:ascii="Arial" w:hAnsi="Arial"/>
        </w:rPr>
        <w:t>νέων</w:t>
      </w:r>
      <w:r w:rsidR="00D128CB" w:rsidRPr="00B6692A">
        <w:rPr>
          <w:rFonts w:ascii="Arial" w:hAnsi="Arial"/>
        </w:rPr>
        <w:t xml:space="preserve"> </w:t>
      </w:r>
      <w:r w:rsidRPr="00B6692A">
        <w:rPr>
          <w:rFonts w:ascii="Arial" w:hAnsi="Arial"/>
        </w:rPr>
        <w:t>Ελληνικών</w:t>
      </w:r>
      <w:r w:rsidR="00367979" w:rsidRPr="008F40A7">
        <w:rPr>
          <w:rFonts w:ascii="Arial" w:hAnsi="Arial"/>
        </w:rPr>
        <w:t>:</w:t>
      </w:r>
      <w:r w:rsidR="00D128CB" w:rsidRPr="00B6692A">
        <w:rPr>
          <w:rFonts w:ascii="Arial" w:hAnsi="Arial"/>
        </w:rPr>
        <w:t xml:space="preserve"> </w:t>
      </w:r>
      <w:r w:rsidR="007C18C9" w:rsidRPr="00B6692A">
        <w:rPr>
          <w:rFonts w:ascii="Arial" w:hAnsi="Arial"/>
        </w:rPr>
        <w:t xml:space="preserve">100 </w:t>
      </w:r>
      <w:r w:rsidRPr="00B6692A">
        <w:rPr>
          <w:rFonts w:ascii="Arial" w:hAnsi="Arial"/>
        </w:rPr>
        <w:t>ώρες</w:t>
      </w:r>
      <w:r w:rsidR="007C18C9" w:rsidRPr="00B6692A">
        <w:rPr>
          <w:rFonts w:ascii="Arial" w:hAnsi="Arial"/>
        </w:rPr>
        <w:t xml:space="preserve"> / 20 </w:t>
      </w:r>
      <w:r w:rsidRPr="00B6692A">
        <w:rPr>
          <w:rFonts w:ascii="Arial" w:hAnsi="Arial"/>
        </w:rPr>
        <w:t>ώρες</w:t>
      </w:r>
      <w:r w:rsidR="007C18C9" w:rsidRPr="00B6692A">
        <w:rPr>
          <w:rFonts w:ascii="Arial" w:hAnsi="Arial"/>
        </w:rPr>
        <w:t xml:space="preserve"> = 5 </w:t>
      </w:r>
      <w:r w:rsidRPr="00B6692A">
        <w:rPr>
          <w:rFonts w:ascii="Arial" w:hAnsi="Arial"/>
        </w:rPr>
        <w:t>οργανικά</w:t>
      </w:r>
      <w:r w:rsidR="007C18C9" w:rsidRPr="00B6692A">
        <w:rPr>
          <w:rFonts w:ascii="Arial" w:hAnsi="Arial"/>
        </w:rPr>
        <w:t xml:space="preserve"> </w:t>
      </w:r>
      <w:r w:rsidRPr="00B6692A">
        <w:rPr>
          <w:rFonts w:ascii="Arial" w:hAnsi="Arial"/>
        </w:rPr>
        <w:t>μείον</w:t>
      </w:r>
      <w:r w:rsidR="007C18C9" w:rsidRPr="00B6692A">
        <w:rPr>
          <w:rFonts w:ascii="Arial" w:hAnsi="Arial"/>
        </w:rPr>
        <w:t xml:space="preserve"> 3 </w:t>
      </w:r>
      <w:r w:rsidRPr="00B6692A">
        <w:rPr>
          <w:rFonts w:ascii="Arial" w:hAnsi="Arial"/>
        </w:rPr>
        <w:t>φιλολόγους</w:t>
      </w:r>
      <w:r w:rsidR="007C18C9" w:rsidRPr="00B6692A">
        <w:rPr>
          <w:rFonts w:ascii="Arial" w:hAnsi="Arial"/>
        </w:rPr>
        <w:t xml:space="preserve"> = 2 </w:t>
      </w:r>
      <w:r w:rsidRPr="00B6692A">
        <w:rPr>
          <w:rFonts w:ascii="Arial" w:hAnsi="Arial"/>
        </w:rPr>
        <w:t>οργανικά</w:t>
      </w:r>
      <w:r w:rsidR="007C18C9" w:rsidRPr="00B6692A">
        <w:rPr>
          <w:rFonts w:ascii="Arial" w:hAnsi="Arial"/>
        </w:rPr>
        <w:t xml:space="preserve"> </w:t>
      </w:r>
      <w:r w:rsidRPr="00B6692A">
        <w:rPr>
          <w:rFonts w:ascii="Arial" w:hAnsi="Arial"/>
        </w:rPr>
        <w:t>κενά</w:t>
      </w:r>
      <w:r w:rsidR="007C18C9" w:rsidRPr="00B6692A">
        <w:rPr>
          <w:rFonts w:ascii="Arial" w:hAnsi="Arial"/>
        </w:rPr>
        <w:t xml:space="preserve"> </w:t>
      </w:r>
      <w:r w:rsidRPr="00B6692A">
        <w:rPr>
          <w:rFonts w:ascii="Arial" w:hAnsi="Arial"/>
        </w:rPr>
        <w:t>πλεονάζοντα</w:t>
      </w:r>
      <w:r w:rsidR="007C18C9" w:rsidRPr="00B6692A">
        <w:rPr>
          <w:rFonts w:ascii="Arial" w:hAnsi="Arial"/>
        </w:rPr>
        <w:t>.</w:t>
      </w:r>
    </w:p>
    <w:p w14:paraId="1E5A5750" w14:textId="3551E4FD" w:rsidR="00A85C57" w:rsidRPr="008F40A7" w:rsidRDefault="007C18C9" w:rsidP="009A2071">
      <w:pPr>
        <w:pStyle w:val="aff2"/>
        <w:rPr>
          <w:rFonts w:ascii="Arial" w:hAnsi="Arial"/>
        </w:rPr>
      </w:pPr>
      <w:r w:rsidRPr="00B6692A">
        <w:rPr>
          <w:rFonts w:ascii="Arial" w:hAnsi="Arial"/>
        </w:rPr>
        <w:t xml:space="preserve">Τα </w:t>
      </w:r>
      <w:r w:rsidR="00075B88" w:rsidRPr="00B6692A">
        <w:rPr>
          <w:rFonts w:ascii="Arial" w:hAnsi="Arial"/>
        </w:rPr>
        <w:t>λειτουργικά</w:t>
      </w:r>
      <w:r w:rsidRPr="00B6692A">
        <w:rPr>
          <w:rFonts w:ascii="Arial" w:hAnsi="Arial"/>
        </w:rPr>
        <w:t xml:space="preserve"> </w:t>
      </w:r>
      <w:r w:rsidR="00075B88" w:rsidRPr="00B6692A">
        <w:rPr>
          <w:rFonts w:ascii="Arial" w:hAnsi="Arial"/>
        </w:rPr>
        <w:t>κενά</w:t>
      </w:r>
      <w:r w:rsidRPr="00B6692A">
        <w:rPr>
          <w:rFonts w:ascii="Arial" w:hAnsi="Arial"/>
        </w:rPr>
        <w:t xml:space="preserve"> είναι </w:t>
      </w:r>
      <w:r w:rsidR="00075B88" w:rsidRPr="00B6692A">
        <w:rPr>
          <w:rFonts w:ascii="Arial" w:hAnsi="Arial"/>
        </w:rPr>
        <w:t>κενές</w:t>
      </w:r>
      <w:r w:rsidRPr="00B6692A">
        <w:rPr>
          <w:rFonts w:ascii="Arial" w:hAnsi="Arial"/>
        </w:rPr>
        <w:t xml:space="preserve"> </w:t>
      </w:r>
      <w:r w:rsidR="00075B88" w:rsidRPr="00B6692A">
        <w:rPr>
          <w:rFonts w:ascii="Arial" w:hAnsi="Arial"/>
        </w:rPr>
        <w:t>θέσεις</w:t>
      </w:r>
      <w:r w:rsidRPr="00B6692A">
        <w:rPr>
          <w:rFonts w:ascii="Arial" w:hAnsi="Arial"/>
        </w:rPr>
        <w:t xml:space="preserve"> που </w:t>
      </w:r>
      <w:r w:rsidR="00075B88" w:rsidRPr="00B6692A">
        <w:rPr>
          <w:rFonts w:ascii="Arial" w:hAnsi="Arial"/>
        </w:rPr>
        <w:t>δημιουργούνται</w:t>
      </w:r>
      <w:r w:rsidRPr="00B6692A">
        <w:rPr>
          <w:rFonts w:ascii="Arial" w:hAnsi="Arial"/>
        </w:rPr>
        <w:t xml:space="preserve"> από </w:t>
      </w:r>
      <w:r w:rsidR="00075B88" w:rsidRPr="00B6692A">
        <w:rPr>
          <w:rFonts w:ascii="Arial" w:hAnsi="Arial"/>
        </w:rPr>
        <w:t>αποσπάσεις</w:t>
      </w:r>
      <w:r w:rsidRPr="00B6692A">
        <w:rPr>
          <w:rFonts w:ascii="Arial" w:hAnsi="Arial"/>
        </w:rPr>
        <w:t xml:space="preserve"> </w:t>
      </w:r>
      <w:r w:rsidR="00075B88" w:rsidRPr="00B6692A">
        <w:rPr>
          <w:rFonts w:ascii="Arial" w:hAnsi="Arial"/>
        </w:rPr>
        <w:t>μονίμων</w:t>
      </w:r>
      <w:r w:rsidRPr="00B6692A">
        <w:rPr>
          <w:rFonts w:ascii="Arial" w:hAnsi="Arial"/>
        </w:rPr>
        <w:t xml:space="preserve"> </w:t>
      </w:r>
      <w:r w:rsidR="00075B88" w:rsidRPr="00B6692A">
        <w:rPr>
          <w:rFonts w:ascii="Arial" w:hAnsi="Arial"/>
        </w:rPr>
        <w:t>εκπαιδευτικών</w:t>
      </w:r>
      <w:r w:rsidRPr="00B6692A">
        <w:rPr>
          <w:rFonts w:ascii="Arial" w:hAnsi="Arial"/>
        </w:rPr>
        <w:t xml:space="preserve"> η </w:t>
      </w:r>
      <w:r w:rsidR="00075B88" w:rsidRPr="00B6692A">
        <w:rPr>
          <w:rFonts w:ascii="Arial" w:hAnsi="Arial"/>
        </w:rPr>
        <w:t>εκπαιδευτικών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άδεια</w:t>
      </w:r>
      <w:r w:rsidRPr="00B6692A">
        <w:rPr>
          <w:rFonts w:ascii="Arial" w:hAnsi="Arial"/>
        </w:rPr>
        <w:t xml:space="preserve"> </w:t>
      </w:r>
      <w:r w:rsidR="00075B88" w:rsidRPr="00B6692A">
        <w:rPr>
          <w:rFonts w:ascii="Arial" w:hAnsi="Arial"/>
        </w:rPr>
        <w:t>λοχείας</w:t>
      </w:r>
      <w:r w:rsidRPr="00B6692A">
        <w:rPr>
          <w:rFonts w:ascii="Arial" w:hAnsi="Arial"/>
        </w:rPr>
        <w:t xml:space="preserve"> η άλλες </w:t>
      </w:r>
      <w:r w:rsidR="006B458D" w:rsidRPr="00B6692A">
        <w:rPr>
          <w:rFonts w:ascii="Arial" w:hAnsi="Arial"/>
        </w:rPr>
        <w:t>άδειες</w:t>
      </w:r>
      <w:r w:rsidRPr="00B6692A">
        <w:rPr>
          <w:rFonts w:ascii="Arial" w:hAnsi="Arial"/>
        </w:rPr>
        <w:t xml:space="preserve"> </w:t>
      </w:r>
      <w:r w:rsidR="00075B88" w:rsidRPr="00B6692A">
        <w:rPr>
          <w:rFonts w:ascii="Arial" w:hAnsi="Arial"/>
        </w:rPr>
        <w:t>μονίμων</w:t>
      </w:r>
      <w:r w:rsidRPr="00B6692A">
        <w:rPr>
          <w:rFonts w:ascii="Arial" w:hAnsi="Arial"/>
        </w:rPr>
        <w:t xml:space="preserve"> που </w:t>
      </w:r>
      <w:r w:rsidR="00075B88" w:rsidRPr="00B6692A">
        <w:rPr>
          <w:rFonts w:ascii="Arial" w:hAnsi="Arial"/>
        </w:rPr>
        <w:t>βγαίνουν</w:t>
      </w:r>
      <w:r w:rsidRPr="00B6692A">
        <w:rPr>
          <w:rFonts w:ascii="Arial" w:hAnsi="Arial"/>
        </w:rPr>
        <w:t xml:space="preserve"> σε </w:t>
      </w:r>
      <w:r w:rsidR="00075B88" w:rsidRPr="00B6692A">
        <w:rPr>
          <w:rFonts w:ascii="Arial" w:hAnsi="Arial"/>
        </w:rPr>
        <w:t>άδειες</w:t>
      </w:r>
      <w:r w:rsidRPr="00B6692A">
        <w:rPr>
          <w:rFonts w:ascii="Arial" w:hAnsi="Arial"/>
        </w:rPr>
        <w:t xml:space="preserve"> </w:t>
      </w:r>
      <w:r w:rsidR="00075B88" w:rsidRPr="00B6692A">
        <w:rPr>
          <w:rFonts w:ascii="Arial" w:hAnsi="Arial"/>
        </w:rPr>
        <w:t>άνευ</w:t>
      </w:r>
      <w:r w:rsidRPr="00B6692A">
        <w:rPr>
          <w:rFonts w:ascii="Arial" w:hAnsi="Arial"/>
        </w:rPr>
        <w:t xml:space="preserve"> </w:t>
      </w:r>
      <w:r w:rsidR="00075B88" w:rsidRPr="00B6692A">
        <w:rPr>
          <w:rFonts w:ascii="Arial" w:hAnsi="Arial"/>
        </w:rPr>
        <w:t>αποδοχών</w:t>
      </w:r>
      <w:r w:rsidRPr="00B6692A">
        <w:rPr>
          <w:rFonts w:ascii="Arial" w:hAnsi="Arial"/>
        </w:rPr>
        <w:t xml:space="preserve">. Τα </w:t>
      </w:r>
      <w:r w:rsidR="00075B88" w:rsidRPr="00B6692A">
        <w:rPr>
          <w:rFonts w:ascii="Arial" w:hAnsi="Arial"/>
        </w:rPr>
        <w:t>κενά</w:t>
      </w:r>
      <w:r w:rsidRPr="00B6692A">
        <w:rPr>
          <w:rFonts w:ascii="Arial" w:hAnsi="Arial"/>
        </w:rPr>
        <w:t xml:space="preserve"> αυτά, θα </w:t>
      </w:r>
      <w:r w:rsidR="00075B88" w:rsidRPr="00B6692A">
        <w:rPr>
          <w:rFonts w:ascii="Arial" w:hAnsi="Arial"/>
        </w:rPr>
        <w:t>καλυφθούν</w:t>
      </w:r>
      <w:r w:rsidRPr="00B6692A">
        <w:rPr>
          <w:rFonts w:ascii="Arial" w:hAnsi="Arial"/>
        </w:rPr>
        <w:t xml:space="preserve"> με </w:t>
      </w:r>
      <w:r w:rsidR="00075B88" w:rsidRPr="00B6692A">
        <w:rPr>
          <w:rFonts w:ascii="Arial" w:hAnsi="Arial"/>
        </w:rPr>
        <w:t>αναπληρωτές</w:t>
      </w:r>
      <w:r w:rsidRPr="00B6692A">
        <w:rPr>
          <w:rFonts w:ascii="Arial" w:hAnsi="Arial"/>
        </w:rPr>
        <w:t xml:space="preserve"> </w:t>
      </w:r>
      <w:r w:rsidR="00075B88" w:rsidRPr="00B6692A">
        <w:rPr>
          <w:rFonts w:ascii="Arial" w:hAnsi="Arial"/>
        </w:rPr>
        <w:t>εκπαιδευτικούς</w:t>
      </w:r>
      <w:r w:rsidRPr="00B6692A">
        <w:rPr>
          <w:rFonts w:ascii="Arial" w:hAnsi="Arial"/>
        </w:rPr>
        <w:t xml:space="preserve"> μιας και ο </w:t>
      </w:r>
      <w:r w:rsidR="00075B88" w:rsidRPr="00B6692A">
        <w:rPr>
          <w:rFonts w:ascii="Arial" w:hAnsi="Arial"/>
        </w:rPr>
        <w:t>ρόλος</w:t>
      </w:r>
      <w:r w:rsidRPr="00B6692A">
        <w:rPr>
          <w:rFonts w:ascii="Arial" w:hAnsi="Arial"/>
        </w:rPr>
        <w:t xml:space="preserve"> τους είναι να </w:t>
      </w:r>
      <w:r w:rsidR="00075B88" w:rsidRPr="00B6692A">
        <w:rPr>
          <w:rFonts w:ascii="Arial" w:hAnsi="Arial"/>
        </w:rPr>
        <w:t>καλύψουν</w:t>
      </w:r>
      <w:r w:rsidRPr="00B6692A">
        <w:rPr>
          <w:rFonts w:ascii="Arial" w:hAnsi="Arial"/>
        </w:rPr>
        <w:t xml:space="preserve"> ένα </w:t>
      </w:r>
      <w:r w:rsidR="00075B88" w:rsidRPr="00B6692A">
        <w:rPr>
          <w:rFonts w:ascii="Arial" w:hAnsi="Arial"/>
        </w:rPr>
        <w:t>έκτακτο</w:t>
      </w:r>
      <w:r w:rsidRPr="00B6692A">
        <w:rPr>
          <w:rFonts w:ascii="Arial" w:hAnsi="Arial"/>
        </w:rPr>
        <w:t xml:space="preserve"> </w:t>
      </w:r>
      <w:r w:rsidR="00075B88" w:rsidRPr="00B6692A">
        <w:rPr>
          <w:rFonts w:ascii="Arial" w:hAnsi="Arial"/>
        </w:rPr>
        <w:t>τέτοιο</w:t>
      </w:r>
      <w:r w:rsidRPr="00B6692A">
        <w:rPr>
          <w:rFonts w:ascii="Arial" w:hAnsi="Arial"/>
        </w:rPr>
        <w:t xml:space="preserve"> </w:t>
      </w:r>
      <w:r w:rsidR="00075B88" w:rsidRPr="00B6692A">
        <w:rPr>
          <w:rFonts w:ascii="Arial" w:hAnsi="Arial"/>
        </w:rPr>
        <w:t>κενό</w:t>
      </w:r>
      <w:r w:rsidRPr="00B6692A">
        <w:rPr>
          <w:rFonts w:ascii="Arial" w:hAnsi="Arial"/>
        </w:rPr>
        <w:t xml:space="preserve">. </w:t>
      </w:r>
      <w:r w:rsidR="00075B88" w:rsidRPr="00B6692A">
        <w:rPr>
          <w:rFonts w:ascii="Arial" w:hAnsi="Arial"/>
        </w:rPr>
        <w:t>Βέβαια</w:t>
      </w:r>
      <w:r w:rsidRPr="00B6692A">
        <w:rPr>
          <w:rFonts w:ascii="Arial" w:hAnsi="Arial"/>
        </w:rPr>
        <w:t xml:space="preserve"> </w:t>
      </w:r>
      <w:r w:rsidR="00195385" w:rsidRPr="00B6692A">
        <w:rPr>
          <w:rFonts w:ascii="Arial" w:hAnsi="Arial"/>
        </w:rPr>
        <w:t xml:space="preserve">τα </w:t>
      </w:r>
      <w:r w:rsidR="00075B88" w:rsidRPr="00B6692A">
        <w:rPr>
          <w:rFonts w:ascii="Arial" w:hAnsi="Arial"/>
        </w:rPr>
        <w:t>τελευταία</w:t>
      </w:r>
      <w:r w:rsidR="00195385" w:rsidRPr="00B6692A">
        <w:rPr>
          <w:rFonts w:ascii="Arial" w:hAnsi="Arial"/>
        </w:rPr>
        <w:t xml:space="preserve"> </w:t>
      </w:r>
      <w:r w:rsidR="00075B88" w:rsidRPr="008F40A7">
        <w:rPr>
          <w:rFonts w:ascii="Arial" w:hAnsi="Arial"/>
        </w:rPr>
        <w:t>χρ</w:t>
      </w:r>
      <w:r w:rsidR="00C51253">
        <w:rPr>
          <w:rFonts w:ascii="Arial" w:hAnsi="Arial"/>
        </w:rPr>
        <w:t>ό</w:t>
      </w:r>
      <w:r w:rsidR="00075B88" w:rsidRPr="008F40A7">
        <w:rPr>
          <w:rFonts w:ascii="Arial" w:hAnsi="Arial"/>
        </w:rPr>
        <w:t>νι</w:t>
      </w:r>
      <w:r w:rsidR="00C51253">
        <w:rPr>
          <w:rFonts w:ascii="Arial" w:hAnsi="Arial"/>
        </w:rPr>
        <w:t>α</w:t>
      </w:r>
      <w:r w:rsidR="00195385" w:rsidRPr="008F40A7">
        <w:rPr>
          <w:rFonts w:ascii="Arial" w:hAnsi="Arial"/>
        </w:rPr>
        <w:t xml:space="preserve">, </w:t>
      </w:r>
      <w:r w:rsidR="00075B88" w:rsidRPr="008F40A7">
        <w:rPr>
          <w:rFonts w:ascii="Arial" w:hAnsi="Arial"/>
        </w:rPr>
        <w:t>έχουμε</w:t>
      </w:r>
      <w:r w:rsidR="00195385" w:rsidRPr="00655491">
        <w:rPr>
          <w:rFonts w:ascii="Arial" w:hAnsi="Arial"/>
        </w:rPr>
        <w:t xml:space="preserve"> </w:t>
      </w:r>
      <w:r w:rsidR="00075B88" w:rsidRPr="00B6692A">
        <w:rPr>
          <w:rFonts w:ascii="Arial" w:hAnsi="Arial"/>
        </w:rPr>
        <w:t>καταντήσει</w:t>
      </w:r>
      <w:r w:rsidR="00195385" w:rsidRPr="00B6692A">
        <w:rPr>
          <w:rFonts w:ascii="Arial" w:hAnsi="Arial"/>
        </w:rPr>
        <w:t xml:space="preserve"> </w:t>
      </w:r>
      <w:r w:rsidR="00075B88" w:rsidRPr="00B6692A">
        <w:rPr>
          <w:rFonts w:ascii="Arial" w:hAnsi="Arial"/>
        </w:rPr>
        <w:t>ένας</w:t>
      </w:r>
      <w:r w:rsidR="00195385" w:rsidRPr="00B6692A">
        <w:rPr>
          <w:rFonts w:ascii="Arial" w:hAnsi="Arial"/>
        </w:rPr>
        <w:t xml:space="preserve"> </w:t>
      </w:r>
      <w:r w:rsidR="00075B88" w:rsidRPr="00B6692A">
        <w:rPr>
          <w:rFonts w:ascii="Arial" w:hAnsi="Arial"/>
        </w:rPr>
        <w:t>αναπληρωτής</w:t>
      </w:r>
      <w:r w:rsidR="00195385" w:rsidRPr="00B6692A">
        <w:rPr>
          <w:rFonts w:ascii="Arial" w:hAnsi="Arial"/>
        </w:rPr>
        <w:t xml:space="preserve"> να </w:t>
      </w:r>
      <w:r w:rsidR="00075B88" w:rsidRPr="00B6692A">
        <w:rPr>
          <w:rFonts w:ascii="Arial" w:hAnsi="Arial"/>
        </w:rPr>
        <w:t>καλύπτει</w:t>
      </w:r>
      <w:r w:rsidR="00195385" w:rsidRPr="00B6692A">
        <w:rPr>
          <w:rFonts w:ascii="Arial" w:hAnsi="Arial"/>
        </w:rPr>
        <w:t xml:space="preserve"> το </w:t>
      </w:r>
      <w:r w:rsidR="00075B88" w:rsidRPr="00B6692A">
        <w:rPr>
          <w:rFonts w:ascii="Arial" w:hAnsi="Arial"/>
        </w:rPr>
        <w:t>ίδιο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για </w:t>
      </w:r>
      <w:r w:rsidR="00075B88" w:rsidRPr="00B6692A">
        <w:rPr>
          <w:rFonts w:ascii="Arial" w:hAnsi="Arial"/>
        </w:rPr>
        <w:t>αρκετές</w:t>
      </w:r>
      <w:r w:rsidR="00195385" w:rsidRPr="00B6692A">
        <w:rPr>
          <w:rFonts w:ascii="Arial" w:hAnsi="Arial"/>
        </w:rPr>
        <w:t xml:space="preserve"> </w:t>
      </w:r>
      <w:r w:rsidR="00075B88" w:rsidRPr="00B6692A">
        <w:rPr>
          <w:rFonts w:ascii="Arial" w:hAnsi="Arial"/>
        </w:rPr>
        <w:t>χρονιές</w:t>
      </w:r>
      <w:r w:rsidR="00195385" w:rsidRPr="00B6692A">
        <w:rPr>
          <w:rFonts w:ascii="Arial" w:hAnsi="Arial"/>
        </w:rPr>
        <w:t xml:space="preserve"> και στην </w:t>
      </w:r>
      <w:r w:rsidR="00075B88" w:rsidRPr="00B6692A">
        <w:rPr>
          <w:rFonts w:ascii="Arial" w:hAnsi="Arial"/>
        </w:rPr>
        <w:t>ουσία</w:t>
      </w:r>
      <w:r w:rsidR="00195385" w:rsidRPr="00B6692A">
        <w:rPr>
          <w:rFonts w:ascii="Arial" w:hAnsi="Arial"/>
        </w:rPr>
        <w:t xml:space="preserve"> </w:t>
      </w:r>
      <w:r w:rsidR="00075B88" w:rsidRPr="00B6692A">
        <w:rPr>
          <w:rFonts w:ascii="Arial" w:hAnsi="Arial"/>
        </w:rPr>
        <w:t>αναπληρώνει</w:t>
      </w:r>
      <w:r w:rsidR="00195385" w:rsidRPr="00B6692A">
        <w:rPr>
          <w:rFonts w:ascii="Arial" w:hAnsi="Arial"/>
        </w:rPr>
        <w:t xml:space="preserve"> τον </w:t>
      </w:r>
      <w:r w:rsidR="00075B88" w:rsidRPr="00B6692A">
        <w:rPr>
          <w:rFonts w:ascii="Arial" w:hAnsi="Arial"/>
        </w:rPr>
        <w:t>εαυτό</w:t>
      </w:r>
      <w:r w:rsidR="00195385" w:rsidRPr="00B6692A">
        <w:rPr>
          <w:rFonts w:ascii="Arial" w:hAnsi="Arial"/>
        </w:rPr>
        <w:t xml:space="preserve"> του. </w:t>
      </w:r>
      <w:r w:rsidR="00075B88" w:rsidRPr="00B6692A">
        <w:rPr>
          <w:rFonts w:ascii="Arial" w:hAnsi="Arial"/>
        </w:rPr>
        <w:lastRenderedPageBreak/>
        <w:t>Ωστόσο</w:t>
      </w:r>
      <w:r w:rsidR="00195385" w:rsidRPr="00B6692A">
        <w:rPr>
          <w:rFonts w:ascii="Arial" w:hAnsi="Arial"/>
        </w:rPr>
        <w:t xml:space="preserve"> αυτό </w:t>
      </w:r>
      <w:r w:rsidR="00075B88" w:rsidRPr="00B6692A">
        <w:rPr>
          <w:rFonts w:ascii="Arial" w:hAnsi="Arial"/>
        </w:rPr>
        <w:t>συμβαίνει</w:t>
      </w:r>
      <w:r w:rsidR="00195385" w:rsidRPr="00B6692A">
        <w:rPr>
          <w:rFonts w:ascii="Arial" w:hAnsi="Arial"/>
        </w:rPr>
        <w:t xml:space="preserve"> για δυο </w:t>
      </w:r>
      <w:r w:rsidR="00075B88" w:rsidRPr="00B6692A">
        <w:rPr>
          <w:rFonts w:ascii="Arial" w:hAnsi="Arial"/>
        </w:rPr>
        <w:t>λογούς</w:t>
      </w:r>
      <w:r w:rsidR="00195385" w:rsidRPr="00B6692A">
        <w:rPr>
          <w:rFonts w:ascii="Arial" w:hAnsi="Arial"/>
        </w:rPr>
        <w:t xml:space="preserve">: Α. δεν </w:t>
      </w:r>
      <w:r w:rsidR="00075B88" w:rsidRPr="00B6692A">
        <w:rPr>
          <w:rFonts w:ascii="Arial" w:hAnsi="Arial"/>
        </w:rPr>
        <w:t>δηλώνει</w:t>
      </w:r>
      <w:r w:rsidR="00195385" w:rsidRPr="00B6692A">
        <w:rPr>
          <w:rFonts w:ascii="Arial" w:hAnsi="Arial"/>
        </w:rPr>
        <w:t xml:space="preserve"> </w:t>
      </w:r>
      <w:r w:rsidR="00075B88" w:rsidRPr="00B6692A">
        <w:rPr>
          <w:rFonts w:ascii="Arial" w:hAnsi="Arial"/>
        </w:rPr>
        <w:t>κάποιος</w:t>
      </w:r>
      <w:r w:rsidR="00195385" w:rsidRPr="00B6692A">
        <w:rPr>
          <w:rFonts w:ascii="Arial" w:hAnsi="Arial"/>
        </w:rPr>
        <w:t xml:space="preserve"> </w:t>
      </w:r>
      <w:r w:rsidR="00075B88" w:rsidRPr="00B6692A">
        <w:rPr>
          <w:rFonts w:ascii="Arial" w:hAnsi="Arial"/>
        </w:rPr>
        <w:t>μόνιμος</w:t>
      </w:r>
      <w:r w:rsidR="00195385" w:rsidRPr="00B6692A">
        <w:rPr>
          <w:rFonts w:ascii="Arial" w:hAnsi="Arial"/>
        </w:rPr>
        <w:t xml:space="preserve"> ότι </w:t>
      </w:r>
      <w:r w:rsidR="00075B88" w:rsidRPr="00B6692A">
        <w:rPr>
          <w:rFonts w:ascii="Arial" w:hAnsi="Arial"/>
        </w:rPr>
        <w:t>ενδιαφέρεται</w:t>
      </w:r>
      <w:r w:rsidR="00195385" w:rsidRPr="00B6692A">
        <w:rPr>
          <w:rFonts w:ascii="Arial" w:hAnsi="Arial"/>
        </w:rPr>
        <w:t xml:space="preserve"> να </w:t>
      </w:r>
      <w:r w:rsidR="00075B88" w:rsidRPr="00B6692A">
        <w:rPr>
          <w:rFonts w:ascii="Arial" w:hAnsi="Arial"/>
        </w:rPr>
        <w:t>καλύψει</w:t>
      </w:r>
      <w:r w:rsidR="00195385" w:rsidRPr="00B6692A">
        <w:rPr>
          <w:rFonts w:ascii="Arial" w:hAnsi="Arial"/>
        </w:rPr>
        <w:t xml:space="preserve"> το </w:t>
      </w:r>
      <w:r w:rsidR="00075B88" w:rsidRPr="00B6692A">
        <w:rPr>
          <w:rFonts w:ascii="Arial" w:hAnsi="Arial"/>
        </w:rPr>
        <w:t>συγκεκριμένο</w:t>
      </w:r>
      <w:r w:rsidR="00195385" w:rsidRPr="00B6692A">
        <w:rPr>
          <w:rFonts w:ascii="Arial" w:hAnsi="Arial"/>
        </w:rPr>
        <w:t xml:space="preserve"> </w:t>
      </w:r>
      <w:r w:rsidR="00075B88" w:rsidRPr="00B6692A">
        <w:rPr>
          <w:rFonts w:ascii="Arial" w:hAnsi="Arial"/>
        </w:rPr>
        <w:t>κενό</w:t>
      </w:r>
      <w:r w:rsidR="00195385" w:rsidRPr="00B6692A">
        <w:rPr>
          <w:rFonts w:ascii="Arial" w:hAnsi="Arial"/>
        </w:rPr>
        <w:t xml:space="preserve"> </w:t>
      </w:r>
    </w:p>
    <w:p w14:paraId="3E0670A1" w14:textId="067AFDC8" w:rsidR="007C18C9" w:rsidRPr="00B6692A" w:rsidRDefault="00195385" w:rsidP="00715EA5">
      <w:pPr>
        <w:pStyle w:val="aff2"/>
        <w:rPr>
          <w:rFonts w:ascii="Arial" w:hAnsi="Arial"/>
        </w:rPr>
      </w:pPr>
      <w:r w:rsidRPr="008F40A7">
        <w:rPr>
          <w:rFonts w:ascii="Arial" w:hAnsi="Arial"/>
        </w:rPr>
        <w:t xml:space="preserve">Β. Δεν </w:t>
      </w:r>
      <w:r w:rsidR="00075B88" w:rsidRPr="008F40A7">
        <w:rPr>
          <w:rFonts w:ascii="Arial" w:hAnsi="Arial"/>
        </w:rPr>
        <w:t>γίνονται</w:t>
      </w:r>
      <w:r w:rsidRPr="00655491">
        <w:rPr>
          <w:rFonts w:ascii="Arial" w:hAnsi="Arial"/>
        </w:rPr>
        <w:t xml:space="preserve"> </w:t>
      </w:r>
      <w:r w:rsidR="00075B88" w:rsidRPr="00B6692A">
        <w:rPr>
          <w:rFonts w:ascii="Arial" w:hAnsi="Arial"/>
        </w:rPr>
        <w:t>προσλήψεις</w:t>
      </w:r>
      <w:r w:rsidRPr="00B6692A">
        <w:rPr>
          <w:rFonts w:ascii="Arial" w:hAnsi="Arial"/>
        </w:rPr>
        <w:t xml:space="preserve"> </w:t>
      </w:r>
      <w:r w:rsidR="00075B88" w:rsidRPr="00B6692A">
        <w:rPr>
          <w:rFonts w:ascii="Arial" w:hAnsi="Arial"/>
        </w:rPr>
        <w:t>έτσι</w:t>
      </w:r>
      <w:r w:rsidRPr="00B6692A">
        <w:rPr>
          <w:rFonts w:ascii="Arial" w:hAnsi="Arial"/>
        </w:rPr>
        <w:t xml:space="preserve"> ώστε να </w:t>
      </w:r>
      <w:r w:rsidR="00075B88" w:rsidRPr="00B6692A">
        <w:rPr>
          <w:rFonts w:ascii="Arial" w:hAnsi="Arial"/>
        </w:rPr>
        <w:t>καλυφθεί</w:t>
      </w:r>
      <w:r w:rsidRPr="00B6692A">
        <w:rPr>
          <w:rFonts w:ascii="Arial" w:hAnsi="Arial"/>
        </w:rPr>
        <w:t xml:space="preserve"> το </w:t>
      </w:r>
      <w:r w:rsidR="00075B88" w:rsidRPr="00B6692A">
        <w:rPr>
          <w:rFonts w:ascii="Arial" w:hAnsi="Arial"/>
        </w:rPr>
        <w:t>κενό</w:t>
      </w:r>
      <w:r w:rsidRPr="00B6692A">
        <w:rPr>
          <w:rFonts w:ascii="Arial" w:hAnsi="Arial"/>
        </w:rPr>
        <w:t xml:space="preserve"> αυτό από τον </w:t>
      </w:r>
      <w:r w:rsidR="00075B88" w:rsidRPr="00B6692A">
        <w:rPr>
          <w:rFonts w:ascii="Arial" w:hAnsi="Arial"/>
        </w:rPr>
        <w:t>συνάδελφο</w:t>
      </w:r>
      <w:r w:rsidRPr="00B6692A">
        <w:rPr>
          <w:rFonts w:ascii="Arial" w:hAnsi="Arial"/>
        </w:rPr>
        <w:t xml:space="preserve"> που το </w:t>
      </w:r>
      <w:r w:rsidR="00075B88" w:rsidRPr="00B6692A">
        <w:rPr>
          <w:rFonts w:ascii="Arial" w:hAnsi="Arial"/>
        </w:rPr>
        <w:t>αναπληρώνει</w:t>
      </w:r>
      <w:r w:rsidRPr="00B6692A">
        <w:rPr>
          <w:rFonts w:ascii="Arial" w:hAnsi="Arial"/>
        </w:rPr>
        <w:t xml:space="preserve"> (αυτό </w:t>
      </w:r>
      <w:r w:rsidR="00075B88" w:rsidRPr="00B6692A">
        <w:rPr>
          <w:rFonts w:ascii="Arial" w:hAnsi="Arial"/>
        </w:rPr>
        <w:t>έχει</w:t>
      </w:r>
      <w:r w:rsidRPr="00B6692A">
        <w:rPr>
          <w:rFonts w:ascii="Arial" w:hAnsi="Arial"/>
        </w:rPr>
        <w:t xml:space="preserve"> </w:t>
      </w:r>
      <w:r w:rsidR="00075B88" w:rsidRPr="00B6692A">
        <w:rPr>
          <w:rFonts w:ascii="Arial" w:hAnsi="Arial"/>
        </w:rPr>
        <w:t>κάπως</w:t>
      </w:r>
      <w:r w:rsidRPr="00B6692A">
        <w:rPr>
          <w:rFonts w:ascii="Arial" w:hAnsi="Arial"/>
        </w:rPr>
        <w:t xml:space="preserve"> </w:t>
      </w:r>
      <w:r w:rsidR="00075B88" w:rsidRPr="00B6692A">
        <w:rPr>
          <w:rFonts w:ascii="Arial" w:hAnsi="Arial"/>
        </w:rPr>
        <w:t>μετριαστεί</w:t>
      </w:r>
      <w:r w:rsidRPr="00B6692A">
        <w:rPr>
          <w:rFonts w:ascii="Arial" w:hAnsi="Arial"/>
        </w:rPr>
        <w:t xml:space="preserve"> με τις </w:t>
      </w:r>
      <w:r w:rsidR="00075B88" w:rsidRPr="00B6692A">
        <w:rPr>
          <w:rFonts w:ascii="Arial" w:hAnsi="Arial"/>
        </w:rPr>
        <w:t>προσλήψεις</w:t>
      </w:r>
      <w:r w:rsidRPr="00B6692A">
        <w:rPr>
          <w:rFonts w:ascii="Arial" w:hAnsi="Arial"/>
        </w:rPr>
        <w:t xml:space="preserve"> 2021 – 2022</w:t>
      </w:r>
      <w:r w:rsidRPr="008F40A7">
        <w:rPr>
          <w:rFonts w:ascii="Arial" w:hAnsi="Arial"/>
        </w:rPr>
        <w:t>)</w:t>
      </w:r>
      <w:r w:rsidR="00A85C57" w:rsidRPr="008F40A7">
        <w:rPr>
          <w:rFonts w:ascii="Arial" w:hAnsi="Arial"/>
        </w:rPr>
        <w:t>.</w:t>
      </w:r>
    </w:p>
    <w:p w14:paraId="1EF05955" w14:textId="059FCF66" w:rsidR="00195385" w:rsidRPr="00B6692A" w:rsidRDefault="00195385" w:rsidP="00715EA5">
      <w:pPr>
        <w:pStyle w:val="aff2"/>
        <w:rPr>
          <w:rFonts w:ascii="Arial" w:hAnsi="Arial"/>
        </w:rPr>
      </w:pPr>
    </w:p>
    <w:p w14:paraId="5EE43466" w14:textId="4FF8B8D8" w:rsidR="00195385" w:rsidRPr="00B6692A" w:rsidRDefault="00195385" w:rsidP="00715EA5">
      <w:pPr>
        <w:pStyle w:val="aff2"/>
        <w:numPr>
          <w:ilvl w:val="0"/>
          <w:numId w:val="17"/>
        </w:numPr>
        <w:rPr>
          <w:rFonts w:ascii="Arial" w:hAnsi="Arial"/>
          <w:b/>
        </w:rPr>
      </w:pPr>
      <w:r w:rsidRPr="00B6692A">
        <w:rPr>
          <w:rFonts w:ascii="Arial" w:hAnsi="Arial"/>
          <w:b/>
        </w:rPr>
        <w:t xml:space="preserve">Τι είναι η Α </w:t>
      </w:r>
      <w:r w:rsidR="00075B88" w:rsidRPr="00B6692A">
        <w:rPr>
          <w:rFonts w:ascii="Arial" w:hAnsi="Arial"/>
          <w:b/>
        </w:rPr>
        <w:t>Ανάθεση</w:t>
      </w:r>
      <w:r w:rsidRPr="00B6692A">
        <w:rPr>
          <w:rFonts w:ascii="Arial" w:hAnsi="Arial"/>
          <w:b/>
        </w:rPr>
        <w:t>? Τ</w:t>
      </w:r>
      <w:r w:rsidR="00764127" w:rsidRPr="008F40A7">
        <w:rPr>
          <w:rFonts w:ascii="Arial" w:hAnsi="Arial"/>
          <w:b/>
        </w:rPr>
        <w:t>ι</w:t>
      </w:r>
      <w:r w:rsidRPr="008F40A7">
        <w:rPr>
          <w:rFonts w:ascii="Arial" w:hAnsi="Arial"/>
          <w:b/>
        </w:rPr>
        <w:t xml:space="preserve"> </w:t>
      </w:r>
      <w:r w:rsidR="00075B88" w:rsidRPr="008F40A7">
        <w:rPr>
          <w:rFonts w:ascii="Arial" w:hAnsi="Arial"/>
          <w:b/>
        </w:rPr>
        <w:t>κινεζικό</w:t>
      </w:r>
      <w:r w:rsidRPr="00655491">
        <w:rPr>
          <w:rFonts w:ascii="Arial" w:hAnsi="Arial"/>
          <w:b/>
        </w:rPr>
        <w:t xml:space="preserve"> είναι αυτό </w:t>
      </w:r>
      <w:r w:rsidR="00075B88" w:rsidRPr="00B6692A">
        <w:rPr>
          <w:rFonts w:ascii="Arial" w:hAnsi="Arial"/>
          <w:b/>
        </w:rPr>
        <w:t>πάλι</w:t>
      </w:r>
      <w:r w:rsidRPr="00B6692A">
        <w:rPr>
          <w:rFonts w:ascii="Arial" w:hAnsi="Arial"/>
          <w:b/>
        </w:rPr>
        <w:t>?</w:t>
      </w:r>
    </w:p>
    <w:p w14:paraId="136D7D7E" w14:textId="649C6094" w:rsidR="002B30EE" w:rsidRPr="00B6692A" w:rsidRDefault="002B30EE" w:rsidP="00715EA5">
      <w:pPr>
        <w:pStyle w:val="aff2"/>
        <w:rPr>
          <w:rFonts w:ascii="Arial" w:hAnsi="Arial"/>
        </w:rPr>
      </w:pPr>
      <w:r w:rsidRPr="00B6692A">
        <w:rPr>
          <w:rFonts w:ascii="Arial" w:hAnsi="Arial"/>
        </w:rPr>
        <w:t xml:space="preserve">Τα </w:t>
      </w:r>
      <w:r w:rsidR="00075B88" w:rsidRPr="00B6692A">
        <w:rPr>
          <w:rFonts w:ascii="Arial" w:hAnsi="Arial"/>
        </w:rPr>
        <w:t>μαθήματα</w:t>
      </w:r>
      <w:r w:rsidRPr="00B6692A">
        <w:rPr>
          <w:rFonts w:ascii="Arial" w:hAnsi="Arial"/>
        </w:rPr>
        <w:t xml:space="preserve"> στα </w:t>
      </w:r>
      <w:r w:rsidR="00075B88" w:rsidRPr="00B6692A">
        <w:rPr>
          <w:rFonts w:ascii="Arial" w:hAnsi="Arial"/>
        </w:rPr>
        <w:t>γυμνάσια</w:t>
      </w:r>
      <w:r w:rsidRPr="00B6692A">
        <w:rPr>
          <w:rFonts w:ascii="Arial" w:hAnsi="Arial"/>
        </w:rPr>
        <w:t xml:space="preserve"> – </w:t>
      </w:r>
      <w:r w:rsidR="00075B88" w:rsidRPr="00B6692A">
        <w:rPr>
          <w:rFonts w:ascii="Arial" w:hAnsi="Arial"/>
        </w:rPr>
        <w:t>λύκεια</w:t>
      </w:r>
      <w:r w:rsidRPr="00B6692A">
        <w:rPr>
          <w:rFonts w:ascii="Arial" w:hAnsi="Arial"/>
        </w:rPr>
        <w:t xml:space="preserve"> </w:t>
      </w:r>
      <w:r w:rsidR="00764127" w:rsidRPr="008F40A7">
        <w:rPr>
          <w:rFonts w:ascii="Arial" w:hAnsi="Arial"/>
        </w:rPr>
        <w:t>χωριζόντουσαν</w:t>
      </w:r>
      <w:r w:rsidR="007D7E17">
        <w:rPr>
          <w:rFonts w:ascii="Arial" w:hAnsi="Arial"/>
        </w:rPr>
        <w:t xml:space="preserve"> </w:t>
      </w:r>
      <w:r w:rsidRPr="00B6692A">
        <w:rPr>
          <w:rFonts w:ascii="Arial" w:hAnsi="Arial"/>
        </w:rPr>
        <w:t xml:space="preserve">σε 3 </w:t>
      </w:r>
      <w:r w:rsidR="00075B88" w:rsidRPr="00B6692A">
        <w:rPr>
          <w:rFonts w:ascii="Arial" w:hAnsi="Arial"/>
        </w:rPr>
        <w:t>κατηγορίες</w:t>
      </w:r>
      <w:r w:rsidRPr="00B6692A">
        <w:rPr>
          <w:rFonts w:ascii="Arial" w:hAnsi="Arial"/>
        </w:rPr>
        <w:t xml:space="preserve">, Α </w:t>
      </w:r>
      <w:r w:rsidR="00075B88" w:rsidRPr="00B6692A">
        <w:rPr>
          <w:rFonts w:ascii="Arial" w:hAnsi="Arial"/>
        </w:rPr>
        <w:t>Ανάθεσης</w:t>
      </w:r>
      <w:r w:rsidRPr="00B6692A">
        <w:rPr>
          <w:rFonts w:ascii="Arial" w:hAnsi="Arial"/>
        </w:rPr>
        <w:t xml:space="preserve"> και Β </w:t>
      </w:r>
      <w:r w:rsidR="00075B88" w:rsidRPr="00B6692A">
        <w:rPr>
          <w:rFonts w:ascii="Arial" w:hAnsi="Arial"/>
        </w:rPr>
        <w:t>Ανάθεσης</w:t>
      </w:r>
      <w:r w:rsidR="009513D3" w:rsidRPr="00B6692A">
        <w:rPr>
          <w:rFonts w:ascii="Arial" w:hAnsi="Arial"/>
        </w:rPr>
        <w:t xml:space="preserve"> </w:t>
      </w:r>
      <w:r w:rsidR="00075B88" w:rsidRPr="00B6692A">
        <w:rPr>
          <w:rFonts w:ascii="Arial" w:hAnsi="Arial"/>
        </w:rPr>
        <w:t>μέχρι</w:t>
      </w:r>
      <w:r w:rsidR="009513D3" w:rsidRPr="00B6692A">
        <w:rPr>
          <w:rFonts w:ascii="Arial" w:hAnsi="Arial"/>
        </w:rPr>
        <w:t xml:space="preserve"> το 2016. Με</w:t>
      </w:r>
      <w:r w:rsidR="007D7E17">
        <w:rPr>
          <w:rFonts w:ascii="Arial" w:hAnsi="Arial"/>
        </w:rPr>
        <w:t xml:space="preserve"> την </w:t>
      </w:r>
      <w:r w:rsidR="009513D3" w:rsidRPr="00B6692A">
        <w:rPr>
          <w:rFonts w:ascii="Arial" w:hAnsi="Arial"/>
        </w:rPr>
        <w:t xml:space="preserve"> Α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ξεκινάει</w:t>
      </w:r>
      <w:r w:rsidR="009513D3" w:rsidRPr="00B6692A">
        <w:rPr>
          <w:rFonts w:ascii="Arial" w:hAnsi="Arial"/>
        </w:rPr>
        <w:t xml:space="preserve"> η </w:t>
      </w:r>
      <w:r w:rsidR="00075B88" w:rsidRPr="00B6692A">
        <w:rPr>
          <w:rFonts w:ascii="Arial" w:hAnsi="Arial"/>
        </w:rPr>
        <w:t>διαδικασία</w:t>
      </w:r>
      <w:r w:rsidR="009513D3" w:rsidRPr="00B6692A">
        <w:rPr>
          <w:rFonts w:ascii="Arial" w:hAnsi="Arial"/>
        </w:rPr>
        <w:t xml:space="preserve"> να </w:t>
      </w:r>
      <w:r w:rsidR="00075B88" w:rsidRPr="00B6692A">
        <w:rPr>
          <w:rFonts w:ascii="Arial" w:hAnsi="Arial"/>
        </w:rPr>
        <w:t>μοιραστούν</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9513D3" w:rsidRPr="008F40A7">
        <w:rPr>
          <w:rFonts w:ascii="Arial" w:hAnsi="Arial"/>
        </w:rPr>
        <w:t>στο</w:t>
      </w:r>
      <w:r w:rsidR="00A85C57" w:rsidRPr="008F40A7">
        <w:rPr>
          <w:rFonts w:ascii="Arial" w:hAnsi="Arial"/>
        </w:rPr>
        <w:t>ν</w:t>
      </w:r>
      <w:r w:rsidR="009513D3" w:rsidRPr="00B6692A">
        <w:rPr>
          <w:rFonts w:ascii="Arial" w:hAnsi="Arial"/>
        </w:rPr>
        <w:t xml:space="preserve"> </w:t>
      </w:r>
      <w:r w:rsidR="00075B88" w:rsidRPr="00B6692A">
        <w:rPr>
          <w:rFonts w:ascii="Arial" w:hAnsi="Arial"/>
        </w:rPr>
        <w:t>πρώτο</w:t>
      </w:r>
      <w:r w:rsidR="009513D3" w:rsidRPr="00B6692A">
        <w:rPr>
          <w:rFonts w:ascii="Arial" w:hAnsi="Arial"/>
        </w:rPr>
        <w:t xml:space="preserve"> </w:t>
      </w:r>
      <w:r w:rsidR="00075B88" w:rsidRPr="00B6692A">
        <w:rPr>
          <w:rFonts w:ascii="Arial" w:hAnsi="Arial"/>
        </w:rPr>
        <w:t>σύλλογο</w:t>
      </w:r>
      <w:r w:rsidR="009513D3" w:rsidRPr="00B6692A">
        <w:rPr>
          <w:rFonts w:ascii="Arial" w:hAnsi="Arial"/>
        </w:rPr>
        <w:t xml:space="preserve"> </w:t>
      </w:r>
      <w:r w:rsidR="00075B88" w:rsidRPr="00B6692A">
        <w:rPr>
          <w:rFonts w:ascii="Arial" w:hAnsi="Arial"/>
        </w:rPr>
        <w:t>διδασκόντων</w:t>
      </w:r>
      <w:r w:rsidR="009513D3" w:rsidRPr="00B6692A">
        <w:rPr>
          <w:rFonts w:ascii="Arial" w:hAnsi="Arial"/>
        </w:rPr>
        <w:t xml:space="preserve"> στις </w:t>
      </w:r>
      <w:r w:rsidR="00075B88" w:rsidRPr="00B6692A">
        <w:rPr>
          <w:rFonts w:ascii="Arial" w:hAnsi="Arial"/>
        </w:rPr>
        <w:t>αρχές</w:t>
      </w:r>
      <w:r w:rsidR="009513D3" w:rsidRPr="00B6692A">
        <w:rPr>
          <w:rFonts w:ascii="Arial" w:hAnsi="Arial"/>
        </w:rPr>
        <w:t xml:space="preserve"> του </w:t>
      </w:r>
      <w:r w:rsidR="00075B88" w:rsidRPr="00B6692A">
        <w:rPr>
          <w:rFonts w:ascii="Arial" w:hAnsi="Arial"/>
        </w:rPr>
        <w:t>Σεπτέμβρη</w:t>
      </w:r>
      <w:r w:rsidR="009513D3" w:rsidRPr="00B6692A">
        <w:rPr>
          <w:rFonts w:ascii="Arial" w:hAnsi="Arial"/>
        </w:rPr>
        <w:t xml:space="preserve">. </w:t>
      </w:r>
      <w:r w:rsidR="00075B88" w:rsidRPr="00B6692A">
        <w:rPr>
          <w:rFonts w:ascii="Arial" w:hAnsi="Arial"/>
        </w:rPr>
        <w:t>Μοιράζονται</w:t>
      </w:r>
      <w:r w:rsidR="009513D3" w:rsidRPr="00B6692A">
        <w:rPr>
          <w:rFonts w:ascii="Arial" w:hAnsi="Arial"/>
        </w:rPr>
        <w:t xml:space="preserve"> οι </w:t>
      </w:r>
      <w:r w:rsidR="00075B88" w:rsidRPr="00B6692A">
        <w:rPr>
          <w:rFonts w:ascii="Arial" w:hAnsi="Arial"/>
        </w:rPr>
        <w:t>ώρες</w:t>
      </w:r>
      <w:r w:rsidR="009513D3" w:rsidRPr="00B6692A">
        <w:rPr>
          <w:rFonts w:ascii="Arial" w:hAnsi="Arial"/>
        </w:rPr>
        <w:t xml:space="preserve"> με </w:t>
      </w:r>
      <w:r w:rsidR="00075B88" w:rsidRPr="00B6692A">
        <w:rPr>
          <w:rFonts w:ascii="Arial" w:hAnsi="Arial"/>
        </w:rPr>
        <w:t>βάση</w:t>
      </w:r>
      <w:r w:rsidR="009513D3" w:rsidRPr="00B6692A">
        <w:rPr>
          <w:rFonts w:ascii="Arial" w:hAnsi="Arial"/>
        </w:rPr>
        <w:t xml:space="preserve"> τα </w:t>
      </w:r>
      <w:r w:rsidR="00075B88" w:rsidRPr="00B6692A">
        <w:rPr>
          <w:rFonts w:ascii="Arial" w:hAnsi="Arial"/>
        </w:rPr>
        <w:t>ισχύοντα</w:t>
      </w:r>
      <w:r w:rsidR="009513D3" w:rsidRPr="00B6692A">
        <w:rPr>
          <w:rFonts w:ascii="Arial" w:hAnsi="Arial"/>
        </w:rPr>
        <w:t xml:space="preserve"> ΦΕΚ. Στην </w:t>
      </w:r>
      <w:r w:rsidR="00075B88" w:rsidRPr="00B6692A">
        <w:rPr>
          <w:rFonts w:ascii="Arial" w:hAnsi="Arial"/>
        </w:rPr>
        <w:t>συνέχεια</w:t>
      </w:r>
      <w:r w:rsidR="009513D3" w:rsidRPr="00B6692A">
        <w:rPr>
          <w:rFonts w:ascii="Arial" w:hAnsi="Arial"/>
        </w:rPr>
        <w:t xml:space="preserve"> </w:t>
      </w:r>
      <w:r w:rsidR="00075B88" w:rsidRPr="00B6692A">
        <w:rPr>
          <w:rFonts w:ascii="Arial" w:hAnsi="Arial"/>
        </w:rPr>
        <w:t>εφόσον</w:t>
      </w:r>
      <w:r w:rsidR="009513D3" w:rsidRPr="00B6692A">
        <w:rPr>
          <w:rFonts w:ascii="Arial" w:hAnsi="Arial"/>
        </w:rPr>
        <w:t xml:space="preserve"> </w:t>
      </w:r>
      <w:r w:rsidR="00075B88" w:rsidRPr="00B6692A">
        <w:rPr>
          <w:rFonts w:ascii="Arial" w:hAnsi="Arial"/>
        </w:rPr>
        <w:t>περισσεύουν</w:t>
      </w:r>
      <w:r w:rsidR="009513D3" w:rsidRPr="00B6692A">
        <w:rPr>
          <w:rFonts w:ascii="Arial" w:hAnsi="Arial"/>
        </w:rPr>
        <w:t xml:space="preserve"> </w:t>
      </w:r>
      <w:r w:rsidR="00075B88" w:rsidRPr="00B6692A">
        <w:rPr>
          <w:rFonts w:ascii="Arial" w:hAnsi="Arial"/>
        </w:rPr>
        <w:t>ώρες</w:t>
      </w:r>
      <w:r w:rsidR="009513D3" w:rsidRPr="00B6692A">
        <w:rPr>
          <w:rFonts w:ascii="Arial" w:hAnsi="Arial"/>
        </w:rPr>
        <w:t xml:space="preserve"> </w:t>
      </w:r>
      <w:r w:rsidR="00075B88" w:rsidRPr="00B6692A">
        <w:rPr>
          <w:rFonts w:ascii="Arial" w:hAnsi="Arial"/>
        </w:rPr>
        <w:t>μαθήματων</w:t>
      </w:r>
      <w:r w:rsidR="009513D3" w:rsidRPr="00B6692A">
        <w:rPr>
          <w:rFonts w:ascii="Arial" w:hAnsi="Arial"/>
        </w:rPr>
        <w:t xml:space="preserve"> </w:t>
      </w:r>
      <w:r w:rsidR="00075B88" w:rsidRPr="00B6692A">
        <w:rPr>
          <w:rFonts w:ascii="Arial" w:hAnsi="Arial"/>
        </w:rPr>
        <w:t>περνάμε</w:t>
      </w:r>
      <w:r w:rsidR="009513D3" w:rsidRPr="00B6692A">
        <w:rPr>
          <w:rFonts w:ascii="Arial" w:hAnsi="Arial"/>
        </w:rPr>
        <w:t xml:space="preserve"> στη Β </w:t>
      </w:r>
      <w:r w:rsidR="00075B88" w:rsidRPr="00B6692A">
        <w:rPr>
          <w:rFonts w:ascii="Arial" w:hAnsi="Arial"/>
        </w:rPr>
        <w:t>Ανάθεση</w:t>
      </w:r>
      <w:r w:rsidR="009513D3" w:rsidRPr="00B6692A">
        <w:rPr>
          <w:rFonts w:ascii="Arial" w:hAnsi="Arial"/>
        </w:rPr>
        <w:t xml:space="preserve"> με την </w:t>
      </w:r>
      <w:r w:rsidR="00075B88" w:rsidRPr="00B6692A">
        <w:rPr>
          <w:rFonts w:ascii="Arial" w:hAnsi="Arial"/>
        </w:rPr>
        <w:t>ιδιά</w:t>
      </w:r>
      <w:r w:rsidR="009513D3" w:rsidRPr="00B6692A">
        <w:rPr>
          <w:rFonts w:ascii="Arial" w:hAnsi="Arial"/>
        </w:rPr>
        <w:t xml:space="preserve"> </w:t>
      </w:r>
      <w:r w:rsidR="00075B88" w:rsidRPr="00B6692A">
        <w:rPr>
          <w:rFonts w:ascii="Arial" w:hAnsi="Arial"/>
        </w:rPr>
        <w:t>διαδικασία</w:t>
      </w:r>
      <w:r w:rsidR="009513D3" w:rsidRPr="00B6692A">
        <w:rPr>
          <w:rFonts w:ascii="Arial" w:hAnsi="Arial"/>
        </w:rPr>
        <w:t xml:space="preserve">. Το 2016 το </w:t>
      </w:r>
      <w:r w:rsidR="00075B88" w:rsidRPr="00B6692A">
        <w:rPr>
          <w:rFonts w:ascii="Arial" w:hAnsi="Arial"/>
        </w:rPr>
        <w:t>επιτελείο</w:t>
      </w:r>
      <w:r w:rsidR="009513D3" w:rsidRPr="00B6692A">
        <w:rPr>
          <w:rFonts w:ascii="Arial" w:hAnsi="Arial"/>
        </w:rPr>
        <w:t xml:space="preserve"> </w:t>
      </w:r>
      <w:r w:rsidR="00075B88" w:rsidRPr="00B6692A">
        <w:rPr>
          <w:rFonts w:ascii="Arial" w:hAnsi="Arial"/>
        </w:rPr>
        <w:t>Φίλη</w:t>
      </w:r>
      <w:r w:rsidR="009513D3" w:rsidRPr="00B6692A">
        <w:rPr>
          <w:rFonts w:ascii="Arial" w:hAnsi="Arial"/>
        </w:rPr>
        <w:t xml:space="preserve"> μας </w:t>
      </w:r>
      <w:r w:rsidR="00075B88" w:rsidRPr="00B6692A">
        <w:rPr>
          <w:rFonts w:ascii="Arial" w:hAnsi="Arial"/>
        </w:rPr>
        <w:t>φιλοδώρησε</w:t>
      </w:r>
      <w:r w:rsidR="009513D3" w:rsidRPr="00B6692A">
        <w:rPr>
          <w:rFonts w:ascii="Arial" w:hAnsi="Arial"/>
        </w:rPr>
        <w:t xml:space="preserve"> με μια </w:t>
      </w:r>
      <w:r w:rsidR="00075B88" w:rsidRPr="00B6692A">
        <w:rPr>
          <w:rFonts w:ascii="Arial" w:hAnsi="Arial"/>
        </w:rPr>
        <w:t>ακόμα</w:t>
      </w:r>
      <w:r w:rsidR="009513D3" w:rsidRPr="00B6692A">
        <w:rPr>
          <w:rFonts w:ascii="Arial" w:hAnsi="Arial"/>
        </w:rPr>
        <w:t xml:space="preserve"> </w:t>
      </w:r>
      <w:r w:rsidR="00075B88" w:rsidRPr="00B6692A">
        <w:rPr>
          <w:rFonts w:ascii="Arial" w:hAnsi="Arial"/>
        </w:rPr>
        <w:t>Ανάθεση</w:t>
      </w:r>
      <w:r w:rsidR="009513D3" w:rsidRPr="00B6692A">
        <w:rPr>
          <w:rFonts w:ascii="Arial" w:hAnsi="Arial"/>
        </w:rPr>
        <w:t xml:space="preserve">, </w:t>
      </w:r>
      <w:r w:rsidR="00075B88" w:rsidRPr="00B6692A">
        <w:rPr>
          <w:rFonts w:ascii="Arial" w:hAnsi="Arial"/>
        </w:rPr>
        <w:t>έτσι</w:t>
      </w:r>
      <w:r w:rsidR="009513D3" w:rsidRPr="00B6692A">
        <w:rPr>
          <w:rFonts w:ascii="Arial" w:hAnsi="Arial"/>
        </w:rPr>
        <w:t xml:space="preserve"> </w:t>
      </w:r>
      <w:r w:rsidR="00075B88" w:rsidRPr="00B6692A">
        <w:rPr>
          <w:rFonts w:ascii="Arial" w:hAnsi="Arial"/>
        </w:rPr>
        <w:t>έχουμε</w:t>
      </w:r>
      <w:r w:rsidR="009513D3" w:rsidRPr="00B6692A">
        <w:rPr>
          <w:rFonts w:ascii="Arial" w:hAnsi="Arial"/>
        </w:rPr>
        <w:t xml:space="preserve"> και την Γ </w:t>
      </w:r>
      <w:r w:rsidR="00075B88" w:rsidRPr="00B6692A">
        <w:rPr>
          <w:rFonts w:ascii="Arial" w:hAnsi="Arial"/>
        </w:rPr>
        <w:t>Ανάθεση</w:t>
      </w:r>
      <w:r w:rsidR="009513D3" w:rsidRPr="00B6692A">
        <w:rPr>
          <w:rFonts w:ascii="Arial" w:hAnsi="Arial"/>
        </w:rPr>
        <w:t xml:space="preserve"> η </w:t>
      </w:r>
      <w:r w:rsidR="00075B88" w:rsidRPr="00B6692A">
        <w:rPr>
          <w:rFonts w:ascii="Arial" w:hAnsi="Arial"/>
        </w:rPr>
        <w:t>οποία</w:t>
      </w:r>
      <w:r w:rsidR="009513D3" w:rsidRPr="00B6692A">
        <w:rPr>
          <w:rFonts w:ascii="Arial" w:hAnsi="Arial"/>
        </w:rPr>
        <w:t xml:space="preserve"> </w:t>
      </w:r>
      <w:r w:rsidR="00075B88" w:rsidRPr="00B6692A">
        <w:rPr>
          <w:rFonts w:ascii="Arial" w:hAnsi="Arial"/>
        </w:rPr>
        <w:t>ενεργοποιείται</w:t>
      </w:r>
      <w:r w:rsidR="009513D3" w:rsidRPr="00B6692A">
        <w:rPr>
          <w:rFonts w:ascii="Arial" w:hAnsi="Arial"/>
        </w:rPr>
        <w:t xml:space="preserve"> μετα την 1</w:t>
      </w:r>
      <w:r w:rsidR="009513D3" w:rsidRPr="00B6692A">
        <w:rPr>
          <w:rFonts w:ascii="Arial" w:hAnsi="Arial"/>
          <w:vertAlign w:val="superscript"/>
        </w:rPr>
        <w:t>η</w:t>
      </w:r>
      <w:r w:rsidR="009513D3" w:rsidRPr="00B6692A">
        <w:rPr>
          <w:rFonts w:ascii="Arial" w:hAnsi="Arial"/>
        </w:rPr>
        <w:t xml:space="preserve"> </w:t>
      </w:r>
      <w:r w:rsidR="00075B88" w:rsidRPr="00B6692A">
        <w:rPr>
          <w:rFonts w:ascii="Arial" w:hAnsi="Arial"/>
        </w:rPr>
        <w:t>Οκτωβρίου</w:t>
      </w:r>
      <w:r w:rsidR="009513D3" w:rsidRPr="00B6692A">
        <w:rPr>
          <w:rFonts w:ascii="Arial" w:hAnsi="Arial"/>
        </w:rPr>
        <w:t>.</w:t>
      </w:r>
    </w:p>
    <w:p w14:paraId="126E1BC3" w14:textId="100BBA27" w:rsidR="009513D3" w:rsidRPr="00B6692A" w:rsidRDefault="009513D3" w:rsidP="00715EA5">
      <w:pPr>
        <w:pStyle w:val="aff2"/>
        <w:rPr>
          <w:rFonts w:ascii="Arial" w:hAnsi="Arial"/>
        </w:rPr>
      </w:pPr>
      <w:r w:rsidRPr="00B6692A">
        <w:rPr>
          <w:rFonts w:ascii="Arial" w:hAnsi="Arial"/>
        </w:rPr>
        <w:t xml:space="preserve">Τα ΦΕΚ για τις </w:t>
      </w:r>
      <w:r w:rsidR="00075B88" w:rsidRPr="00B6692A">
        <w:rPr>
          <w:rFonts w:ascii="Arial" w:hAnsi="Arial"/>
        </w:rPr>
        <w:t>αναθέσεις</w:t>
      </w:r>
      <w:r w:rsidRPr="00B6692A">
        <w:rPr>
          <w:rFonts w:ascii="Arial" w:hAnsi="Arial"/>
        </w:rPr>
        <w:t xml:space="preserve"> θα τα </w:t>
      </w:r>
      <w:r w:rsidR="00075B88" w:rsidRPr="00B6692A">
        <w:rPr>
          <w:rFonts w:ascii="Arial" w:hAnsi="Arial"/>
        </w:rPr>
        <w:t>βρείτε</w:t>
      </w:r>
      <w:r w:rsidRPr="00B6692A">
        <w:rPr>
          <w:rFonts w:ascii="Arial" w:hAnsi="Arial"/>
        </w:rPr>
        <w:t xml:space="preserve"> </w:t>
      </w:r>
    </w:p>
    <w:p w14:paraId="3E12FE46" w14:textId="7117C262" w:rsidR="009513D3" w:rsidRPr="00B6692A" w:rsidRDefault="00075B88" w:rsidP="00715EA5">
      <w:pPr>
        <w:pStyle w:val="aff2"/>
        <w:rPr>
          <w:rFonts w:ascii="Arial" w:hAnsi="Arial"/>
        </w:rPr>
      </w:pPr>
      <w:r w:rsidRPr="00B6692A">
        <w:rPr>
          <w:rFonts w:ascii="Arial" w:hAnsi="Arial"/>
        </w:rPr>
        <w:t>ΕΔΩ για λύκεια Γυμνάσια</w:t>
      </w:r>
    </w:p>
    <w:p w14:paraId="143644F1" w14:textId="23D7BB14" w:rsidR="00075B88" w:rsidRPr="008F40A7" w:rsidRDefault="00000000" w:rsidP="00715EA5">
      <w:pPr>
        <w:pStyle w:val="aff2"/>
        <w:rPr>
          <w:rFonts w:ascii="Arial" w:hAnsi="Arial"/>
        </w:rPr>
      </w:pPr>
      <w:hyperlink r:id="rId12" w:history="1">
        <w:r w:rsidR="00075B88" w:rsidRPr="008F40A7">
          <w:rPr>
            <w:rStyle w:val="-"/>
            <w:rFonts w:ascii="Arial" w:hAnsi="Arial"/>
          </w:rPr>
          <w:t>https://drive.google.com/file/d/1I23bQ69jEiSk6X_NUGmqxP7JOyjNRdAK/view?usp=sharing</w:t>
        </w:r>
      </w:hyperlink>
    </w:p>
    <w:p w14:paraId="51A1C65B" w14:textId="2D993E5E" w:rsidR="00075B88" w:rsidRPr="00655491" w:rsidRDefault="00075B88" w:rsidP="00715EA5">
      <w:pPr>
        <w:pStyle w:val="aff2"/>
        <w:rPr>
          <w:rFonts w:ascii="Arial" w:hAnsi="Arial"/>
        </w:rPr>
      </w:pPr>
      <w:r w:rsidRPr="008F40A7">
        <w:rPr>
          <w:rFonts w:ascii="Arial" w:hAnsi="Arial"/>
        </w:rPr>
        <w:t>και εδώ για ΕΠΑΛ</w:t>
      </w:r>
    </w:p>
    <w:p w14:paraId="6AFA6C52" w14:textId="5757739F" w:rsidR="00075B88" w:rsidRPr="008F40A7" w:rsidRDefault="00000000" w:rsidP="00715EA5">
      <w:pPr>
        <w:pStyle w:val="aff2"/>
        <w:rPr>
          <w:rFonts w:ascii="Arial" w:hAnsi="Arial"/>
        </w:rPr>
      </w:pPr>
      <w:hyperlink r:id="rId13" w:history="1">
        <w:r w:rsidR="00075B88" w:rsidRPr="008F40A7">
          <w:rPr>
            <w:rStyle w:val="-"/>
            <w:rFonts w:ascii="Arial" w:hAnsi="Arial"/>
          </w:rPr>
          <w:t>https://drive.google.com/file/d/1Rcrla0NDoTfbu1LVqGJEqmMXDLikf0HG/view?usp=sharing</w:t>
        </w:r>
      </w:hyperlink>
    </w:p>
    <w:p w14:paraId="4C9B9580" w14:textId="03A586B3" w:rsidR="00075B88" w:rsidRPr="008F40A7" w:rsidRDefault="00075B88" w:rsidP="00715EA5">
      <w:pPr>
        <w:pStyle w:val="aff2"/>
        <w:rPr>
          <w:rFonts w:ascii="Arial" w:hAnsi="Arial"/>
        </w:rPr>
      </w:pPr>
      <w:r w:rsidRPr="008F40A7">
        <w:rPr>
          <w:rFonts w:ascii="Arial" w:hAnsi="Arial"/>
        </w:rPr>
        <w:t>Συνιστούμε στο</w:t>
      </w:r>
      <w:r w:rsidR="00764127" w:rsidRPr="008F40A7">
        <w:rPr>
          <w:rFonts w:ascii="Arial" w:hAnsi="Arial"/>
        </w:rPr>
        <w:t>ν</w:t>
      </w:r>
      <w:r w:rsidRPr="00B6692A">
        <w:rPr>
          <w:rFonts w:ascii="Arial" w:hAnsi="Arial"/>
        </w:rPr>
        <w:t xml:space="preserve"> κάθε εκπαιδευτικό να γνωρίζει</w:t>
      </w:r>
      <w:r w:rsidR="00764127" w:rsidRPr="008F40A7">
        <w:rPr>
          <w:rFonts w:ascii="Arial" w:hAnsi="Arial"/>
        </w:rPr>
        <w:t xml:space="preserve"> σε</w:t>
      </w:r>
      <w:r w:rsidRPr="008F40A7">
        <w:rPr>
          <w:rFonts w:ascii="Arial" w:hAnsi="Arial"/>
        </w:rPr>
        <w:t xml:space="preserve"> ποια μαθήματα </w:t>
      </w:r>
      <w:r w:rsidR="00764127" w:rsidRPr="008F40A7">
        <w:rPr>
          <w:rFonts w:ascii="Arial" w:hAnsi="Arial"/>
        </w:rPr>
        <w:t>έχει ανάθεση ανάλογα με την ειδικότητα του.</w:t>
      </w:r>
    </w:p>
    <w:p w14:paraId="4BE3D114" w14:textId="77777777" w:rsidR="00195385" w:rsidRPr="008F40A7" w:rsidRDefault="00195385" w:rsidP="00715EA5">
      <w:pPr>
        <w:pStyle w:val="aff2"/>
        <w:rPr>
          <w:rFonts w:ascii="Arial" w:hAnsi="Arial"/>
        </w:rPr>
      </w:pPr>
    </w:p>
    <w:p w14:paraId="1EE68A5F" w14:textId="7FBF741C" w:rsidR="00C72DC2" w:rsidRPr="00B6692A" w:rsidRDefault="00F57812" w:rsidP="00B6692A">
      <w:pPr>
        <w:pStyle w:val="1"/>
        <w:numPr>
          <w:ilvl w:val="0"/>
          <w:numId w:val="33"/>
        </w:numPr>
        <w:jc w:val="left"/>
        <w:rPr>
          <w:rFonts w:ascii="Arial" w:hAnsi="Arial" w:cs="Arial"/>
        </w:rPr>
      </w:pPr>
      <w:bookmarkStart w:id="4" w:name="_Toc113141213"/>
      <w:bookmarkStart w:id="5" w:name="_Toc140784492"/>
      <w:r w:rsidRPr="00B6692A">
        <w:rPr>
          <w:rFonts w:ascii="Arial" w:hAnsi="Arial" w:cs="Arial"/>
        </w:rPr>
        <w:lastRenderedPageBreak/>
        <w:t xml:space="preserve">Πριν την </w:t>
      </w:r>
      <w:r w:rsidR="00826BAC" w:rsidRPr="00B6692A">
        <w:rPr>
          <w:rFonts w:ascii="Arial" w:hAnsi="Arial" w:cs="Arial"/>
        </w:rPr>
        <w:t>πρόσληψη</w:t>
      </w:r>
      <w:bookmarkEnd w:id="4"/>
      <w:bookmarkEnd w:id="5"/>
    </w:p>
    <w:p w14:paraId="4615EE2B" w14:textId="373641C7" w:rsidR="00F57812" w:rsidRPr="00B6692A" w:rsidRDefault="00826BAC" w:rsidP="00715EA5">
      <w:pPr>
        <w:pStyle w:val="aff2"/>
        <w:numPr>
          <w:ilvl w:val="0"/>
          <w:numId w:val="17"/>
        </w:numPr>
        <w:rPr>
          <w:rFonts w:ascii="Arial" w:hAnsi="Arial"/>
          <w:b/>
        </w:rPr>
      </w:pPr>
      <w:r w:rsidRPr="008F40A7">
        <w:rPr>
          <w:rFonts w:ascii="Arial" w:hAnsi="Arial"/>
          <w:b/>
        </w:rPr>
        <w:t>Ωραία</w:t>
      </w:r>
      <w:r w:rsidR="00F57812" w:rsidRPr="008F40A7">
        <w:rPr>
          <w:rFonts w:ascii="Arial" w:hAnsi="Arial"/>
          <w:b/>
        </w:rPr>
        <w:t xml:space="preserve">, </w:t>
      </w:r>
      <w:r w:rsidRPr="00655491">
        <w:rPr>
          <w:rFonts w:ascii="Arial" w:hAnsi="Arial"/>
          <w:b/>
        </w:rPr>
        <w:t>πήρα</w:t>
      </w:r>
      <w:r w:rsidR="00F57812" w:rsidRPr="00B6692A">
        <w:rPr>
          <w:rFonts w:ascii="Arial" w:hAnsi="Arial"/>
          <w:b/>
        </w:rPr>
        <w:t xml:space="preserve"> </w:t>
      </w:r>
      <w:r w:rsidRPr="00B6692A">
        <w:rPr>
          <w:rFonts w:ascii="Arial" w:hAnsi="Arial"/>
          <w:b/>
        </w:rPr>
        <w:t>πτυχίο</w:t>
      </w:r>
      <w:r w:rsidR="00F57812" w:rsidRPr="00B6692A">
        <w:rPr>
          <w:rFonts w:ascii="Arial" w:hAnsi="Arial"/>
          <w:b/>
        </w:rPr>
        <w:t xml:space="preserve">, </w:t>
      </w:r>
      <w:r w:rsidRPr="00B6692A">
        <w:rPr>
          <w:rFonts w:ascii="Arial" w:hAnsi="Arial"/>
          <w:b/>
        </w:rPr>
        <w:t>έβγαλα</w:t>
      </w:r>
      <w:r w:rsidR="00F57812" w:rsidRPr="00B6692A">
        <w:rPr>
          <w:rFonts w:ascii="Arial" w:hAnsi="Arial"/>
          <w:b/>
        </w:rPr>
        <w:t xml:space="preserve"> και </w:t>
      </w:r>
      <w:r w:rsidRPr="00B6692A">
        <w:rPr>
          <w:rFonts w:ascii="Arial" w:hAnsi="Arial"/>
          <w:b/>
        </w:rPr>
        <w:t>φωτογραφίες</w:t>
      </w:r>
      <w:r w:rsidR="00631175" w:rsidRPr="00B6692A">
        <w:rPr>
          <w:rFonts w:ascii="Arial" w:hAnsi="Arial"/>
          <w:b/>
        </w:rPr>
        <w:t xml:space="preserve"> με το </w:t>
      </w:r>
      <w:r w:rsidRPr="00B6692A">
        <w:rPr>
          <w:rFonts w:ascii="Arial" w:hAnsi="Arial"/>
          <w:b/>
        </w:rPr>
        <w:t>πτυχίο</w:t>
      </w:r>
      <w:r w:rsidR="00F57812" w:rsidRPr="00B6692A">
        <w:rPr>
          <w:rFonts w:ascii="Arial" w:hAnsi="Arial"/>
          <w:b/>
        </w:rPr>
        <w:t xml:space="preserve">, </w:t>
      </w:r>
      <w:r w:rsidRPr="00B6692A">
        <w:rPr>
          <w:rFonts w:ascii="Arial" w:hAnsi="Arial"/>
          <w:b/>
        </w:rPr>
        <w:t>τώρα</w:t>
      </w:r>
      <w:r w:rsidR="00F57812" w:rsidRPr="00B6692A">
        <w:rPr>
          <w:rFonts w:ascii="Arial" w:hAnsi="Arial"/>
          <w:b/>
        </w:rPr>
        <w:t xml:space="preserve"> τι </w:t>
      </w:r>
      <w:r w:rsidRPr="00B6692A">
        <w:rPr>
          <w:rFonts w:ascii="Arial" w:hAnsi="Arial"/>
          <w:b/>
        </w:rPr>
        <w:t>πρέπει</w:t>
      </w:r>
      <w:r w:rsidR="00F57812" w:rsidRPr="00B6692A">
        <w:rPr>
          <w:rFonts w:ascii="Arial" w:hAnsi="Arial"/>
          <w:b/>
        </w:rPr>
        <w:t xml:space="preserve"> να </w:t>
      </w:r>
      <w:r w:rsidRPr="00B6692A">
        <w:rPr>
          <w:rFonts w:ascii="Arial" w:hAnsi="Arial"/>
          <w:b/>
        </w:rPr>
        <w:t>κάνω</w:t>
      </w:r>
      <w:r w:rsidR="00F57812" w:rsidRPr="00B6692A">
        <w:rPr>
          <w:rFonts w:ascii="Arial" w:hAnsi="Arial"/>
          <w:b/>
        </w:rPr>
        <w:t>?</w:t>
      </w:r>
    </w:p>
    <w:p w14:paraId="1C83964E" w14:textId="60BE8C23" w:rsidR="00DE7F8A" w:rsidRPr="008F40A7" w:rsidRDefault="00454EAD" w:rsidP="00454EAD">
      <w:pPr>
        <w:pStyle w:val="aff2"/>
        <w:numPr>
          <w:ilvl w:val="0"/>
          <w:numId w:val="17"/>
        </w:numPr>
        <w:rPr>
          <w:rFonts w:ascii="Arial" w:hAnsi="Arial"/>
        </w:rPr>
      </w:pPr>
      <w:r w:rsidRPr="00454EAD">
        <w:rPr>
          <w:rFonts w:ascii="Arial" w:hAnsi="Arial"/>
        </w:rPr>
        <w:t>Καταρχάς, να γραφτείς</w:t>
      </w:r>
      <w:r>
        <w:rPr>
          <w:rFonts w:ascii="Arial" w:hAnsi="Arial"/>
        </w:rPr>
        <w:t xml:space="preserve"> στο</w:t>
      </w:r>
      <w:r w:rsidRPr="00454EAD">
        <w:rPr>
          <w:rFonts w:ascii="Arial" w:hAnsi="Arial"/>
        </w:rPr>
        <w:t xml:space="preserve"> ολοκληρωμένο πανελλήνιο σύστημα διαχείρισης προσωπικού </w:t>
      </w:r>
      <w:hyperlink r:id="rId14" w:history="1">
        <w:r w:rsidRPr="00B6692A">
          <w:rPr>
            <w:rStyle w:val="-"/>
            <w:rFonts w:ascii="Arial" w:hAnsi="Arial"/>
            <w:b/>
          </w:rPr>
          <w:t>ΟΠΣΥΔ</w:t>
        </w:r>
      </w:hyperlink>
      <w:r w:rsidRPr="008F40A7">
        <w:rPr>
          <w:rFonts w:ascii="Arial" w:hAnsi="Arial"/>
        </w:rPr>
        <w:t xml:space="preserve"> </w:t>
      </w:r>
      <w:r>
        <w:rPr>
          <w:rFonts w:ascii="Arial" w:hAnsi="Arial"/>
        </w:rPr>
        <w:t xml:space="preserve"> </w:t>
      </w:r>
      <w:r w:rsidRPr="00454EAD">
        <w:rPr>
          <w:rFonts w:ascii="Arial" w:hAnsi="Arial"/>
        </w:rPr>
        <w:t xml:space="preserve">και </w:t>
      </w:r>
      <w:r>
        <w:rPr>
          <w:rFonts w:ascii="Arial" w:hAnsi="Arial"/>
        </w:rPr>
        <w:t>στο</w:t>
      </w:r>
      <w:r w:rsidRPr="00454EAD">
        <w:rPr>
          <w:rFonts w:ascii="Arial" w:hAnsi="Arial"/>
        </w:rPr>
        <w:t xml:space="preserve"> ανώτατο συμβούλιο επιλογής προσωπικού</w:t>
      </w:r>
      <w:r w:rsidR="00450D32" w:rsidRPr="008F40A7">
        <w:rPr>
          <w:rFonts w:ascii="Arial" w:hAnsi="Arial"/>
        </w:rPr>
        <w:t xml:space="preserve"> </w:t>
      </w:r>
      <w:hyperlink r:id="rId15" w:history="1">
        <w:r w:rsidR="00450D32" w:rsidRPr="00B6692A">
          <w:rPr>
            <w:rStyle w:val="-"/>
            <w:rFonts w:ascii="Arial" w:hAnsi="Arial"/>
            <w:b/>
          </w:rPr>
          <w:t>ΑΣΕΠ</w:t>
        </w:r>
      </w:hyperlink>
      <w:r w:rsidR="00631175" w:rsidRPr="008F40A7">
        <w:rPr>
          <w:rFonts w:ascii="Arial" w:hAnsi="Arial"/>
        </w:rPr>
        <w:t>.</w:t>
      </w:r>
    </w:p>
    <w:p w14:paraId="4BFB6BDE" w14:textId="6539DFEC" w:rsidR="00631175" w:rsidRPr="00B6692A" w:rsidRDefault="00631175" w:rsidP="00715EA5">
      <w:pPr>
        <w:pStyle w:val="aff2"/>
        <w:rPr>
          <w:rFonts w:ascii="Arial" w:hAnsi="Arial"/>
        </w:rPr>
      </w:pPr>
      <w:r w:rsidRPr="00655491">
        <w:rPr>
          <w:rFonts w:ascii="Arial" w:hAnsi="Arial"/>
        </w:rPr>
        <w:t xml:space="preserve">Μετα </w:t>
      </w:r>
      <w:r w:rsidR="00826BAC" w:rsidRPr="00B6692A">
        <w:rPr>
          <w:rFonts w:ascii="Arial" w:hAnsi="Arial"/>
        </w:rPr>
        <w:t>πρέπει</w:t>
      </w:r>
      <w:r w:rsidRPr="00B6692A">
        <w:rPr>
          <w:rFonts w:ascii="Arial" w:hAnsi="Arial"/>
        </w:rPr>
        <w:t xml:space="preserve"> να </w:t>
      </w:r>
      <w:r w:rsidR="00826BAC" w:rsidRPr="00B6692A">
        <w:rPr>
          <w:rFonts w:ascii="Arial" w:hAnsi="Arial"/>
        </w:rPr>
        <w:t>περιμένεις</w:t>
      </w:r>
      <w:r w:rsidRPr="00B6692A">
        <w:rPr>
          <w:rFonts w:ascii="Arial" w:hAnsi="Arial"/>
        </w:rPr>
        <w:t xml:space="preserve"> να βγει προκήρυξη η </w:t>
      </w:r>
      <w:r w:rsidR="00826BAC" w:rsidRPr="00B6692A">
        <w:rPr>
          <w:rFonts w:ascii="Arial" w:hAnsi="Arial"/>
        </w:rPr>
        <w:t>οποία</w:t>
      </w:r>
      <w:r w:rsidRPr="00B6692A">
        <w:rPr>
          <w:rFonts w:ascii="Arial" w:hAnsi="Arial"/>
        </w:rPr>
        <w:t xml:space="preserve"> θα </w:t>
      </w:r>
      <w:r w:rsidR="00826BAC" w:rsidRPr="00B6692A">
        <w:rPr>
          <w:rFonts w:ascii="Arial" w:hAnsi="Arial"/>
        </w:rPr>
        <w:t>καλεί</w:t>
      </w:r>
      <w:r w:rsidRPr="00B6692A">
        <w:rPr>
          <w:rFonts w:ascii="Arial" w:hAnsi="Arial"/>
        </w:rPr>
        <w:t xml:space="preserve"> </w:t>
      </w:r>
      <w:r w:rsidR="00826BAC" w:rsidRPr="00B6692A">
        <w:rPr>
          <w:rFonts w:ascii="Arial" w:hAnsi="Arial"/>
        </w:rPr>
        <w:t>εκπαιδευτικούς</w:t>
      </w:r>
      <w:r w:rsidRPr="00B6692A">
        <w:rPr>
          <w:rFonts w:ascii="Arial" w:hAnsi="Arial"/>
        </w:rPr>
        <w:t xml:space="preserve"> για να </w:t>
      </w:r>
      <w:r w:rsidR="00826BAC" w:rsidRPr="00B6692A">
        <w:rPr>
          <w:rFonts w:ascii="Arial" w:hAnsi="Arial"/>
        </w:rPr>
        <w:t>συμμετέχουν</w:t>
      </w:r>
      <w:r w:rsidRPr="00B6692A">
        <w:rPr>
          <w:rFonts w:ascii="Arial" w:hAnsi="Arial"/>
        </w:rPr>
        <w:t xml:space="preserve"> σε </w:t>
      </w:r>
      <w:r w:rsidR="00826BAC" w:rsidRPr="00B6692A">
        <w:rPr>
          <w:rFonts w:ascii="Arial" w:hAnsi="Arial"/>
        </w:rPr>
        <w:t>αιτήσεις</w:t>
      </w:r>
      <w:r w:rsidRPr="00B6692A">
        <w:rPr>
          <w:rFonts w:ascii="Arial" w:hAnsi="Arial"/>
        </w:rPr>
        <w:t xml:space="preserve"> </w:t>
      </w:r>
      <w:r w:rsidR="00826BAC" w:rsidRPr="00B6692A">
        <w:rPr>
          <w:rFonts w:ascii="Arial" w:hAnsi="Arial"/>
        </w:rPr>
        <w:t>πρόσληψης</w:t>
      </w:r>
      <w:r w:rsidRPr="00B6692A">
        <w:rPr>
          <w:rFonts w:ascii="Arial" w:hAnsi="Arial"/>
        </w:rPr>
        <w:t xml:space="preserve"> η </w:t>
      </w:r>
      <w:r w:rsidR="00826BAC" w:rsidRPr="00B6692A">
        <w:rPr>
          <w:rFonts w:ascii="Arial" w:hAnsi="Arial"/>
        </w:rPr>
        <w:t>διορισμού</w:t>
      </w:r>
      <w:r w:rsidRPr="00B6692A">
        <w:rPr>
          <w:rFonts w:ascii="Arial" w:hAnsi="Arial"/>
        </w:rPr>
        <w:t xml:space="preserve">. </w:t>
      </w:r>
      <w:r w:rsidR="00826BAC" w:rsidRPr="00B6692A">
        <w:rPr>
          <w:rFonts w:ascii="Arial" w:hAnsi="Arial"/>
        </w:rPr>
        <w:t>Τελευταία</w:t>
      </w:r>
      <w:r w:rsidRPr="00B6692A">
        <w:rPr>
          <w:rFonts w:ascii="Arial" w:hAnsi="Arial"/>
        </w:rPr>
        <w:t xml:space="preserve"> αυτό </w:t>
      </w:r>
      <w:r w:rsidR="00826BAC" w:rsidRPr="00B6692A">
        <w:rPr>
          <w:rFonts w:ascii="Arial" w:hAnsi="Arial"/>
        </w:rPr>
        <w:t>γίνεται</w:t>
      </w:r>
      <w:r w:rsidRPr="00B6692A">
        <w:rPr>
          <w:rFonts w:ascii="Arial" w:hAnsi="Arial"/>
        </w:rPr>
        <w:t xml:space="preserve"> κάθε </w:t>
      </w:r>
      <w:r w:rsidR="00C249A7" w:rsidRPr="00B6692A">
        <w:rPr>
          <w:rFonts w:ascii="Arial" w:hAnsi="Arial"/>
        </w:rPr>
        <w:t>τρία</w:t>
      </w:r>
      <w:r w:rsidRPr="00B6692A">
        <w:rPr>
          <w:rFonts w:ascii="Arial" w:hAnsi="Arial"/>
        </w:rPr>
        <w:t xml:space="preserve"> </w:t>
      </w:r>
      <w:r w:rsidR="00C249A7" w:rsidRPr="00B6692A">
        <w:rPr>
          <w:rFonts w:ascii="Arial" w:hAnsi="Arial"/>
        </w:rPr>
        <w:t>χρόνια</w:t>
      </w:r>
      <w:r w:rsidRPr="00B6692A">
        <w:rPr>
          <w:rFonts w:ascii="Arial" w:hAnsi="Arial"/>
        </w:rPr>
        <w:t>.</w:t>
      </w:r>
    </w:p>
    <w:p w14:paraId="3248BF75" w14:textId="504365F3" w:rsidR="00631175" w:rsidRPr="00B6692A" w:rsidRDefault="00631175" w:rsidP="00715EA5">
      <w:pPr>
        <w:pStyle w:val="aff2"/>
        <w:rPr>
          <w:rFonts w:ascii="Arial" w:hAnsi="Arial"/>
        </w:rPr>
      </w:pPr>
      <w:r w:rsidRPr="00B6692A">
        <w:rPr>
          <w:rFonts w:ascii="Arial" w:hAnsi="Arial"/>
        </w:rPr>
        <w:t xml:space="preserve">Η </w:t>
      </w:r>
      <w:r w:rsidR="00C249A7" w:rsidRPr="00B6692A">
        <w:rPr>
          <w:rFonts w:ascii="Arial" w:hAnsi="Arial"/>
        </w:rPr>
        <w:t>σωστή</w:t>
      </w:r>
      <w:r w:rsidRPr="00B6692A">
        <w:rPr>
          <w:rFonts w:ascii="Arial" w:hAnsi="Arial"/>
        </w:rPr>
        <w:t xml:space="preserve"> </w:t>
      </w:r>
      <w:r w:rsidR="00C249A7" w:rsidRPr="00B6692A">
        <w:rPr>
          <w:rFonts w:ascii="Arial" w:hAnsi="Arial"/>
        </w:rPr>
        <w:t>ηλεκτρονική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w:t>
      </w:r>
      <w:r w:rsidR="00C249A7" w:rsidRPr="00B6692A">
        <w:rPr>
          <w:rFonts w:ascii="Arial" w:hAnsi="Arial"/>
        </w:rPr>
        <w:t>θέλει</w:t>
      </w:r>
      <w:r w:rsidRPr="00B6692A">
        <w:rPr>
          <w:rFonts w:ascii="Arial" w:hAnsi="Arial"/>
        </w:rPr>
        <w:t xml:space="preserve"> από </w:t>
      </w:r>
      <w:r w:rsidR="00C249A7" w:rsidRPr="00B6692A">
        <w:rPr>
          <w:rFonts w:ascii="Arial" w:hAnsi="Arial"/>
        </w:rPr>
        <w:t>μόνο</w:t>
      </w:r>
      <w:r w:rsidRPr="00B6692A">
        <w:rPr>
          <w:rFonts w:ascii="Arial" w:hAnsi="Arial"/>
        </w:rPr>
        <w:t xml:space="preserve"> του </w:t>
      </w:r>
      <w:r w:rsidR="00C249A7" w:rsidRPr="00B6692A">
        <w:rPr>
          <w:rFonts w:ascii="Arial" w:hAnsi="Arial"/>
        </w:rPr>
        <w:t>οδηγό</w:t>
      </w:r>
      <w:r w:rsidRPr="00B6692A">
        <w:rPr>
          <w:rFonts w:ascii="Arial" w:hAnsi="Arial"/>
        </w:rPr>
        <w:t xml:space="preserve"> και θα </w:t>
      </w:r>
      <w:r w:rsidR="00C249A7" w:rsidRPr="00B6692A">
        <w:rPr>
          <w:rFonts w:ascii="Arial" w:hAnsi="Arial"/>
        </w:rPr>
        <w:t>ήταν</w:t>
      </w:r>
      <w:r w:rsidRPr="00B6692A">
        <w:rPr>
          <w:rFonts w:ascii="Arial" w:hAnsi="Arial"/>
        </w:rPr>
        <w:t xml:space="preserve"> </w:t>
      </w:r>
      <w:r w:rsidR="00C249A7" w:rsidRPr="00B6692A">
        <w:rPr>
          <w:rFonts w:ascii="Arial" w:hAnsi="Arial"/>
        </w:rPr>
        <w:t>αδύνατο</w:t>
      </w:r>
      <w:r w:rsidRPr="00B6692A">
        <w:rPr>
          <w:rFonts w:ascii="Arial" w:hAnsi="Arial"/>
        </w:rPr>
        <w:t xml:space="preserve"> να </w:t>
      </w:r>
      <w:r w:rsidR="00C249A7" w:rsidRPr="00B6692A">
        <w:rPr>
          <w:rFonts w:ascii="Arial" w:hAnsi="Arial"/>
        </w:rPr>
        <w:t>καλυφθεί</w:t>
      </w:r>
      <w:r w:rsidRPr="00B6692A">
        <w:rPr>
          <w:rFonts w:ascii="Arial" w:hAnsi="Arial"/>
        </w:rPr>
        <w:t xml:space="preserve"> προς το </w:t>
      </w:r>
      <w:r w:rsidR="00C249A7" w:rsidRPr="00B6692A">
        <w:rPr>
          <w:rFonts w:ascii="Arial" w:hAnsi="Arial"/>
        </w:rPr>
        <w:t>παρόν</w:t>
      </w:r>
      <w:r w:rsidRPr="00B6692A">
        <w:rPr>
          <w:rFonts w:ascii="Arial" w:hAnsi="Arial"/>
        </w:rPr>
        <w:t xml:space="preserve"> από εδώ. Η </w:t>
      </w:r>
      <w:r w:rsidR="00C249A7" w:rsidRPr="00B6692A">
        <w:rPr>
          <w:rFonts w:ascii="Arial" w:hAnsi="Arial"/>
        </w:rPr>
        <w:t>εμπειρία</w:t>
      </w:r>
      <w:r w:rsidRPr="00B6692A">
        <w:rPr>
          <w:rFonts w:ascii="Arial" w:hAnsi="Arial"/>
        </w:rPr>
        <w:t xml:space="preserve"> όμως </w:t>
      </w:r>
      <w:r w:rsidR="00C249A7" w:rsidRPr="00B6692A">
        <w:rPr>
          <w:rFonts w:ascii="Arial" w:hAnsi="Arial"/>
        </w:rPr>
        <w:t>έχεις</w:t>
      </w:r>
      <w:r w:rsidRPr="00B6692A">
        <w:rPr>
          <w:rFonts w:ascii="Arial" w:hAnsi="Arial"/>
        </w:rPr>
        <w:t xml:space="preserve"> </w:t>
      </w:r>
      <w:r w:rsidR="00C249A7" w:rsidRPr="00B6692A">
        <w:rPr>
          <w:rFonts w:ascii="Arial" w:hAnsi="Arial"/>
        </w:rPr>
        <w:t>δείξει</w:t>
      </w:r>
      <w:r w:rsidRPr="00B6692A">
        <w:rPr>
          <w:rFonts w:ascii="Arial" w:hAnsi="Arial"/>
        </w:rPr>
        <w:t xml:space="preserve"> ότι </w:t>
      </w:r>
      <w:r w:rsidR="00C249A7" w:rsidRPr="00B6692A">
        <w:rPr>
          <w:rFonts w:ascii="Arial" w:hAnsi="Arial"/>
        </w:rPr>
        <w:t>χρειάζεται</w:t>
      </w:r>
      <w:r w:rsidRPr="00B6692A">
        <w:rPr>
          <w:rFonts w:ascii="Arial" w:hAnsi="Arial"/>
        </w:rPr>
        <w:t xml:space="preserve"> </w:t>
      </w:r>
      <w:r w:rsidR="00C249A7" w:rsidRPr="00B6692A">
        <w:rPr>
          <w:rFonts w:ascii="Arial" w:hAnsi="Arial"/>
        </w:rPr>
        <w:t>αρκετή</w:t>
      </w:r>
      <w:r w:rsidRPr="00B6692A">
        <w:rPr>
          <w:rFonts w:ascii="Arial" w:hAnsi="Arial"/>
        </w:rPr>
        <w:t xml:space="preserve"> </w:t>
      </w:r>
      <w:r w:rsidR="00C249A7" w:rsidRPr="00B6692A">
        <w:rPr>
          <w:rFonts w:ascii="Arial" w:hAnsi="Arial"/>
        </w:rPr>
        <w:t>προσοχή</w:t>
      </w:r>
      <w:r w:rsidRPr="00B6692A">
        <w:rPr>
          <w:rFonts w:ascii="Arial" w:hAnsi="Arial"/>
        </w:rPr>
        <w:t xml:space="preserve"> </w:t>
      </w:r>
      <w:r w:rsidR="00C249A7" w:rsidRPr="00B6692A">
        <w:rPr>
          <w:rFonts w:ascii="Arial" w:hAnsi="Arial"/>
        </w:rPr>
        <w:t>γιατί</w:t>
      </w:r>
      <w:r w:rsidRPr="00B6692A">
        <w:rPr>
          <w:rFonts w:ascii="Arial" w:hAnsi="Arial"/>
        </w:rPr>
        <w:t xml:space="preserve"> το </w:t>
      </w:r>
      <w:r w:rsidR="00C249A7" w:rsidRPr="00B6692A">
        <w:rPr>
          <w:rFonts w:ascii="Arial" w:hAnsi="Arial"/>
        </w:rPr>
        <w:t>σύνηθες</w:t>
      </w:r>
      <w:r w:rsidRPr="00B6692A">
        <w:rPr>
          <w:rFonts w:ascii="Arial" w:hAnsi="Arial"/>
        </w:rPr>
        <w:t xml:space="preserve"> είναι ένα </w:t>
      </w:r>
      <w:r w:rsidR="00C249A7" w:rsidRPr="00B6692A">
        <w:rPr>
          <w:rFonts w:ascii="Arial" w:hAnsi="Arial"/>
        </w:rPr>
        <w:t>ποσοστό</w:t>
      </w:r>
      <w:r w:rsidRPr="00B6692A">
        <w:rPr>
          <w:rFonts w:ascii="Arial" w:hAnsi="Arial"/>
        </w:rPr>
        <w:t xml:space="preserve"> </w:t>
      </w:r>
      <w:r w:rsidR="00C249A7" w:rsidRPr="00B6692A">
        <w:rPr>
          <w:rFonts w:ascii="Arial" w:hAnsi="Arial"/>
        </w:rPr>
        <w:t>κοντά</w:t>
      </w:r>
      <w:r w:rsidRPr="00B6692A">
        <w:rPr>
          <w:rFonts w:ascii="Arial" w:hAnsi="Arial"/>
        </w:rPr>
        <w:t xml:space="preserve"> στο 10% να </w:t>
      </w:r>
      <w:r w:rsidR="00C249A7" w:rsidRPr="00B6692A">
        <w:rPr>
          <w:rFonts w:ascii="Arial" w:hAnsi="Arial"/>
        </w:rPr>
        <w:t>αποτυγχάνει</w:t>
      </w:r>
      <w:r w:rsidRPr="00B6692A">
        <w:rPr>
          <w:rFonts w:ascii="Arial" w:hAnsi="Arial"/>
        </w:rPr>
        <w:t xml:space="preserve"> να </w:t>
      </w:r>
      <w:r w:rsidR="00C249A7" w:rsidRPr="00B6692A">
        <w:rPr>
          <w:rFonts w:ascii="Arial" w:hAnsi="Arial"/>
        </w:rPr>
        <w:t>κάνει</w:t>
      </w:r>
      <w:r w:rsidRPr="00B6692A">
        <w:rPr>
          <w:rFonts w:ascii="Arial" w:hAnsi="Arial"/>
        </w:rPr>
        <w:t xml:space="preserve"> </w:t>
      </w:r>
      <w:r w:rsidR="00C249A7" w:rsidRPr="00B6692A">
        <w:rPr>
          <w:rFonts w:ascii="Arial" w:hAnsi="Arial"/>
        </w:rPr>
        <w:t>σωστή</w:t>
      </w:r>
      <w:r w:rsidRPr="00B6692A">
        <w:rPr>
          <w:rFonts w:ascii="Arial" w:hAnsi="Arial"/>
        </w:rPr>
        <w:t xml:space="preserve"> </w:t>
      </w:r>
      <w:r w:rsidR="00C249A7" w:rsidRPr="00B6692A">
        <w:rPr>
          <w:rFonts w:ascii="Arial" w:hAnsi="Arial"/>
        </w:rPr>
        <w:t>κατάθεση</w:t>
      </w:r>
      <w:r w:rsidRPr="00B6692A">
        <w:rPr>
          <w:rFonts w:ascii="Arial" w:hAnsi="Arial"/>
        </w:rPr>
        <w:t xml:space="preserve"> των </w:t>
      </w:r>
      <w:r w:rsidR="00C249A7" w:rsidRPr="00B6692A">
        <w:rPr>
          <w:rFonts w:ascii="Arial" w:hAnsi="Arial"/>
        </w:rPr>
        <w:t>εγγράφων</w:t>
      </w:r>
      <w:r w:rsidRPr="00B6692A">
        <w:rPr>
          <w:rFonts w:ascii="Arial" w:hAnsi="Arial"/>
        </w:rPr>
        <w:t xml:space="preserve"> του.</w:t>
      </w:r>
    </w:p>
    <w:p w14:paraId="205B39C8" w14:textId="552BBF20" w:rsidR="00631175" w:rsidRPr="00B6692A" w:rsidRDefault="00C249A7" w:rsidP="00715EA5">
      <w:pPr>
        <w:pStyle w:val="aff2"/>
        <w:rPr>
          <w:rFonts w:ascii="Arial" w:hAnsi="Arial"/>
        </w:rPr>
      </w:pPr>
      <w:r w:rsidRPr="00B6692A">
        <w:rPr>
          <w:rFonts w:ascii="Arial" w:hAnsi="Arial"/>
        </w:rPr>
        <w:t>Εφόσον</w:t>
      </w:r>
      <w:r w:rsidR="00631175" w:rsidRPr="00B6692A">
        <w:rPr>
          <w:rFonts w:ascii="Arial" w:hAnsi="Arial"/>
        </w:rPr>
        <w:t xml:space="preserve"> </w:t>
      </w:r>
      <w:r w:rsidRPr="00B6692A">
        <w:rPr>
          <w:rFonts w:ascii="Arial" w:hAnsi="Arial"/>
        </w:rPr>
        <w:t>πάνε</w:t>
      </w:r>
      <w:r w:rsidR="00631175" w:rsidRPr="00B6692A">
        <w:rPr>
          <w:rFonts w:ascii="Arial" w:hAnsi="Arial"/>
        </w:rPr>
        <w:t xml:space="preserve"> όλα </w:t>
      </w:r>
      <w:r w:rsidRPr="00B6692A">
        <w:rPr>
          <w:rFonts w:ascii="Arial" w:hAnsi="Arial"/>
        </w:rPr>
        <w:t>καλά</w:t>
      </w:r>
      <w:r w:rsidR="00631175" w:rsidRPr="00B6692A">
        <w:rPr>
          <w:rFonts w:ascii="Arial" w:hAnsi="Arial"/>
        </w:rPr>
        <w:t xml:space="preserve">, σε </w:t>
      </w:r>
      <w:r w:rsidRPr="00B6692A">
        <w:rPr>
          <w:rFonts w:ascii="Arial" w:hAnsi="Arial"/>
        </w:rPr>
        <w:t>επόμενο</w:t>
      </w:r>
      <w:r w:rsidR="00631175" w:rsidRPr="00B6692A">
        <w:rPr>
          <w:rFonts w:ascii="Arial" w:hAnsi="Arial"/>
        </w:rPr>
        <w:t xml:space="preserve"> </w:t>
      </w:r>
      <w:r w:rsidRPr="00B6692A">
        <w:rPr>
          <w:rFonts w:ascii="Arial" w:hAnsi="Arial"/>
        </w:rPr>
        <w:t>διάστημα</w:t>
      </w:r>
      <w:r w:rsidR="00631175" w:rsidRPr="00B6692A">
        <w:rPr>
          <w:rFonts w:ascii="Arial" w:hAnsi="Arial"/>
        </w:rPr>
        <w:t xml:space="preserve">, </w:t>
      </w:r>
      <w:r w:rsidR="00764127" w:rsidRPr="008F40A7">
        <w:rPr>
          <w:rFonts w:ascii="Arial" w:hAnsi="Arial"/>
        </w:rPr>
        <w:t xml:space="preserve">βγαίνουν </w:t>
      </w:r>
      <w:r w:rsidRPr="008F40A7">
        <w:rPr>
          <w:rFonts w:ascii="Arial" w:hAnsi="Arial"/>
        </w:rPr>
        <w:t>πίνακες</w:t>
      </w:r>
      <w:r w:rsidR="00631175" w:rsidRPr="008F40A7">
        <w:rPr>
          <w:rFonts w:ascii="Arial" w:hAnsi="Arial"/>
        </w:rPr>
        <w:t xml:space="preserve"> </w:t>
      </w:r>
      <w:r w:rsidRPr="00655491">
        <w:rPr>
          <w:rFonts w:ascii="Arial" w:hAnsi="Arial"/>
        </w:rPr>
        <w:t>κατάρτισης</w:t>
      </w:r>
      <w:r w:rsidR="00631175" w:rsidRPr="00B6692A">
        <w:rPr>
          <w:rFonts w:ascii="Arial" w:hAnsi="Arial"/>
        </w:rPr>
        <w:t xml:space="preserve"> </w:t>
      </w:r>
      <w:r w:rsidRPr="00B6692A">
        <w:rPr>
          <w:rFonts w:ascii="Arial" w:hAnsi="Arial"/>
        </w:rPr>
        <w:t>υποψήφιων</w:t>
      </w:r>
      <w:r w:rsidR="00631175" w:rsidRPr="00B6692A">
        <w:rPr>
          <w:rFonts w:ascii="Arial" w:hAnsi="Arial"/>
        </w:rPr>
        <w:t xml:space="preserve"> </w:t>
      </w:r>
      <w:r w:rsidRPr="00B6692A">
        <w:rPr>
          <w:rFonts w:ascii="Arial" w:hAnsi="Arial"/>
        </w:rPr>
        <w:t>εκπαιδευτικών</w:t>
      </w:r>
      <w:r w:rsidR="00B758BE" w:rsidRPr="00B6692A">
        <w:rPr>
          <w:rFonts w:ascii="Arial" w:hAnsi="Arial"/>
        </w:rPr>
        <w:t xml:space="preserve"> (</w:t>
      </w:r>
      <w:r w:rsidR="00B758BE" w:rsidRPr="00B6692A">
        <w:rPr>
          <w:rFonts w:ascii="Arial" w:hAnsi="Arial"/>
          <w:lang w:val="en-US"/>
        </w:rPr>
        <w:t>excel</w:t>
      </w:r>
      <w:r w:rsidR="00B758BE" w:rsidRPr="00B6692A">
        <w:rPr>
          <w:rFonts w:ascii="Arial" w:hAnsi="Arial"/>
        </w:rPr>
        <w:t>)</w:t>
      </w:r>
      <w:r w:rsidR="00631175" w:rsidRPr="00B6692A">
        <w:rPr>
          <w:rFonts w:ascii="Arial" w:hAnsi="Arial"/>
        </w:rPr>
        <w:t xml:space="preserve"> με </w:t>
      </w:r>
      <w:r w:rsidRPr="00B6692A">
        <w:rPr>
          <w:rFonts w:ascii="Arial" w:hAnsi="Arial"/>
        </w:rPr>
        <w:t>βάση</w:t>
      </w:r>
      <w:r w:rsidR="00631175" w:rsidRPr="00B6692A">
        <w:rPr>
          <w:rFonts w:ascii="Arial" w:hAnsi="Arial"/>
        </w:rPr>
        <w:t xml:space="preserve"> τα </w:t>
      </w:r>
      <w:r w:rsidRPr="00B6692A">
        <w:rPr>
          <w:rFonts w:ascii="Arial" w:hAnsi="Arial"/>
        </w:rPr>
        <w:t>προσόντα</w:t>
      </w:r>
      <w:r w:rsidR="00631175" w:rsidRPr="00B6692A">
        <w:rPr>
          <w:rFonts w:ascii="Arial" w:hAnsi="Arial"/>
        </w:rPr>
        <w:t xml:space="preserve"> </w:t>
      </w:r>
      <w:r w:rsidR="007C78CF" w:rsidRPr="008F40A7">
        <w:rPr>
          <w:rFonts w:ascii="Arial" w:hAnsi="Arial"/>
        </w:rPr>
        <w:t xml:space="preserve">ΚΑΤΑΘΕΣΗΣ </w:t>
      </w:r>
      <w:r w:rsidR="00631175" w:rsidRPr="008F40A7">
        <w:rPr>
          <w:rFonts w:ascii="Arial" w:hAnsi="Arial"/>
        </w:rPr>
        <w:t xml:space="preserve">που </w:t>
      </w:r>
      <w:r w:rsidRPr="008F40A7">
        <w:rPr>
          <w:rFonts w:ascii="Arial" w:hAnsi="Arial"/>
        </w:rPr>
        <w:t>καταθέσαν</w:t>
      </w:r>
      <w:r w:rsidR="00631175" w:rsidRPr="00655491">
        <w:rPr>
          <w:rFonts w:ascii="Arial" w:hAnsi="Arial"/>
        </w:rPr>
        <w:t>.</w:t>
      </w:r>
      <w:r w:rsidR="00D62746" w:rsidRPr="00B6692A">
        <w:rPr>
          <w:rFonts w:ascii="Arial" w:hAnsi="Arial"/>
        </w:rPr>
        <w:t xml:space="preserve"> Τα </w:t>
      </w:r>
      <w:r w:rsidRPr="00B6692A">
        <w:rPr>
          <w:rFonts w:ascii="Arial" w:hAnsi="Arial"/>
        </w:rPr>
        <w:t>προσόντα</w:t>
      </w:r>
      <w:r w:rsidR="00D62746" w:rsidRPr="00B6692A">
        <w:rPr>
          <w:rFonts w:ascii="Arial" w:hAnsi="Arial"/>
        </w:rPr>
        <w:t xml:space="preserve"> </w:t>
      </w:r>
      <w:r w:rsidR="00764127" w:rsidRPr="008F40A7">
        <w:rPr>
          <w:rFonts w:ascii="Arial" w:hAnsi="Arial"/>
        </w:rPr>
        <w:t xml:space="preserve">υπάρχουν </w:t>
      </w:r>
      <w:r w:rsidR="00D62746" w:rsidRPr="008F40A7">
        <w:rPr>
          <w:rFonts w:ascii="Arial" w:hAnsi="Arial"/>
        </w:rPr>
        <w:t xml:space="preserve">στο ΦΕΚ που θα </w:t>
      </w:r>
      <w:r w:rsidR="00764127" w:rsidRPr="008F40A7">
        <w:rPr>
          <w:rFonts w:ascii="Arial" w:hAnsi="Arial"/>
        </w:rPr>
        <w:t>βγαίνει</w:t>
      </w:r>
      <w:r w:rsidR="00D62746" w:rsidRPr="008F40A7">
        <w:rPr>
          <w:rFonts w:ascii="Arial" w:hAnsi="Arial"/>
        </w:rPr>
        <w:t xml:space="preserve"> από το </w:t>
      </w:r>
      <w:r w:rsidRPr="008F40A7">
        <w:rPr>
          <w:rFonts w:ascii="Arial" w:hAnsi="Arial"/>
        </w:rPr>
        <w:t>υπουργείο</w:t>
      </w:r>
      <w:r w:rsidR="00D62746" w:rsidRPr="00655491">
        <w:rPr>
          <w:rFonts w:ascii="Arial" w:hAnsi="Arial"/>
        </w:rPr>
        <w:t xml:space="preserve"> </w:t>
      </w:r>
      <w:r w:rsidRPr="00B6692A">
        <w:rPr>
          <w:rFonts w:ascii="Arial" w:hAnsi="Arial"/>
        </w:rPr>
        <w:t>Παιδείας</w:t>
      </w:r>
      <w:r w:rsidR="00D62746" w:rsidRPr="00B6692A">
        <w:rPr>
          <w:rFonts w:ascii="Arial" w:hAnsi="Arial"/>
        </w:rPr>
        <w:t xml:space="preserve">, το </w:t>
      </w:r>
      <w:r w:rsidRPr="00B6692A">
        <w:rPr>
          <w:rFonts w:ascii="Arial" w:hAnsi="Arial"/>
        </w:rPr>
        <w:t>οποίο</w:t>
      </w:r>
      <w:r w:rsidR="00D62746" w:rsidRPr="00B6692A">
        <w:rPr>
          <w:rFonts w:ascii="Arial" w:hAnsi="Arial"/>
        </w:rPr>
        <w:t xml:space="preserve"> </w:t>
      </w:r>
      <w:r w:rsidRPr="00B6692A">
        <w:rPr>
          <w:rFonts w:ascii="Arial" w:hAnsi="Arial"/>
        </w:rPr>
        <w:t>συστήνεται</w:t>
      </w:r>
      <w:r w:rsidR="00D62746" w:rsidRPr="00B6692A">
        <w:rPr>
          <w:rFonts w:ascii="Arial" w:hAnsi="Arial"/>
        </w:rPr>
        <w:t xml:space="preserve"> να </w:t>
      </w:r>
      <w:r w:rsidRPr="00B6692A">
        <w:rPr>
          <w:rFonts w:ascii="Arial" w:hAnsi="Arial"/>
        </w:rPr>
        <w:t>διαβαστεί</w:t>
      </w:r>
      <w:r w:rsidR="00D62746" w:rsidRPr="00B6692A">
        <w:rPr>
          <w:rFonts w:ascii="Arial" w:hAnsi="Arial"/>
        </w:rPr>
        <w:t xml:space="preserve"> </w:t>
      </w:r>
      <w:r w:rsidRPr="00B6692A">
        <w:rPr>
          <w:rFonts w:ascii="Arial" w:hAnsi="Arial"/>
        </w:rPr>
        <w:t>προσεκτικά</w:t>
      </w:r>
      <w:r w:rsidR="00D62746" w:rsidRPr="00B6692A">
        <w:rPr>
          <w:rFonts w:ascii="Arial" w:hAnsi="Arial"/>
        </w:rPr>
        <w:t xml:space="preserve"> και </w:t>
      </w:r>
      <w:r w:rsidRPr="00B6692A">
        <w:rPr>
          <w:rFonts w:ascii="Arial" w:hAnsi="Arial"/>
        </w:rPr>
        <w:t>αρκετές</w:t>
      </w:r>
      <w:r w:rsidR="00D62746" w:rsidRPr="00B6692A">
        <w:rPr>
          <w:rFonts w:ascii="Arial" w:hAnsi="Arial"/>
        </w:rPr>
        <w:t xml:space="preserve"> </w:t>
      </w:r>
      <w:r w:rsidRPr="00B6692A">
        <w:rPr>
          <w:rFonts w:ascii="Arial" w:hAnsi="Arial"/>
        </w:rPr>
        <w:t>φορές</w:t>
      </w:r>
      <w:r w:rsidR="00D62746" w:rsidRPr="00B6692A">
        <w:rPr>
          <w:rFonts w:ascii="Arial" w:hAnsi="Arial"/>
        </w:rPr>
        <w:t>.</w:t>
      </w:r>
      <w:r w:rsidR="00B758BE" w:rsidRPr="00B6692A">
        <w:rPr>
          <w:rFonts w:ascii="Arial" w:hAnsi="Arial"/>
        </w:rPr>
        <w:t xml:space="preserve"> </w:t>
      </w:r>
      <w:r w:rsidRPr="00B6692A">
        <w:rPr>
          <w:rFonts w:ascii="Arial" w:hAnsi="Arial"/>
        </w:rPr>
        <w:t>Προσοχή</w:t>
      </w:r>
      <w:r w:rsidR="00B758BE" w:rsidRPr="00B6692A">
        <w:rPr>
          <w:rFonts w:ascii="Arial" w:hAnsi="Arial"/>
        </w:rPr>
        <w:t xml:space="preserve"> </w:t>
      </w:r>
      <w:r w:rsidRPr="00B6692A">
        <w:rPr>
          <w:rFonts w:ascii="Arial" w:hAnsi="Arial"/>
        </w:rPr>
        <w:t>γιατί</w:t>
      </w:r>
      <w:r w:rsidR="00B758BE" w:rsidRPr="00B6692A">
        <w:rPr>
          <w:rFonts w:ascii="Arial" w:hAnsi="Arial"/>
        </w:rPr>
        <w:t xml:space="preserve"> </w:t>
      </w:r>
      <w:r w:rsidRPr="00B6692A">
        <w:rPr>
          <w:rFonts w:ascii="Arial" w:hAnsi="Arial"/>
        </w:rPr>
        <w:t>ενδεχόμενα</w:t>
      </w:r>
      <w:r w:rsidR="00B758BE" w:rsidRPr="00B6692A">
        <w:rPr>
          <w:rFonts w:ascii="Arial" w:hAnsi="Arial"/>
        </w:rPr>
        <w:t xml:space="preserve"> </w:t>
      </w:r>
      <w:r w:rsidRPr="00B6692A">
        <w:rPr>
          <w:rFonts w:ascii="Arial" w:hAnsi="Arial"/>
        </w:rPr>
        <w:t>λάθη</w:t>
      </w:r>
      <w:r w:rsidR="00B758BE" w:rsidRPr="00B6692A">
        <w:rPr>
          <w:rFonts w:ascii="Arial" w:hAnsi="Arial"/>
        </w:rPr>
        <w:t xml:space="preserve">, </w:t>
      </w:r>
      <w:r w:rsidRPr="00B6692A">
        <w:rPr>
          <w:rFonts w:ascii="Arial" w:hAnsi="Arial"/>
        </w:rPr>
        <w:t>ενέχουν</w:t>
      </w:r>
      <w:r w:rsidR="00B758BE" w:rsidRPr="00B6692A">
        <w:rPr>
          <w:rFonts w:ascii="Arial" w:hAnsi="Arial"/>
        </w:rPr>
        <w:t xml:space="preserve"> </w:t>
      </w:r>
      <w:r w:rsidRPr="00B6692A">
        <w:rPr>
          <w:rFonts w:ascii="Arial" w:hAnsi="Arial"/>
        </w:rPr>
        <w:t>σοβαρό</w:t>
      </w:r>
      <w:r w:rsidR="00B758BE" w:rsidRPr="00B6692A">
        <w:rPr>
          <w:rFonts w:ascii="Arial" w:hAnsi="Arial"/>
        </w:rPr>
        <w:t xml:space="preserve"> </w:t>
      </w:r>
      <w:r w:rsidRPr="00B6692A">
        <w:rPr>
          <w:rFonts w:ascii="Arial" w:hAnsi="Arial"/>
        </w:rPr>
        <w:t>κίνδυνο</w:t>
      </w:r>
      <w:r w:rsidR="00B758BE" w:rsidRPr="00B6692A">
        <w:rPr>
          <w:rFonts w:ascii="Arial" w:hAnsi="Arial"/>
        </w:rPr>
        <w:t xml:space="preserve"> να </w:t>
      </w:r>
      <w:r w:rsidRPr="00B6692A">
        <w:rPr>
          <w:rFonts w:ascii="Arial" w:hAnsi="Arial"/>
        </w:rPr>
        <w:t>είσαι</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πινάκων</w:t>
      </w:r>
      <w:r w:rsidR="00B758BE" w:rsidRPr="00B6692A">
        <w:rPr>
          <w:rFonts w:ascii="Arial" w:hAnsi="Arial"/>
        </w:rPr>
        <w:t xml:space="preserve">, </w:t>
      </w:r>
      <w:r w:rsidRPr="00B6692A">
        <w:rPr>
          <w:rFonts w:ascii="Arial" w:hAnsi="Arial"/>
        </w:rPr>
        <w:t>άρα</w:t>
      </w:r>
      <w:r w:rsidR="00B758BE" w:rsidRPr="00B6692A">
        <w:rPr>
          <w:rFonts w:ascii="Arial" w:hAnsi="Arial"/>
        </w:rPr>
        <w:t xml:space="preserve"> </w:t>
      </w:r>
      <w:r w:rsidRPr="00B6692A">
        <w:rPr>
          <w:rFonts w:ascii="Arial" w:hAnsi="Arial"/>
        </w:rPr>
        <w:t>εκτός</w:t>
      </w:r>
      <w:r w:rsidR="00B758BE" w:rsidRPr="00B6692A">
        <w:rPr>
          <w:rFonts w:ascii="Arial" w:hAnsi="Arial"/>
        </w:rPr>
        <w:t xml:space="preserve"> </w:t>
      </w:r>
      <w:r w:rsidRPr="00B6692A">
        <w:rPr>
          <w:rFonts w:ascii="Arial" w:hAnsi="Arial"/>
        </w:rPr>
        <w:t>πρόσληψης</w:t>
      </w:r>
      <w:r w:rsidR="00B758BE" w:rsidRPr="00B6692A">
        <w:rPr>
          <w:rFonts w:ascii="Arial" w:hAnsi="Arial"/>
        </w:rPr>
        <w:t>.</w:t>
      </w:r>
    </w:p>
    <w:p w14:paraId="39AC3E6B" w14:textId="1FE3650A" w:rsidR="007C78CF" w:rsidRPr="008F40A7" w:rsidRDefault="007C78CF" w:rsidP="00DE7F8A">
      <w:pPr>
        <w:pStyle w:val="aff2"/>
        <w:rPr>
          <w:rFonts w:ascii="Arial" w:hAnsi="Arial"/>
        </w:rPr>
      </w:pPr>
    </w:p>
    <w:p w14:paraId="1667D8E4" w14:textId="77777777" w:rsidR="00785EEB" w:rsidRPr="008F40A7" w:rsidRDefault="00785EEB" w:rsidP="00715EA5">
      <w:pPr>
        <w:pStyle w:val="aff2"/>
        <w:rPr>
          <w:rFonts w:ascii="Arial" w:hAnsi="Arial"/>
        </w:rPr>
      </w:pPr>
    </w:p>
    <w:p w14:paraId="4E729423" w14:textId="5AC02EA3" w:rsidR="00B758BE" w:rsidRPr="00B6692A" w:rsidRDefault="00C249A7" w:rsidP="00715EA5">
      <w:pPr>
        <w:pStyle w:val="aff2"/>
        <w:numPr>
          <w:ilvl w:val="0"/>
          <w:numId w:val="17"/>
        </w:numPr>
        <w:rPr>
          <w:rFonts w:ascii="Arial" w:hAnsi="Arial"/>
          <w:b/>
        </w:rPr>
      </w:pPr>
      <w:r w:rsidRPr="008F40A7">
        <w:rPr>
          <w:rFonts w:ascii="Arial" w:hAnsi="Arial"/>
          <w:b/>
        </w:rPr>
        <w:t>Εντάξει</w:t>
      </w:r>
      <w:r w:rsidR="00BA3E1E" w:rsidRPr="00655491">
        <w:rPr>
          <w:rFonts w:ascii="Arial" w:hAnsi="Arial"/>
          <w:b/>
        </w:rPr>
        <w:t xml:space="preserve"> </w:t>
      </w:r>
      <w:r w:rsidRPr="00B6692A">
        <w:rPr>
          <w:rFonts w:ascii="Arial" w:hAnsi="Arial"/>
          <w:b/>
        </w:rPr>
        <w:t>βρήκα</w:t>
      </w:r>
      <w:r w:rsidR="00BA3E1E" w:rsidRPr="00B6692A">
        <w:rPr>
          <w:rFonts w:ascii="Arial" w:hAnsi="Arial"/>
          <w:b/>
        </w:rPr>
        <w:t xml:space="preserve"> το </w:t>
      </w:r>
      <w:r w:rsidRPr="00B6692A">
        <w:rPr>
          <w:rFonts w:ascii="Arial" w:hAnsi="Arial"/>
          <w:b/>
        </w:rPr>
        <w:t>όνομα</w:t>
      </w:r>
      <w:r w:rsidR="00BA3E1E" w:rsidRPr="00B6692A">
        <w:rPr>
          <w:rFonts w:ascii="Arial" w:hAnsi="Arial"/>
          <w:b/>
        </w:rPr>
        <w:t xml:space="preserve"> μου στους </w:t>
      </w:r>
      <w:r w:rsidRPr="00B6692A">
        <w:rPr>
          <w:rFonts w:ascii="Arial" w:hAnsi="Arial"/>
          <w:b/>
        </w:rPr>
        <w:t>πίνακες</w:t>
      </w:r>
      <w:r w:rsidR="00BA3E1E" w:rsidRPr="00B6692A">
        <w:rPr>
          <w:rFonts w:ascii="Arial" w:hAnsi="Arial"/>
          <w:b/>
        </w:rPr>
        <w:t xml:space="preserve">, για </w:t>
      </w:r>
      <w:r w:rsidRPr="00B6692A">
        <w:rPr>
          <w:rFonts w:ascii="Arial" w:hAnsi="Arial"/>
          <w:b/>
        </w:rPr>
        <w:t>δουλειά</w:t>
      </w:r>
      <w:r w:rsidR="00BA3E1E" w:rsidRPr="00B6692A">
        <w:rPr>
          <w:rFonts w:ascii="Arial" w:hAnsi="Arial"/>
          <w:b/>
        </w:rPr>
        <w:t xml:space="preserve"> </w:t>
      </w:r>
      <w:r w:rsidRPr="00B6692A">
        <w:rPr>
          <w:rFonts w:ascii="Arial" w:hAnsi="Arial"/>
          <w:b/>
        </w:rPr>
        <w:t>ποτέ</w:t>
      </w:r>
      <w:r w:rsidR="00BA3E1E" w:rsidRPr="00B6692A">
        <w:rPr>
          <w:rFonts w:ascii="Arial" w:hAnsi="Arial"/>
          <w:b/>
        </w:rPr>
        <w:t xml:space="preserve"> θα </w:t>
      </w:r>
      <w:r w:rsidRPr="00B6692A">
        <w:rPr>
          <w:rFonts w:ascii="Arial" w:hAnsi="Arial"/>
          <w:b/>
        </w:rPr>
        <w:t>πάω</w:t>
      </w:r>
      <w:r w:rsidR="00BA3E1E" w:rsidRPr="00B6692A">
        <w:rPr>
          <w:rFonts w:ascii="Arial" w:hAnsi="Arial"/>
          <w:b/>
        </w:rPr>
        <w:t>?</w:t>
      </w:r>
    </w:p>
    <w:p w14:paraId="0A67FCEE" w14:textId="28F86F42" w:rsidR="00BA456E" w:rsidRPr="00B6692A" w:rsidRDefault="00BA3E1E" w:rsidP="00715EA5">
      <w:pPr>
        <w:pStyle w:val="aff2"/>
        <w:rPr>
          <w:rFonts w:ascii="Arial" w:hAnsi="Arial"/>
        </w:rPr>
      </w:pPr>
      <w:r w:rsidRPr="00B6692A">
        <w:rPr>
          <w:rFonts w:ascii="Arial" w:hAnsi="Arial"/>
        </w:rPr>
        <w:t xml:space="preserve">Σε </w:t>
      </w:r>
      <w:r w:rsidR="00C249A7" w:rsidRPr="00B6692A">
        <w:rPr>
          <w:rFonts w:ascii="Arial" w:hAnsi="Arial"/>
        </w:rPr>
        <w:t>επόμενη</w:t>
      </w:r>
      <w:r w:rsidRPr="00B6692A">
        <w:rPr>
          <w:rFonts w:ascii="Arial" w:hAnsi="Arial"/>
        </w:rPr>
        <w:t xml:space="preserve"> </w:t>
      </w:r>
      <w:r w:rsidR="00C249A7" w:rsidRPr="00B6692A">
        <w:rPr>
          <w:rFonts w:ascii="Arial" w:hAnsi="Arial"/>
        </w:rPr>
        <w:t>φάση</w:t>
      </w:r>
      <w:r w:rsidRPr="00B6692A">
        <w:rPr>
          <w:rFonts w:ascii="Arial" w:hAnsi="Arial"/>
        </w:rPr>
        <w:t xml:space="preserve">, </w:t>
      </w:r>
      <w:r w:rsidR="00C249A7" w:rsidRPr="00B6692A">
        <w:rPr>
          <w:rFonts w:ascii="Arial" w:hAnsi="Arial"/>
        </w:rPr>
        <w:t>ανοίγει</w:t>
      </w:r>
      <w:r w:rsidRPr="00B6692A">
        <w:rPr>
          <w:rFonts w:ascii="Arial" w:hAnsi="Arial"/>
        </w:rPr>
        <w:t xml:space="preserve"> το </w:t>
      </w:r>
      <w:r w:rsidR="00C249A7" w:rsidRPr="00B6692A">
        <w:rPr>
          <w:rFonts w:ascii="Arial" w:hAnsi="Arial"/>
        </w:rPr>
        <w:t>σύστημα</w:t>
      </w:r>
      <w:r w:rsidRPr="00B6692A">
        <w:rPr>
          <w:rFonts w:ascii="Arial" w:hAnsi="Arial"/>
        </w:rPr>
        <w:t xml:space="preserve"> του ΟΠΣΥΔ για να </w:t>
      </w:r>
      <w:r w:rsidR="00C249A7" w:rsidRPr="00B6692A">
        <w:rPr>
          <w:rFonts w:ascii="Arial" w:hAnsi="Arial"/>
        </w:rPr>
        <w:t>δηλώσεις</w:t>
      </w:r>
      <w:r w:rsidRPr="00B6692A">
        <w:rPr>
          <w:rFonts w:ascii="Arial" w:hAnsi="Arial"/>
        </w:rPr>
        <w:t xml:space="preserve"> </w:t>
      </w:r>
      <w:r w:rsidR="00C249A7" w:rsidRPr="00B6692A">
        <w:rPr>
          <w:rFonts w:ascii="Arial" w:hAnsi="Arial"/>
        </w:rPr>
        <w:t>περιοχές</w:t>
      </w:r>
      <w:r w:rsidRPr="00B6692A">
        <w:rPr>
          <w:rFonts w:ascii="Arial" w:hAnsi="Arial"/>
        </w:rPr>
        <w:t xml:space="preserve"> που σε </w:t>
      </w:r>
      <w:r w:rsidR="00C249A7" w:rsidRPr="00B6692A">
        <w:rPr>
          <w:rFonts w:ascii="Arial" w:hAnsi="Arial"/>
        </w:rPr>
        <w:t>ενδιαφέρουν</w:t>
      </w:r>
      <w:r w:rsidRPr="00B6692A">
        <w:rPr>
          <w:rFonts w:ascii="Arial" w:hAnsi="Arial"/>
        </w:rPr>
        <w:t xml:space="preserve"> να </w:t>
      </w:r>
      <w:r w:rsidR="00C249A7" w:rsidRPr="00B6692A">
        <w:rPr>
          <w:rFonts w:ascii="Arial" w:hAnsi="Arial"/>
        </w:rPr>
        <w:t>δουλέψεις</w:t>
      </w:r>
      <w:r w:rsidRPr="00B6692A">
        <w:rPr>
          <w:rFonts w:ascii="Arial" w:hAnsi="Arial"/>
        </w:rPr>
        <w:t>.</w:t>
      </w:r>
      <w:r w:rsidR="00BA456E" w:rsidRPr="00B6692A">
        <w:rPr>
          <w:rFonts w:ascii="Arial" w:hAnsi="Arial"/>
        </w:rPr>
        <w:t xml:space="preserve"> </w:t>
      </w:r>
      <w:r w:rsidR="00C249A7" w:rsidRPr="00B6692A">
        <w:rPr>
          <w:rFonts w:ascii="Arial" w:hAnsi="Arial"/>
        </w:rPr>
        <w:t>Σημειωτέων</w:t>
      </w:r>
      <w:r w:rsidR="00BA456E" w:rsidRPr="00B6692A">
        <w:rPr>
          <w:rFonts w:ascii="Arial" w:hAnsi="Arial"/>
        </w:rPr>
        <w:t xml:space="preserve"> </w:t>
      </w:r>
      <w:r w:rsidR="00C249A7" w:rsidRPr="00B6692A">
        <w:rPr>
          <w:rFonts w:ascii="Arial" w:hAnsi="Arial"/>
        </w:rPr>
        <w:t>όσες</w:t>
      </w:r>
      <w:r w:rsidR="00BA456E" w:rsidRPr="00B6692A">
        <w:rPr>
          <w:rFonts w:ascii="Arial" w:hAnsi="Arial"/>
        </w:rPr>
        <w:t xml:space="preserve"> </w:t>
      </w:r>
      <w:r w:rsidR="00C249A7" w:rsidRPr="00B6692A">
        <w:rPr>
          <w:rFonts w:ascii="Arial" w:hAnsi="Arial"/>
        </w:rPr>
        <w:t>περισσότερες</w:t>
      </w:r>
      <w:r w:rsidR="00BA456E" w:rsidRPr="00B6692A">
        <w:rPr>
          <w:rFonts w:ascii="Arial" w:hAnsi="Arial"/>
        </w:rPr>
        <w:t xml:space="preserve"> </w:t>
      </w:r>
      <w:r w:rsidR="00C249A7" w:rsidRPr="00B6692A">
        <w:rPr>
          <w:rFonts w:ascii="Arial" w:hAnsi="Arial"/>
        </w:rPr>
        <w:t>περιοχές</w:t>
      </w:r>
      <w:r w:rsidR="00BA456E" w:rsidRPr="00B6692A">
        <w:rPr>
          <w:rFonts w:ascii="Arial" w:hAnsi="Arial"/>
        </w:rPr>
        <w:t xml:space="preserve"> </w:t>
      </w:r>
      <w:r w:rsidR="00C249A7" w:rsidRPr="00B6692A">
        <w:rPr>
          <w:rFonts w:ascii="Arial" w:hAnsi="Arial"/>
        </w:rPr>
        <w:t>δηλώνεις</w:t>
      </w:r>
      <w:r w:rsidR="00BA456E" w:rsidRPr="00B6692A">
        <w:rPr>
          <w:rFonts w:ascii="Arial" w:hAnsi="Arial"/>
        </w:rPr>
        <w:t xml:space="preserve">, </w:t>
      </w:r>
      <w:r w:rsidR="00C249A7" w:rsidRPr="00B6692A">
        <w:rPr>
          <w:rFonts w:ascii="Arial" w:hAnsi="Arial"/>
        </w:rPr>
        <w:t>τόσο</w:t>
      </w:r>
      <w:r w:rsidR="00BA456E" w:rsidRPr="00B6692A">
        <w:rPr>
          <w:rFonts w:ascii="Arial" w:hAnsi="Arial"/>
        </w:rPr>
        <w:t xml:space="preserve"> </w:t>
      </w:r>
      <w:r w:rsidR="00C249A7" w:rsidRPr="00B6692A">
        <w:rPr>
          <w:rFonts w:ascii="Arial" w:hAnsi="Arial"/>
        </w:rPr>
        <w:t>αυξάνεις</w:t>
      </w:r>
      <w:r w:rsidR="00BA456E" w:rsidRPr="00B6692A">
        <w:rPr>
          <w:rFonts w:ascii="Arial" w:hAnsi="Arial"/>
        </w:rPr>
        <w:t xml:space="preserve"> τις </w:t>
      </w:r>
      <w:r w:rsidR="00C249A7" w:rsidRPr="00B6692A">
        <w:rPr>
          <w:rFonts w:ascii="Arial" w:hAnsi="Arial"/>
        </w:rPr>
        <w:t>πιθανότητες</w:t>
      </w:r>
      <w:r w:rsidR="00BA456E" w:rsidRPr="00B6692A">
        <w:rPr>
          <w:rFonts w:ascii="Arial" w:hAnsi="Arial"/>
        </w:rPr>
        <w:t xml:space="preserve"> </w:t>
      </w:r>
      <w:r w:rsidR="00C249A7" w:rsidRPr="00B6692A">
        <w:rPr>
          <w:rFonts w:ascii="Arial" w:hAnsi="Arial"/>
        </w:rPr>
        <w:t>πρόσληψης</w:t>
      </w:r>
      <w:r w:rsidR="00BA456E" w:rsidRPr="00B6692A">
        <w:rPr>
          <w:rFonts w:ascii="Arial" w:hAnsi="Arial"/>
        </w:rPr>
        <w:t xml:space="preserve"> σου.</w:t>
      </w:r>
    </w:p>
    <w:p w14:paraId="5DD0F4F1" w14:textId="44BE0F92" w:rsidR="00785EEB" w:rsidRDefault="00785EEB" w:rsidP="00715EA5">
      <w:pPr>
        <w:pStyle w:val="aff2"/>
        <w:rPr>
          <w:rFonts w:ascii="Arial" w:hAnsi="Arial"/>
        </w:rPr>
      </w:pPr>
    </w:p>
    <w:p w14:paraId="4A682124" w14:textId="1ED1BD90" w:rsidR="00807092" w:rsidRPr="00807092" w:rsidRDefault="00C460CA" w:rsidP="00807092">
      <w:pPr>
        <w:pStyle w:val="aff2"/>
        <w:numPr>
          <w:ilvl w:val="0"/>
          <w:numId w:val="17"/>
        </w:numPr>
        <w:rPr>
          <w:rFonts w:ascii="Arial" w:hAnsi="Arial"/>
          <w:b/>
          <w:bCs/>
        </w:rPr>
      </w:pPr>
      <w:r w:rsidRPr="00807092">
        <w:rPr>
          <w:rFonts w:ascii="Arial" w:hAnsi="Arial"/>
          <w:b/>
          <w:bCs/>
        </w:rPr>
        <w:t>Θέλω</w:t>
      </w:r>
      <w:r w:rsidR="00807092" w:rsidRPr="00807092">
        <w:rPr>
          <w:rFonts w:ascii="Arial" w:hAnsi="Arial"/>
          <w:b/>
          <w:bCs/>
        </w:rPr>
        <w:t xml:space="preserve"> να </w:t>
      </w:r>
      <w:r w:rsidRPr="00807092">
        <w:rPr>
          <w:rFonts w:ascii="Arial" w:hAnsi="Arial"/>
          <w:b/>
          <w:bCs/>
        </w:rPr>
        <w:t>βλέπω</w:t>
      </w:r>
      <w:r w:rsidR="00807092" w:rsidRPr="00807092">
        <w:rPr>
          <w:rFonts w:ascii="Arial" w:hAnsi="Arial"/>
          <w:b/>
          <w:bCs/>
        </w:rPr>
        <w:t xml:space="preserve"> τα </w:t>
      </w:r>
      <w:r w:rsidRPr="00807092">
        <w:rPr>
          <w:rFonts w:ascii="Arial" w:hAnsi="Arial"/>
          <w:b/>
          <w:bCs/>
        </w:rPr>
        <w:t>σχολεία</w:t>
      </w:r>
      <w:r w:rsidR="00807092" w:rsidRPr="00807092">
        <w:rPr>
          <w:rFonts w:ascii="Arial" w:hAnsi="Arial"/>
          <w:b/>
          <w:bCs/>
        </w:rPr>
        <w:t xml:space="preserve"> </w:t>
      </w:r>
      <w:r w:rsidRPr="00807092">
        <w:rPr>
          <w:rFonts w:ascii="Arial" w:hAnsi="Arial"/>
          <w:b/>
          <w:bCs/>
        </w:rPr>
        <w:t>ανά</w:t>
      </w:r>
      <w:r w:rsidR="00807092" w:rsidRPr="00807092">
        <w:rPr>
          <w:rFonts w:ascii="Arial" w:hAnsi="Arial"/>
          <w:b/>
          <w:bCs/>
        </w:rPr>
        <w:t xml:space="preserve"> </w:t>
      </w:r>
      <w:r w:rsidRPr="00807092">
        <w:rPr>
          <w:rFonts w:ascii="Arial" w:hAnsi="Arial"/>
          <w:b/>
          <w:bCs/>
        </w:rPr>
        <w:t>διεύθυνση</w:t>
      </w:r>
      <w:r w:rsidR="00807092" w:rsidRPr="00807092">
        <w:rPr>
          <w:rFonts w:ascii="Arial" w:hAnsi="Arial"/>
          <w:b/>
          <w:bCs/>
        </w:rPr>
        <w:t xml:space="preserve"> σε </w:t>
      </w:r>
      <w:r w:rsidRPr="00807092">
        <w:rPr>
          <w:rFonts w:ascii="Arial" w:hAnsi="Arial"/>
          <w:b/>
          <w:bCs/>
        </w:rPr>
        <w:t>όλη</w:t>
      </w:r>
      <w:r w:rsidR="00807092" w:rsidRPr="00807092">
        <w:rPr>
          <w:rFonts w:ascii="Arial" w:hAnsi="Arial"/>
          <w:b/>
          <w:bCs/>
        </w:rPr>
        <w:t xml:space="preserve"> την </w:t>
      </w:r>
      <w:r w:rsidRPr="00807092">
        <w:rPr>
          <w:rFonts w:ascii="Arial" w:hAnsi="Arial"/>
          <w:b/>
          <w:bCs/>
        </w:rPr>
        <w:t>Ελλάδα</w:t>
      </w:r>
      <w:r w:rsidR="00807092" w:rsidRPr="00807092">
        <w:rPr>
          <w:rFonts w:ascii="Arial" w:hAnsi="Arial"/>
          <w:b/>
          <w:bCs/>
        </w:rPr>
        <w:t>, που θα τα βρω?</w:t>
      </w:r>
    </w:p>
    <w:p w14:paraId="1C37B819" w14:textId="1A5D85FD" w:rsidR="00807092" w:rsidRDefault="00807092" w:rsidP="00807092">
      <w:pPr>
        <w:pStyle w:val="aff2"/>
        <w:ind w:firstLine="0"/>
        <w:rPr>
          <w:rFonts w:ascii="Arial" w:hAnsi="Arial"/>
        </w:rPr>
      </w:pPr>
      <w:r>
        <w:rPr>
          <w:rFonts w:ascii="Arial" w:hAnsi="Arial"/>
        </w:rPr>
        <w:t xml:space="preserve">Ένα πολύ </w:t>
      </w:r>
      <w:r w:rsidR="00C460CA">
        <w:rPr>
          <w:rFonts w:ascii="Arial" w:hAnsi="Arial"/>
        </w:rPr>
        <w:t>καλό</w:t>
      </w:r>
      <w:r>
        <w:rPr>
          <w:rFonts w:ascii="Arial" w:hAnsi="Arial"/>
        </w:rPr>
        <w:t xml:space="preserve"> </w:t>
      </w:r>
      <w:r w:rsidR="00C460CA">
        <w:rPr>
          <w:rFonts w:ascii="Arial" w:hAnsi="Arial"/>
        </w:rPr>
        <w:t>εργαλείο</w:t>
      </w:r>
      <w:r>
        <w:rPr>
          <w:rFonts w:ascii="Arial" w:hAnsi="Arial"/>
        </w:rPr>
        <w:t xml:space="preserve"> για να </w:t>
      </w:r>
      <w:r w:rsidR="00C460CA">
        <w:rPr>
          <w:rFonts w:ascii="Arial" w:hAnsi="Arial"/>
        </w:rPr>
        <w:t>βλέπεις</w:t>
      </w:r>
      <w:r>
        <w:rPr>
          <w:rFonts w:ascii="Arial" w:hAnsi="Arial"/>
        </w:rPr>
        <w:t xml:space="preserve"> όλα τα </w:t>
      </w:r>
      <w:r w:rsidR="00C460CA">
        <w:rPr>
          <w:rFonts w:ascii="Arial" w:hAnsi="Arial"/>
        </w:rPr>
        <w:t>σχολεία</w:t>
      </w:r>
      <w:r>
        <w:rPr>
          <w:rFonts w:ascii="Arial" w:hAnsi="Arial"/>
        </w:rPr>
        <w:t xml:space="preserve"> </w:t>
      </w:r>
      <w:r w:rsidR="00C460CA">
        <w:rPr>
          <w:rFonts w:ascii="Arial" w:hAnsi="Arial"/>
        </w:rPr>
        <w:t>ανά</w:t>
      </w:r>
      <w:r>
        <w:rPr>
          <w:rFonts w:ascii="Arial" w:hAnsi="Arial"/>
        </w:rPr>
        <w:t xml:space="preserve"> </w:t>
      </w:r>
      <w:r w:rsidR="00C460CA">
        <w:rPr>
          <w:rFonts w:ascii="Arial" w:hAnsi="Arial"/>
        </w:rPr>
        <w:t>περιοχή</w:t>
      </w:r>
      <w:r>
        <w:rPr>
          <w:rFonts w:ascii="Arial" w:hAnsi="Arial"/>
        </w:rPr>
        <w:t xml:space="preserve"> θα το βρεις </w:t>
      </w:r>
      <w:hyperlink r:id="rId16" w:history="1">
        <w:r w:rsidRPr="00807092">
          <w:rPr>
            <w:rStyle w:val="-"/>
            <w:rFonts w:ascii="Arial" w:hAnsi="Arial"/>
          </w:rPr>
          <w:t>ΕΔΩ</w:t>
        </w:r>
      </w:hyperlink>
    </w:p>
    <w:p w14:paraId="5C7AEAD5" w14:textId="15733388" w:rsidR="00C460CA" w:rsidRDefault="00C460CA" w:rsidP="00807092">
      <w:pPr>
        <w:pStyle w:val="aff2"/>
        <w:ind w:firstLine="0"/>
        <w:rPr>
          <w:rFonts w:ascii="Arial" w:hAnsi="Arial"/>
        </w:rPr>
      </w:pPr>
      <w:r>
        <w:rPr>
          <w:rFonts w:ascii="Arial" w:hAnsi="Arial"/>
        </w:rPr>
        <w:t>Κάθε πεδίο έχει επιλογές για τις οποίες μπορείς να περιορίσεις τα αποτελέσματα των σχολείων.</w:t>
      </w:r>
    </w:p>
    <w:p w14:paraId="365AA8BB" w14:textId="77777777" w:rsidR="00C460CA" w:rsidRDefault="00C460CA" w:rsidP="00807092">
      <w:pPr>
        <w:pStyle w:val="aff2"/>
        <w:ind w:firstLine="0"/>
        <w:rPr>
          <w:rFonts w:ascii="Arial" w:hAnsi="Arial"/>
        </w:rPr>
      </w:pPr>
    </w:p>
    <w:p w14:paraId="7848EC68" w14:textId="77777777" w:rsidR="008B08EE" w:rsidRDefault="008B08EE" w:rsidP="00807092">
      <w:pPr>
        <w:pStyle w:val="aff2"/>
        <w:ind w:firstLine="0"/>
        <w:rPr>
          <w:rFonts w:ascii="Arial" w:hAnsi="Arial"/>
        </w:rPr>
      </w:pPr>
    </w:p>
    <w:p w14:paraId="0F8612FB" w14:textId="77777777" w:rsidR="008B08EE" w:rsidRDefault="008B08EE" w:rsidP="00807092">
      <w:pPr>
        <w:pStyle w:val="aff2"/>
        <w:ind w:firstLine="0"/>
        <w:rPr>
          <w:rFonts w:ascii="Arial" w:hAnsi="Arial"/>
        </w:rPr>
      </w:pPr>
    </w:p>
    <w:p w14:paraId="111FD170" w14:textId="77777777" w:rsidR="008B08EE" w:rsidRPr="00B6692A" w:rsidRDefault="008B08EE" w:rsidP="00807092">
      <w:pPr>
        <w:pStyle w:val="aff2"/>
        <w:ind w:firstLine="0"/>
        <w:rPr>
          <w:rFonts w:ascii="Arial" w:hAnsi="Arial"/>
        </w:rPr>
      </w:pPr>
    </w:p>
    <w:p w14:paraId="5B26DDAD" w14:textId="02DDC3EB" w:rsidR="00BA456E" w:rsidRPr="00B6692A" w:rsidRDefault="00BA456E" w:rsidP="00715EA5">
      <w:pPr>
        <w:pStyle w:val="aff2"/>
        <w:numPr>
          <w:ilvl w:val="0"/>
          <w:numId w:val="17"/>
        </w:numPr>
        <w:rPr>
          <w:rFonts w:ascii="Arial" w:hAnsi="Arial"/>
          <w:b/>
        </w:rPr>
      </w:pPr>
      <w:r w:rsidRPr="00B6692A">
        <w:rPr>
          <w:rFonts w:ascii="Arial" w:hAnsi="Arial"/>
          <w:b/>
        </w:rPr>
        <w:lastRenderedPageBreak/>
        <w:t xml:space="preserve">Τι είναι αυτά τα ΑΜΩ – ΑΠΩ, </w:t>
      </w:r>
      <w:r w:rsidR="00C249A7" w:rsidRPr="00B6692A">
        <w:rPr>
          <w:rFonts w:ascii="Arial" w:hAnsi="Arial"/>
          <w:b/>
        </w:rPr>
        <w:t>έχω</w:t>
      </w:r>
      <w:r w:rsidRPr="00B6692A">
        <w:rPr>
          <w:rFonts w:ascii="Arial" w:hAnsi="Arial"/>
          <w:b/>
        </w:rPr>
        <w:t xml:space="preserve"> </w:t>
      </w:r>
      <w:r w:rsidR="00C249A7" w:rsidRPr="00B6692A">
        <w:rPr>
          <w:rFonts w:ascii="Arial" w:hAnsi="Arial"/>
          <w:b/>
        </w:rPr>
        <w:t>μπερδευτεί</w:t>
      </w:r>
      <w:r w:rsidRPr="00B6692A">
        <w:rPr>
          <w:rFonts w:ascii="Arial" w:hAnsi="Arial"/>
          <w:b/>
        </w:rPr>
        <w:t>.</w:t>
      </w:r>
    </w:p>
    <w:p w14:paraId="007BE158" w14:textId="41C3544A" w:rsidR="003E06D5" w:rsidRPr="00B6692A" w:rsidRDefault="003E06D5" w:rsidP="00715EA5">
      <w:pPr>
        <w:pStyle w:val="aff2"/>
        <w:rPr>
          <w:rFonts w:ascii="Arial" w:hAnsi="Arial"/>
        </w:rPr>
      </w:pPr>
      <w:r w:rsidRPr="00B6692A">
        <w:rPr>
          <w:rFonts w:ascii="Arial" w:hAnsi="Arial"/>
        </w:rPr>
        <w:t xml:space="preserve">Είναι τα </w:t>
      </w:r>
      <w:r w:rsidR="00C249A7" w:rsidRPr="00B6692A">
        <w:rPr>
          <w:rFonts w:ascii="Arial" w:hAnsi="Arial"/>
        </w:rPr>
        <w:t>ωράριο</w:t>
      </w:r>
      <w:r w:rsidRPr="00B6692A">
        <w:rPr>
          <w:rFonts w:ascii="Arial" w:hAnsi="Arial"/>
        </w:rPr>
        <w:t xml:space="preserve"> των </w:t>
      </w:r>
      <w:r w:rsidR="00C249A7" w:rsidRPr="00B6692A">
        <w:rPr>
          <w:rFonts w:ascii="Arial" w:hAnsi="Arial"/>
        </w:rPr>
        <w:t>εκπαιδευτικών</w:t>
      </w:r>
      <w:r w:rsidRPr="00B6692A">
        <w:rPr>
          <w:rFonts w:ascii="Arial" w:hAnsi="Arial"/>
        </w:rPr>
        <w:t xml:space="preserve">. </w:t>
      </w:r>
      <w:r w:rsidR="00C249A7" w:rsidRPr="00B6692A">
        <w:rPr>
          <w:rFonts w:ascii="Arial" w:hAnsi="Arial"/>
        </w:rPr>
        <w:t>Αναλυτικά</w:t>
      </w:r>
      <w:r w:rsidRPr="00B6692A">
        <w:rPr>
          <w:rFonts w:ascii="Arial" w:hAnsi="Arial"/>
        </w:rPr>
        <w:t xml:space="preserve"> </w:t>
      </w:r>
      <w:r w:rsidR="00C249A7" w:rsidRPr="00B6692A">
        <w:rPr>
          <w:rFonts w:ascii="Arial" w:hAnsi="Arial"/>
        </w:rPr>
        <w:t>έχουν</w:t>
      </w:r>
      <w:r w:rsidRPr="00B6692A">
        <w:rPr>
          <w:rFonts w:ascii="Arial" w:hAnsi="Arial"/>
        </w:rPr>
        <w:t xml:space="preserve"> ως </w:t>
      </w:r>
      <w:r w:rsidR="00C249A7" w:rsidRPr="00B6692A">
        <w:rPr>
          <w:rFonts w:ascii="Arial" w:hAnsi="Arial"/>
        </w:rPr>
        <w:t>εξής</w:t>
      </w:r>
      <w:r w:rsidRPr="00B6692A">
        <w:rPr>
          <w:rFonts w:ascii="Arial" w:hAnsi="Arial"/>
        </w:rPr>
        <w:t>:</w:t>
      </w:r>
    </w:p>
    <w:p w14:paraId="4AE67EB1" w14:textId="1EADD3E6" w:rsidR="003E06D5" w:rsidRPr="00B6692A" w:rsidRDefault="003E06D5" w:rsidP="00715EA5">
      <w:pPr>
        <w:pStyle w:val="aff2"/>
        <w:rPr>
          <w:rFonts w:ascii="Arial" w:hAnsi="Arial"/>
        </w:rPr>
      </w:pPr>
      <w:r w:rsidRPr="00B6692A">
        <w:rPr>
          <w:rFonts w:ascii="Arial" w:hAnsi="Arial"/>
        </w:rPr>
        <w:t>1-8 ώρες διδασκαλίας: ωρομίσθιος</w:t>
      </w:r>
    </w:p>
    <w:p w14:paraId="4E794F69" w14:textId="15C06CC7" w:rsidR="003E06D5" w:rsidRPr="00B6692A" w:rsidRDefault="003E06D5" w:rsidP="00715EA5">
      <w:pPr>
        <w:pStyle w:val="aff2"/>
        <w:rPr>
          <w:rFonts w:ascii="Arial" w:hAnsi="Arial"/>
        </w:rPr>
      </w:pPr>
      <w:r w:rsidRPr="00B6692A">
        <w:rPr>
          <w:rFonts w:ascii="Arial" w:hAnsi="Arial"/>
        </w:rPr>
        <w:t>9-15 ώρες διδασκαλίας: αναπληρωτής μειωμένου ωραρίου</w:t>
      </w:r>
      <w:r w:rsidR="00AA7CB8" w:rsidRPr="00B6692A">
        <w:rPr>
          <w:rFonts w:ascii="Arial" w:hAnsi="Arial"/>
        </w:rPr>
        <w:t xml:space="preserve"> (ΑΜΩ)</w:t>
      </w:r>
    </w:p>
    <w:p w14:paraId="51C8CBC2" w14:textId="776ABE4C" w:rsidR="003E06D5" w:rsidRPr="00B6692A" w:rsidRDefault="003E06D5" w:rsidP="00715EA5">
      <w:pPr>
        <w:pStyle w:val="aff2"/>
        <w:rPr>
          <w:rFonts w:ascii="Arial" w:hAnsi="Arial"/>
        </w:rPr>
      </w:pPr>
      <w:r w:rsidRPr="00B6692A">
        <w:rPr>
          <w:rFonts w:ascii="Arial" w:hAnsi="Arial"/>
        </w:rPr>
        <w:t>23 ώρες διδασκαλίας: αναπληρωτής πλήρους ωραρίου στη Δευτεροβάθμια</w:t>
      </w:r>
      <w:r w:rsidR="00AA7CB8" w:rsidRPr="00B6692A">
        <w:rPr>
          <w:rFonts w:ascii="Arial" w:hAnsi="Arial"/>
        </w:rPr>
        <w:t xml:space="preserve"> (ΑΠΩ)</w:t>
      </w:r>
    </w:p>
    <w:p w14:paraId="269A6DB4" w14:textId="4222EB5F" w:rsidR="00BA3E1E" w:rsidRPr="00B6692A" w:rsidRDefault="003E06D5" w:rsidP="00715EA5">
      <w:pPr>
        <w:pStyle w:val="aff2"/>
        <w:rPr>
          <w:rFonts w:ascii="Arial" w:hAnsi="Arial"/>
        </w:rPr>
      </w:pPr>
      <w:r w:rsidRPr="00B6692A">
        <w:rPr>
          <w:rFonts w:ascii="Arial" w:hAnsi="Arial"/>
        </w:rPr>
        <w:t xml:space="preserve">24 ώρες διδασκαλίας: αναπληρωτής πλήρους ωραρίου στη Πρωτοβάθμια </w:t>
      </w:r>
      <w:r w:rsidR="00AA7CB8" w:rsidRPr="00B6692A">
        <w:rPr>
          <w:rFonts w:ascii="Arial" w:hAnsi="Arial"/>
        </w:rPr>
        <w:t>(ΑΠΩ)</w:t>
      </w:r>
    </w:p>
    <w:p w14:paraId="50AC7294" w14:textId="77777777" w:rsidR="00785EEB" w:rsidRPr="00B6692A" w:rsidRDefault="00785EEB" w:rsidP="00715EA5">
      <w:pPr>
        <w:pStyle w:val="aff2"/>
        <w:rPr>
          <w:rFonts w:ascii="Arial" w:hAnsi="Arial"/>
        </w:rPr>
      </w:pPr>
    </w:p>
    <w:p w14:paraId="3B022EA5" w14:textId="5DC44C40" w:rsidR="00785EEB" w:rsidRPr="00B6692A" w:rsidRDefault="00785EEB" w:rsidP="00715EA5">
      <w:pPr>
        <w:pStyle w:val="aff2"/>
        <w:rPr>
          <w:rFonts w:ascii="Arial" w:hAnsi="Arial"/>
        </w:rPr>
      </w:pPr>
    </w:p>
    <w:p w14:paraId="0AB6C94D" w14:textId="77777777" w:rsidR="00785EEB" w:rsidRPr="00B6692A" w:rsidRDefault="00785EEB" w:rsidP="00715EA5">
      <w:pPr>
        <w:pStyle w:val="aff2"/>
        <w:numPr>
          <w:ilvl w:val="0"/>
          <w:numId w:val="17"/>
        </w:numPr>
        <w:rPr>
          <w:rFonts w:ascii="Arial" w:hAnsi="Arial"/>
          <w:b/>
        </w:rPr>
      </w:pPr>
      <w:r w:rsidRPr="00B6692A">
        <w:rPr>
          <w:rFonts w:ascii="Arial" w:hAnsi="Arial"/>
          <w:b/>
        </w:rPr>
        <w:t>Διαβάζω για Α φάση, Β φάση, τι ιστορία είναι αυτό με τις φάσεις?</w:t>
      </w:r>
    </w:p>
    <w:p w14:paraId="4EAE2B0F" w14:textId="1826AD0A" w:rsidR="00785EEB" w:rsidRPr="00B6692A" w:rsidRDefault="00785EEB" w:rsidP="00715EA5">
      <w:pPr>
        <w:pStyle w:val="aff2"/>
        <w:rPr>
          <w:rFonts w:ascii="Arial" w:hAnsi="Arial"/>
        </w:rPr>
      </w:pPr>
      <w:r w:rsidRPr="00B6692A">
        <w:rPr>
          <w:rFonts w:ascii="Arial" w:hAnsi="Arial"/>
        </w:rPr>
        <w:t>Οι προσλήψεις Αναπληρωτών γίνονται όλη την εκπαιδευτική χρόνια, με αρχή την 1</w:t>
      </w:r>
      <w:r w:rsidRPr="00B6692A">
        <w:rPr>
          <w:rFonts w:ascii="Arial" w:hAnsi="Arial"/>
          <w:vertAlign w:val="superscript"/>
        </w:rPr>
        <w:t>η</w:t>
      </w:r>
      <w:r w:rsidRPr="00B6692A">
        <w:rPr>
          <w:rFonts w:ascii="Arial" w:hAnsi="Arial"/>
        </w:rPr>
        <w:t xml:space="preserve"> Σεπτέμβρη, η οποία επειδή είναι η πρώτη φάση, ονομάζεται Α Φάση. Ακολούθως η δεύτερη ονομάζεται Β Φάση και πάει λέγοντας.</w:t>
      </w:r>
      <w:r w:rsidR="00DD4293">
        <w:rPr>
          <w:rFonts w:ascii="Arial" w:hAnsi="Arial"/>
        </w:rPr>
        <w:t xml:space="preserve"> Συνήθως φτάνουμε μέχρι και την Δ η και Ε Φάση, περίπου Φεβρουάριο η Μάρτιο κάθε έτους.</w:t>
      </w:r>
    </w:p>
    <w:p w14:paraId="59EC17CD" w14:textId="77777777" w:rsidR="000A07B6" w:rsidRPr="00B6692A" w:rsidRDefault="000A07B6" w:rsidP="00715EA5">
      <w:pPr>
        <w:pStyle w:val="aff2"/>
        <w:rPr>
          <w:rFonts w:ascii="Arial" w:hAnsi="Arial"/>
        </w:rPr>
      </w:pPr>
    </w:p>
    <w:p w14:paraId="56658A71" w14:textId="11C1268F" w:rsidR="00AA7CB8" w:rsidRPr="00B6692A" w:rsidRDefault="00C249A7" w:rsidP="00715EA5">
      <w:pPr>
        <w:pStyle w:val="aff2"/>
        <w:numPr>
          <w:ilvl w:val="0"/>
          <w:numId w:val="17"/>
        </w:numPr>
        <w:rPr>
          <w:rFonts w:ascii="Arial" w:hAnsi="Arial"/>
          <w:b/>
        </w:rPr>
      </w:pPr>
      <w:r w:rsidRPr="00B6692A">
        <w:rPr>
          <w:rFonts w:ascii="Arial" w:hAnsi="Arial"/>
          <w:b/>
        </w:rPr>
        <w:t>Δηλαδή</w:t>
      </w:r>
      <w:r w:rsidR="00AA7CB8" w:rsidRPr="00B6692A">
        <w:rPr>
          <w:rFonts w:ascii="Arial" w:hAnsi="Arial"/>
          <w:b/>
        </w:rPr>
        <w:t xml:space="preserve"> αν </w:t>
      </w:r>
      <w:r w:rsidRPr="00B6692A">
        <w:rPr>
          <w:rFonts w:ascii="Arial" w:hAnsi="Arial"/>
          <w:b/>
        </w:rPr>
        <w:t>προσληφθώ</w:t>
      </w:r>
      <w:r w:rsidR="00AA7CB8" w:rsidRPr="00B6692A">
        <w:rPr>
          <w:rFonts w:ascii="Arial" w:hAnsi="Arial"/>
          <w:b/>
        </w:rPr>
        <w:t xml:space="preserve"> ως ΑΜΩ θα </w:t>
      </w:r>
      <w:r w:rsidRPr="00B6692A">
        <w:rPr>
          <w:rFonts w:ascii="Arial" w:hAnsi="Arial"/>
          <w:b/>
        </w:rPr>
        <w:t>μείνω</w:t>
      </w:r>
      <w:r w:rsidR="00AA7CB8" w:rsidRPr="00B6692A">
        <w:rPr>
          <w:rFonts w:ascii="Arial" w:hAnsi="Arial"/>
          <w:b/>
        </w:rPr>
        <w:t xml:space="preserve"> </w:t>
      </w:r>
      <w:r w:rsidRPr="00B6692A">
        <w:rPr>
          <w:rFonts w:ascii="Arial" w:hAnsi="Arial"/>
          <w:b/>
        </w:rPr>
        <w:t>έτσι</w:t>
      </w:r>
      <w:r w:rsidR="00AA7CB8" w:rsidRPr="00B6692A">
        <w:rPr>
          <w:rFonts w:ascii="Arial" w:hAnsi="Arial"/>
          <w:b/>
        </w:rPr>
        <w:t xml:space="preserve"> η </w:t>
      </w:r>
      <w:r w:rsidRPr="00B6692A">
        <w:rPr>
          <w:rFonts w:ascii="Arial" w:hAnsi="Arial"/>
          <w:b/>
        </w:rPr>
        <w:t>υπάρχουν</w:t>
      </w:r>
      <w:r w:rsidR="00AA7CB8" w:rsidRPr="00B6692A">
        <w:rPr>
          <w:rFonts w:ascii="Arial" w:hAnsi="Arial"/>
          <w:b/>
        </w:rPr>
        <w:t xml:space="preserve"> </w:t>
      </w:r>
      <w:r w:rsidRPr="00B6692A">
        <w:rPr>
          <w:rFonts w:ascii="Arial" w:hAnsi="Arial"/>
          <w:b/>
        </w:rPr>
        <w:t>ελπίδες</w:t>
      </w:r>
      <w:r w:rsidR="00AA7CB8" w:rsidRPr="00B6692A">
        <w:rPr>
          <w:rFonts w:ascii="Arial" w:hAnsi="Arial"/>
          <w:b/>
        </w:rPr>
        <w:t xml:space="preserve"> για </w:t>
      </w:r>
      <w:r w:rsidRPr="00B6692A">
        <w:rPr>
          <w:rFonts w:ascii="Arial" w:hAnsi="Arial"/>
          <w:b/>
        </w:rPr>
        <w:t>αναβάθμιση</w:t>
      </w:r>
      <w:r w:rsidR="00AA7CB8" w:rsidRPr="00B6692A">
        <w:rPr>
          <w:rFonts w:ascii="Arial" w:hAnsi="Arial"/>
          <w:b/>
        </w:rPr>
        <w:t>?</w:t>
      </w:r>
    </w:p>
    <w:p w14:paraId="0BF45DE9" w14:textId="5FD8D495" w:rsidR="009A112F" w:rsidRPr="008F40A7" w:rsidRDefault="00852144" w:rsidP="00715EA5">
      <w:pPr>
        <w:pStyle w:val="aff2"/>
        <w:rPr>
          <w:rStyle w:val="-"/>
          <w:rFonts w:ascii="Arial" w:hAnsi="Arial"/>
        </w:rPr>
      </w:pPr>
      <w:r w:rsidRPr="00B6692A">
        <w:rPr>
          <w:rFonts w:ascii="Arial" w:hAnsi="Arial"/>
        </w:rPr>
        <w:t xml:space="preserve">Κατά </w:t>
      </w:r>
      <w:r w:rsidR="00C249A7" w:rsidRPr="00B6692A">
        <w:rPr>
          <w:rFonts w:ascii="Arial" w:hAnsi="Arial"/>
        </w:rPr>
        <w:t>περίπτωση</w:t>
      </w:r>
      <w:r w:rsidRPr="00B6692A">
        <w:rPr>
          <w:rFonts w:ascii="Arial" w:hAnsi="Arial"/>
        </w:rPr>
        <w:t xml:space="preserve">, </w:t>
      </w:r>
      <w:r w:rsidR="00C249A7" w:rsidRPr="00B6692A">
        <w:rPr>
          <w:rFonts w:ascii="Arial" w:hAnsi="Arial"/>
        </w:rPr>
        <w:t>ανάλογα</w:t>
      </w:r>
      <w:r w:rsidRPr="00B6692A">
        <w:rPr>
          <w:rFonts w:ascii="Arial" w:hAnsi="Arial"/>
        </w:rPr>
        <w:t xml:space="preserve"> τις </w:t>
      </w:r>
      <w:r w:rsidR="00C249A7" w:rsidRPr="00B6692A">
        <w:rPr>
          <w:rFonts w:ascii="Arial" w:hAnsi="Arial"/>
        </w:rPr>
        <w:t>ανάγκες</w:t>
      </w:r>
      <w:r w:rsidRPr="00B6692A">
        <w:rPr>
          <w:rFonts w:ascii="Arial" w:hAnsi="Arial"/>
        </w:rPr>
        <w:t xml:space="preserve"> των </w:t>
      </w:r>
      <w:r w:rsidR="00C249A7" w:rsidRPr="00B6692A">
        <w:rPr>
          <w:rFonts w:ascii="Arial" w:hAnsi="Arial"/>
        </w:rPr>
        <w:t>σχολείων</w:t>
      </w:r>
      <w:r w:rsidRPr="00B6692A">
        <w:rPr>
          <w:rFonts w:ascii="Arial" w:hAnsi="Arial"/>
        </w:rPr>
        <w:t xml:space="preserve"> </w:t>
      </w:r>
      <w:r w:rsidR="00C249A7" w:rsidRPr="00B6692A">
        <w:rPr>
          <w:rFonts w:ascii="Arial" w:hAnsi="Arial"/>
        </w:rPr>
        <w:t>γίνονται</w:t>
      </w:r>
      <w:r w:rsidRPr="00B6692A">
        <w:rPr>
          <w:rFonts w:ascii="Arial" w:hAnsi="Arial"/>
        </w:rPr>
        <w:t xml:space="preserve"> </w:t>
      </w:r>
      <w:r w:rsidR="00C249A7" w:rsidRPr="00B6692A">
        <w:rPr>
          <w:rFonts w:ascii="Arial" w:hAnsi="Arial"/>
        </w:rPr>
        <w:t>αναβαθμίσεις</w:t>
      </w:r>
      <w:r w:rsidRPr="00B6692A">
        <w:rPr>
          <w:rFonts w:ascii="Arial" w:hAnsi="Arial"/>
        </w:rPr>
        <w:t xml:space="preserve">, </w:t>
      </w:r>
      <w:r w:rsidR="00C249A7" w:rsidRPr="00B6692A">
        <w:rPr>
          <w:rFonts w:ascii="Arial" w:hAnsi="Arial"/>
        </w:rPr>
        <w:t>ωστόσο</w:t>
      </w:r>
      <w:r w:rsidRPr="00B6692A">
        <w:rPr>
          <w:rFonts w:ascii="Arial" w:hAnsi="Arial"/>
        </w:rPr>
        <w:t xml:space="preserve"> αυτό δεν </w:t>
      </w:r>
      <w:r w:rsidR="00C249A7" w:rsidRPr="00B6692A">
        <w:rPr>
          <w:rFonts w:ascii="Arial" w:hAnsi="Arial"/>
        </w:rPr>
        <w:t>συμβαίνει</w:t>
      </w:r>
      <w:r w:rsidRPr="00B6692A">
        <w:rPr>
          <w:rFonts w:ascii="Arial" w:hAnsi="Arial"/>
        </w:rPr>
        <w:t xml:space="preserve"> </w:t>
      </w:r>
      <w:r w:rsidR="00C249A7" w:rsidRPr="00B6692A">
        <w:rPr>
          <w:rFonts w:ascii="Arial" w:hAnsi="Arial"/>
        </w:rPr>
        <w:t>συχνά</w:t>
      </w:r>
      <w:r w:rsidRPr="00B6692A">
        <w:rPr>
          <w:rFonts w:ascii="Arial" w:hAnsi="Arial"/>
        </w:rPr>
        <w:t xml:space="preserve">, </w:t>
      </w:r>
      <w:r w:rsidR="00C249A7" w:rsidRPr="00B6692A">
        <w:rPr>
          <w:rFonts w:ascii="Arial" w:hAnsi="Arial"/>
        </w:rPr>
        <w:t>παράδειγμα</w:t>
      </w:r>
      <w:r w:rsidRPr="00B6692A">
        <w:rPr>
          <w:rFonts w:ascii="Arial" w:hAnsi="Arial"/>
        </w:rPr>
        <w:t xml:space="preserve"> </w:t>
      </w:r>
      <w:hyperlink r:id="rId17" w:history="1">
        <w:r w:rsidRPr="008F40A7">
          <w:rPr>
            <w:rStyle w:val="-"/>
            <w:rFonts w:ascii="Arial" w:hAnsi="Arial"/>
          </w:rPr>
          <w:t>ΕΔΩ</w:t>
        </w:r>
      </w:hyperlink>
    </w:p>
    <w:p w14:paraId="1C603EDC" w14:textId="77777777" w:rsidR="00785EEB" w:rsidRPr="008F40A7" w:rsidRDefault="00785EEB" w:rsidP="00715EA5">
      <w:pPr>
        <w:pStyle w:val="aff2"/>
        <w:rPr>
          <w:rFonts w:ascii="Arial" w:hAnsi="Arial"/>
        </w:rPr>
      </w:pPr>
    </w:p>
    <w:p w14:paraId="01FD6739" w14:textId="056120B3" w:rsidR="000A07B6" w:rsidRPr="00B6692A" w:rsidRDefault="000A07B6" w:rsidP="00715EA5">
      <w:pPr>
        <w:pStyle w:val="aff2"/>
        <w:numPr>
          <w:ilvl w:val="0"/>
          <w:numId w:val="17"/>
        </w:numPr>
        <w:rPr>
          <w:rFonts w:ascii="Arial" w:hAnsi="Arial"/>
          <w:b/>
        </w:rPr>
      </w:pPr>
      <w:r w:rsidRPr="00655491">
        <w:rPr>
          <w:rFonts w:ascii="Arial" w:hAnsi="Arial"/>
          <w:b/>
        </w:rPr>
        <w:t xml:space="preserve">Τι είναι αυτά τα </w:t>
      </w:r>
      <w:r w:rsidR="00976CBB" w:rsidRPr="00B6692A">
        <w:rPr>
          <w:rFonts w:ascii="Arial" w:hAnsi="Arial"/>
          <w:b/>
        </w:rPr>
        <w:t>μόρια</w:t>
      </w:r>
      <w:r w:rsidRPr="00B6692A">
        <w:rPr>
          <w:rFonts w:ascii="Arial" w:hAnsi="Arial"/>
          <w:b/>
        </w:rPr>
        <w:t xml:space="preserve"> </w:t>
      </w:r>
      <w:r w:rsidR="00976CBB" w:rsidRPr="00B6692A">
        <w:rPr>
          <w:rFonts w:ascii="Arial" w:hAnsi="Arial"/>
          <w:b/>
        </w:rPr>
        <w:t>προϋπηρεσίας</w:t>
      </w:r>
      <w:r w:rsidRPr="00B6692A">
        <w:rPr>
          <w:rFonts w:ascii="Arial" w:hAnsi="Arial"/>
          <w:b/>
        </w:rPr>
        <w:t xml:space="preserve"> στους </w:t>
      </w:r>
      <w:r w:rsidR="00976CBB" w:rsidRPr="00B6692A">
        <w:rPr>
          <w:rFonts w:ascii="Arial" w:hAnsi="Arial"/>
          <w:b/>
        </w:rPr>
        <w:t>πίνακες</w:t>
      </w:r>
      <w:r w:rsidRPr="00B6692A">
        <w:rPr>
          <w:rFonts w:ascii="Arial" w:hAnsi="Arial"/>
          <w:b/>
        </w:rPr>
        <w:t xml:space="preserve"> και πως </w:t>
      </w:r>
      <w:r w:rsidR="00976CBB" w:rsidRPr="00B6692A">
        <w:rPr>
          <w:rFonts w:ascii="Arial" w:hAnsi="Arial"/>
          <w:b/>
        </w:rPr>
        <w:t>βγαίνουν</w:t>
      </w:r>
      <w:r w:rsidRPr="00B6692A">
        <w:rPr>
          <w:rFonts w:ascii="Arial" w:hAnsi="Arial"/>
          <w:b/>
        </w:rPr>
        <w:t>?</w:t>
      </w:r>
    </w:p>
    <w:p w14:paraId="5651E3FA" w14:textId="1AB0B25C" w:rsidR="000A07B6" w:rsidRPr="00B6692A" w:rsidRDefault="000A07B6" w:rsidP="00715EA5">
      <w:pPr>
        <w:pStyle w:val="aff2"/>
        <w:rPr>
          <w:rFonts w:ascii="Arial" w:hAnsi="Arial"/>
        </w:rPr>
      </w:pPr>
      <w:r w:rsidRPr="00B6692A">
        <w:rPr>
          <w:rFonts w:ascii="Arial" w:hAnsi="Arial"/>
        </w:rPr>
        <w:t xml:space="preserve">Α.Π.Ω. 1 μόριο /μήνα – εάν </w:t>
      </w:r>
      <w:r w:rsidR="00976CBB" w:rsidRPr="00B6692A">
        <w:rPr>
          <w:rFonts w:ascii="Arial" w:hAnsi="Arial"/>
        </w:rPr>
        <w:t>θέλουμε</w:t>
      </w:r>
      <w:r w:rsidRPr="00B6692A">
        <w:rPr>
          <w:rFonts w:ascii="Arial" w:hAnsi="Arial"/>
        </w:rPr>
        <w:t xml:space="preserve"> να </w:t>
      </w:r>
      <w:r w:rsidR="00976CBB" w:rsidRPr="00B6692A">
        <w:rPr>
          <w:rFonts w:ascii="Arial" w:hAnsi="Arial"/>
        </w:rPr>
        <w:t>μετρήσουμε</w:t>
      </w:r>
      <w:r w:rsidRPr="00B6692A">
        <w:rPr>
          <w:rFonts w:ascii="Arial" w:hAnsi="Arial"/>
        </w:rPr>
        <w:t xml:space="preserve"> 1 </w:t>
      </w:r>
      <w:r w:rsidR="00976CBB" w:rsidRPr="00B6692A">
        <w:rPr>
          <w:rFonts w:ascii="Arial" w:hAnsi="Arial"/>
        </w:rPr>
        <w:t>μέρα</w:t>
      </w:r>
      <w:r w:rsidRPr="00B6692A">
        <w:rPr>
          <w:rFonts w:ascii="Arial" w:hAnsi="Arial"/>
        </w:rPr>
        <w:t xml:space="preserve"> κάθε </w:t>
      </w:r>
      <w:r w:rsidR="00976CBB" w:rsidRPr="00B6692A">
        <w:rPr>
          <w:rFonts w:ascii="Arial" w:hAnsi="Arial"/>
        </w:rPr>
        <w:t>μέρα</w:t>
      </w:r>
      <w:r w:rsidRPr="00B6692A">
        <w:rPr>
          <w:rFonts w:ascii="Arial" w:hAnsi="Arial"/>
        </w:rPr>
        <w:t xml:space="preserve"> Χ 0,0033</w:t>
      </w:r>
    </w:p>
    <w:p w14:paraId="0FDE45A7" w14:textId="556E0A69" w:rsidR="000A07B6" w:rsidRPr="00B6692A" w:rsidRDefault="000A07B6" w:rsidP="00715EA5">
      <w:pPr>
        <w:pStyle w:val="aff2"/>
        <w:rPr>
          <w:rFonts w:ascii="Arial" w:hAnsi="Arial"/>
        </w:rPr>
      </w:pPr>
      <w:r w:rsidRPr="00B6692A">
        <w:rPr>
          <w:rFonts w:ascii="Arial" w:hAnsi="Arial"/>
        </w:rPr>
        <w:t>Α.Μ.Ω. 0,65 μόρια /μήνα</w:t>
      </w:r>
    </w:p>
    <w:p w14:paraId="196DEC69" w14:textId="7992440B" w:rsidR="000A07B6" w:rsidRPr="00B6692A" w:rsidRDefault="000A07B6" w:rsidP="00715EA5">
      <w:pPr>
        <w:pStyle w:val="aff2"/>
        <w:rPr>
          <w:rFonts w:ascii="Arial" w:hAnsi="Arial"/>
        </w:rPr>
      </w:pPr>
      <w:r w:rsidRPr="00B6692A">
        <w:rPr>
          <w:rFonts w:ascii="Arial" w:hAnsi="Arial"/>
        </w:rPr>
        <w:t>Α.Π.Ω. δυσπρόσιτο 2 μόρια /μήνα</w:t>
      </w:r>
    </w:p>
    <w:p w14:paraId="3D26237F" w14:textId="73CE8C56" w:rsidR="000A07B6" w:rsidRDefault="000A07B6" w:rsidP="00715EA5">
      <w:pPr>
        <w:pStyle w:val="aff2"/>
        <w:rPr>
          <w:rFonts w:ascii="Arial" w:hAnsi="Arial"/>
        </w:rPr>
      </w:pPr>
      <w:r w:rsidRPr="00B6692A">
        <w:rPr>
          <w:rFonts w:ascii="Arial" w:hAnsi="Arial"/>
        </w:rPr>
        <w:t>Α.Μ.Ω. δυσπρόσιτο 1,3 μόρια /μήνα</w:t>
      </w:r>
    </w:p>
    <w:p w14:paraId="41FE096D" w14:textId="49BC624E" w:rsidR="00A4365B" w:rsidRDefault="00A4365B" w:rsidP="00715EA5">
      <w:pPr>
        <w:pStyle w:val="aff2"/>
        <w:rPr>
          <w:rFonts w:ascii="Arial" w:hAnsi="Arial"/>
        </w:rPr>
      </w:pPr>
    </w:p>
    <w:p w14:paraId="5B141DA8" w14:textId="6F12EBFF" w:rsidR="00A4365B" w:rsidRPr="002E772B" w:rsidRDefault="00A4365B" w:rsidP="00A4365B">
      <w:pPr>
        <w:pStyle w:val="aff2"/>
        <w:numPr>
          <w:ilvl w:val="0"/>
          <w:numId w:val="17"/>
        </w:numPr>
        <w:rPr>
          <w:rFonts w:ascii="Arial" w:hAnsi="Arial"/>
          <w:b/>
          <w:bCs/>
        </w:rPr>
      </w:pPr>
      <w:r w:rsidRPr="002E772B">
        <w:rPr>
          <w:rFonts w:ascii="Arial" w:hAnsi="Arial"/>
          <w:b/>
          <w:bCs/>
        </w:rPr>
        <w:t xml:space="preserve"> Θα </w:t>
      </w:r>
      <w:r w:rsidR="00CE6752" w:rsidRPr="002E772B">
        <w:rPr>
          <w:rFonts w:ascii="Arial" w:hAnsi="Arial"/>
          <w:b/>
          <w:bCs/>
        </w:rPr>
        <w:t>παίρνω</w:t>
      </w:r>
      <w:r w:rsidRPr="002E772B">
        <w:rPr>
          <w:rFonts w:ascii="Arial" w:hAnsi="Arial"/>
          <w:b/>
          <w:bCs/>
        </w:rPr>
        <w:t xml:space="preserve"> </w:t>
      </w:r>
      <w:r w:rsidR="00CE6752" w:rsidRPr="002E772B">
        <w:rPr>
          <w:rFonts w:ascii="Arial" w:hAnsi="Arial"/>
          <w:b/>
          <w:bCs/>
        </w:rPr>
        <w:t>επίδομα</w:t>
      </w:r>
      <w:r w:rsidRPr="002E772B">
        <w:rPr>
          <w:rFonts w:ascii="Arial" w:hAnsi="Arial"/>
          <w:b/>
          <w:bCs/>
        </w:rPr>
        <w:t xml:space="preserve"> αν </w:t>
      </w:r>
      <w:r w:rsidR="00CE6752" w:rsidRPr="002E772B">
        <w:rPr>
          <w:rFonts w:ascii="Arial" w:hAnsi="Arial"/>
          <w:b/>
          <w:bCs/>
        </w:rPr>
        <w:t>έχω</w:t>
      </w:r>
      <w:r w:rsidRPr="002E772B">
        <w:rPr>
          <w:rFonts w:ascii="Arial" w:hAnsi="Arial"/>
          <w:b/>
          <w:bCs/>
        </w:rPr>
        <w:t xml:space="preserve"> ένα </w:t>
      </w:r>
      <w:r w:rsidR="00CE6752" w:rsidRPr="002E772B">
        <w:rPr>
          <w:rFonts w:ascii="Arial" w:hAnsi="Arial"/>
          <w:b/>
          <w:bCs/>
        </w:rPr>
        <w:t>παιδί</w:t>
      </w:r>
      <w:r w:rsidRPr="002E772B">
        <w:rPr>
          <w:rFonts w:ascii="Arial" w:hAnsi="Arial"/>
          <w:b/>
          <w:bCs/>
        </w:rPr>
        <w:t>?</w:t>
      </w:r>
    </w:p>
    <w:p w14:paraId="37A3EF8A"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1ο παιδί</w:t>
      </w:r>
      <w:r w:rsidRPr="002E772B">
        <w:rPr>
          <w:rFonts w:ascii="Arial" w:hAnsi="Arial"/>
        </w:rPr>
        <w:tab/>
        <w:t>34.46</w:t>
      </w:r>
    </w:p>
    <w:p w14:paraId="27295893" w14:textId="77777777" w:rsidR="002E772B" w:rsidRPr="002E772B" w:rsidRDefault="002E772B" w:rsidP="002E772B">
      <w:pPr>
        <w:pStyle w:val="aff2"/>
        <w:ind w:firstLine="0"/>
        <w:rPr>
          <w:rFonts w:ascii="Arial" w:hAnsi="Arial"/>
        </w:rPr>
      </w:pPr>
      <w:r w:rsidRPr="002E772B">
        <w:rPr>
          <w:rFonts w:ascii="Arial" w:hAnsi="Arial"/>
        </w:rPr>
        <w:t>Οικογενειακό επίδομα για 2ο παιδί</w:t>
      </w:r>
      <w:r w:rsidRPr="002E772B">
        <w:rPr>
          <w:rFonts w:ascii="Arial" w:hAnsi="Arial"/>
        </w:rPr>
        <w:tab/>
        <w:t>52.98</w:t>
      </w:r>
    </w:p>
    <w:p w14:paraId="03D1233A" w14:textId="7837D844" w:rsidR="00A4365B" w:rsidRDefault="002E772B" w:rsidP="002E772B">
      <w:pPr>
        <w:pStyle w:val="aff2"/>
        <w:ind w:firstLine="0"/>
        <w:rPr>
          <w:rFonts w:ascii="Arial" w:hAnsi="Arial"/>
        </w:rPr>
      </w:pPr>
      <w:r w:rsidRPr="002E772B">
        <w:rPr>
          <w:rFonts w:ascii="Arial" w:hAnsi="Arial"/>
        </w:rPr>
        <w:t>Οικογενειακό επίδομα για 3ο παιδί</w:t>
      </w:r>
      <w:r w:rsidRPr="002E772B">
        <w:rPr>
          <w:rFonts w:ascii="Arial" w:hAnsi="Arial"/>
        </w:rPr>
        <w:tab/>
        <w:t>103.02</w:t>
      </w:r>
    </w:p>
    <w:p w14:paraId="31E9B3E8" w14:textId="77777777" w:rsidR="008B08EE" w:rsidRDefault="008B08EE" w:rsidP="002E772B">
      <w:pPr>
        <w:pStyle w:val="aff2"/>
        <w:ind w:firstLine="0"/>
        <w:rPr>
          <w:rFonts w:ascii="Arial" w:hAnsi="Arial"/>
        </w:rPr>
      </w:pPr>
    </w:p>
    <w:p w14:paraId="53008D3C" w14:textId="77777777" w:rsidR="008B08EE" w:rsidRPr="00A4365B" w:rsidRDefault="008B08EE" w:rsidP="002E772B">
      <w:pPr>
        <w:pStyle w:val="aff2"/>
        <w:ind w:firstLine="0"/>
        <w:rPr>
          <w:rFonts w:ascii="Arial" w:hAnsi="Arial"/>
        </w:rPr>
      </w:pPr>
    </w:p>
    <w:p w14:paraId="48442634" w14:textId="77777777" w:rsidR="000A07B6" w:rsidRPr="00B6692A" w:rsidRDefault="000A07B6" w:rsidP="00715EA5">
      <w:pPr>
        <w:pStyle w:val="aff2"/>
        <w:rPr>
          <w:rFonts w:ascii="Arial" w:hAnsi="Arial"/>
        </w:rPr>
      </w:pPr>
    </w:p>
    <w:p w14:paraId="52FA53FD" w14:textId="5159ED9C" w:rsidR="009A112F" w:rsidRPr="00B6692A" w:rsidRDefault="00793CDA" w:rsidP="00715EA5">
      <w:pPr>
        <w:pStyle w:val="aff2"/>
        <w:numPr>
          <w:ilvl w:val="0"/>
          <w:numId w:val="17"/>
        </w:numPr>
        <w:rPr>
          <w:rFonts w:ascii="Arial" w:hAnsi="Arial"/>
          <w:b/>
        </w:rPr>
      </w:pPr>
      <w:r w:rsidRPr="00B6692A">
        <w:rPr>
          <w:rFonts w:ascii="Arial" w:hAnsi="Arial"/>
          <w:b/>
        </w:rPr>
        <w:lastRenderedPageBreak/>
        <w:t>Κάτι</w:t>
      </w:r>
      <w:r w:rsidR="00F45671" w:rsidRPr="00B6692A">
        <w:rPr>
          <w:rFonts w:ascii="Arial" w:hAnsi="Arial"/>
          <w:b/>
        </w:rPr>
        <w:t xml:space="preserve"> </w:t>
      </w:r>
      <w:r w:rsidRPr="00B6692A">
        <w:rPr>
          <w:rFonts w:ascii="Arial" w:hAnsi="Arial"/>
          <w:b/>
        </w:rPr>
        <w:t>έχω</w:t>
      </w:r>
      <w:r w:rsidR="00F45671" w:rsidRPr="00B6692A">
        <w:rPr>
          <w:rFonts w:ascii="Arial" w:hAnsi="Arial"/>
          <w:b/>
        </w:rPr>
        <w:t xml:space="preserve"> </w:t>
      </w:r>
      <w:r w:rsidRPr="00B6692A">
        <w:rPr>
          <w:rFonts w:ascii="Arial" w:hAnsi="Arial"/>
          <w:b/>
        </w:rPr>
        <w:t>ακούσει</w:t>
      </w:r>
      <w:r w:rsidR="00F45671" w:rsidRPr="00B6692A">
        <w:rPr>
          <w:rFonts w:ascii="Arial" w:hAnsi="Arial"/>
          <w:b/>
        </w:rPr>
        <w:t xml:space="preserve"> για </w:t>
      </w:r>
      <w:r w:rsidRPr="00B6692A">
        <w:rPr>
          <w:rFonts w:ascii="Arial" w:hAnsi="Arial"/>
          <w:b/>
        </w:rPr>
        <w:t>γιατρούς</w:t>
      </w:r>
      <w:r w:rsidR="00F45671" w:rsidRPr="00B6692A">
        <w:rPr>
          <w:rFonts w:ascii="Arial" w:hAnsi="Arial"/>
          <w:b/>
        </w:rPr>
        <w:t xml:space="preserve">, τι </w:t>
      </w:r>
      <w:r w:rsidRPr="00B6692A">
        <w:rPr>
          <w:rFonts w:ascii="Arial" w:hAnsi="Arial"/>
          <w:b/>
        </w:rPr>
        <w:t>πρέπει</w:t>
      </w:r>
      <w:r w:rsidR="00F45671" w:rsidRPr="00B6692A">
        <w:rPr>
          <w:rFonts w:ascii="Arial" w:hAnsi="Arial"/>
          <w:b/>
        </w:rPr>
        <w:t xml:space="preserve"> να </w:t>
      </w:r>
      <w:r w:rsidRPr="00B6692A">
        <w:rPr>
          <w:rFonts w:ascii="Arial" w:hAnsi="Arial"/>
          <w:b/>
        </w:rPr>
        <w:t>κάνω</w:t>
      </w:r>
      <w:r w:rsidR="00F45671" w:rsidRPr="00B6692A">
        <w:rPr>
          <w:rFonts w:ascii="Arial" w:hAnsi="Arial"/>
          <w:b/>
        </w:rPr>
        <w:t>?</w:t>
      </w:r>
    </w:p>
    <w:p w14:paraId="607D5060" w14:textId="24F1389A" w:rsidR="00F45671" w:rsidRPr="00B6692A" w:rsidRDefault="00F45671" w:rsidP="00715EA5">
      <w:pPr>
        <w:pStyle w:val="aff2"/>
        <w:rPr>
          <w:rFonts w:ascii="Arial" w:hAnsi="Arial"/>
        </w:rPr>
      </w:pPr>
      <w:r w:rsidRPr="00B6692A">
        <w:rPr>
          <w:rFonts w:ascii="Arial" w:hAnsi="Arial"/>
        </w:rPr>
        <w:t xml:space="preserve">Κάθε </w:t>
      </w:r>
      <w:r w:rsidR="00793CDA" w:rsidRPr="00B6692A">
        <w:rPr>
          <w:rFonts w:ascii="Arial" w:hAnsi="Arial"/>
        </w:rPr>
        <w:t>Αναπληρωτής</w:t>
      </w:r>
      <w:r w:rsidRPr="00B6692A">
        <w:rPr>
          <w:rFonts w:ascii="Arial" w:hAnsi="Arial"/>
        </w:rPr>
        <w:t xml:space="preserve"> πριν την </w:t>
      </w:r>
      <w:r w:rsidR="00793CDA" w:rsidRPr="00B6692A">
        <w:rPr>
          <w:rFonts w:ascii="Arial" w:hAnsi="Arial"/>
        </w:rPr>
        <w:t>πρόσληψη</w:t>
      </w:r>
      <w:r w:rsidRPr="00B6692A">
        <w:rPr>
          <w:rFonts w:ascii="Arial" w:hAnsi="Arial"/>
        </w:rPr>
        <w:t xml:space="preserve"> του </w:t>
      </w:r>
      <w:r w:rsidR="00793CDA" w:rsidRPr="00B6692A">
        <w:rPr>
          <w:rFonts w:ascii="Arial" w:hAnsi="Arial"/>
        </w:rPr>
        <w:t>πρέπει</w:t>
      </w:r>
      <w:r w:rsidRPr="00B6692A">
        <w:rPr>
          <w:rFonts w:ascii="Arial" w:hAnsi="Arial"/>
        </w:rPr>
        <w:t xml:space="preserve"> να </w:t>
      </w:r>
      <w:r w:rsidR="006F1D4B" w:rsidRPr="008F40A7">
        <w:rPr>
          <w:rFonts w:ascii="Arial" w:hAnsi="Arial"/>
        </w:rPr>
        <w:t>προσκομί</w:t>
      </w:r>
      <w:r w:rsidR="00764127" w:rsidRPr="008F40A7">
        <w:rPr>
          <w:rFonts w:ascii="Arial" w:hAnsi="Arial"/>
        </w:rPr>
        <w:t>σ</w:t>
      </w:r>
      <w:r w:rsidR="006F1D4B" w:rsidRPr="008F40A7">
        <w:rPr>
          <w:rFonts w:ascii="Arial" w:hAnsi="Arial"/>
        </w:rPr>
        <w:t>ει</w:t>
      </w:r>
      <w:r w:rsidRPr="00B6692A">
        <w:rPr>
          <w:rFonts w:ascii="Arial" w:hAnsi="Arial"/>
        </w:rPr>
        <w:t xml:space="preserve">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Ιατρών</w:t>
      </w:r>
      <w:r w:rsidRPr="00B6692A">
        <w:rPr>
          <w:rFonts w:ascii="Arial" w:hAnsi="Arial"/>
        </w:rPr>
        <w:t xml:space="preserve"> (</w:t>
      </w:r>
      <w:r w:rsidR="00793CDA" w:rsidRPr="00B6692A">
        <w:rPr>
          <w:rFonts w:ascii="Arial" w:hAnsi="Arial"/>
        </w:rPr>
        <w:t>Παθολόγου</w:t>
      </w:r>
      <w:r w:rsidRPr="00B6692A">
        <w:rPr>
          <w:rFonts w:ascii="Arial" w:hAnsi="Arial"/>
        </w:rPr>
        <w:t xml:space="preserve"> και </w:t>
      </w:r>
      <w:r w:rsidR="00793CDA" w:rsidRPr="00B6692A">
        <w:rPr>
          <w:rFonts w:ascii="Arial" w:hAnsi="Arial"/>
        </w:rPr>
        <w:t>Ψυχίατρου</w:t>
      </w:r>
      <w:r w:rsidRPr="00B6692A">
        <w:rPr>
          <w:rFonts w:ascii="Arial" w:hAnsi="Arial"/>
        </w:rPr>
        <w:t xml:space="preserve">) οι </w:t>
      </w:r>
      <w:r w:rsidR="00793CDA" w:rsidRPr="00B6692A">
        <w:rPr>
          <w:rFonts w:ascii="Arial" w:hAnsi="Arial"/>
        </w:rPr>
        <w:t>οποίοι</w:t>
      </w:r>
      <w:r w:rsidRPr="00B6692A">
        <w:rPr>
          <w:rFonts w:ascii="Arial" w:hAnsi="Arial"/>
        </w:rPr>
        <w:t xml:space="preserve"> να </w:t>
      </w:r>
      <w:r w:rsidR="00793CDA" w:rsidRPr="00B6692A">
        <w:rPr>
          <w:rFonts w:ascii="Arial" w:hAnsi="Arial"/>
        </w:rPr>
        <w:t>βεβαιώνουν</w:t>
      </w:r>
      <w:r w:rsidRPr="00B6692A">
        <w:rPr>
          <w:rFonts w:ascii="Arial" w:hAnsi="Arial"/>
        </w:rPr>
        <w:t xml:space="preserve"> ότι είναι </w:t>
      </w:r>
      <w:r w:rsidR="00793CDA" w:rsidRPr="00B6692A">
        <w:rPr>
          <w:rFonts w:ascii="Arial" w:hAnsi="Arial"/>
        </w:rPr>
        <w:t>υγιείς</w:t>
      </w:r>
      <w:r w:rsidRPr="00B6692A">
        <w:rPr>
          <w:rFonts w:ascii="Arial" w:hAnsi="Arial"/>
        </w:rPr>
        <w:t xml:space="preserve">. Οι </w:t>
      </w:r>
      <w:r w:rsidR="00793CDA" w:rsidRPr="00B6692A">
        <w:rPr>
          <w:rFonts w:ascii="Arial" w:hAnsi="Arial"/>
        </w:rPr>
        <w:t>βεβαιώσεις</w:t>
      </w:r>
      <w:r w:rsidRPr="00B6692A">
        <w:rPr>
          <w:rFonts w:ascii="Arial" w:hAnsi="Arial"/>
        </w:rPr>
        <w:t xml:space="preserve"> </w:t>
      </w:r>
      <w:r w:rsidR="00793CDA" w:rsidRPr="00B6692A">
        <w:rPr>
          <w:rFonts w:ascii="Arial" w:hAnsi="Arial"/>
        </w:rPr>
        <w:t>έχουν</w:t>
      </w:r>
      <w:r w:rsidRPr="00B6692A">
        <w:rPr>
          <w:rFonts w:ascii="Arial" w:hAnsi="Arial"/>
        </w:rPr>
        <w:t xml:space="preserve"> </w:t>
      </w:r>
      <w:r w:rsidR="00793CDA" w:rsidRPr="00B6692A">
        <w:rPr>
          <w:rFonts w:ascii="Arial" w:hAnsi="Arial"/>
        </w:rPr>
        <w:t>τρίμηνη</w:t>
      </w:r>
      <w:r w:rsidRPr="00B6692A">
        <w:rPr>
          <w:rFonts w:ascii="Arial" w:hAnsi="Arial"/>
        </w:rPr>
        <w:t xml:space="preserve"> </w:t>
      </w:r>
      <w:r w:rsidR="00793CDA" w:rsidRPr="00B6692A">
        <w:rPr>
          <w:rFonts w:ascii="Arial" w:hAnsi="Arial"/>
        </w:rPr>
        <w:t>ισχύ</w:t>
      </w:r>
      <w:r w:rsidRPr="00B6692A">
        <w:rPr>
          <w:rFonts w:ascii="Arial" w:hAnsi="Arial"/>
        </w:rPr>
        <w:t>,</w:t>
      </w:r>
      <w:r w:rsidR="00F377BF" w:rsidRPr="00B6692A">
        <w:rPr>
          <w:rFonts w:ascii="Arial" w:hAnsi="Arial"/>
        </w:rPr>
        <w:t xml:space="preserve"> εκδίδονται πιο εύκολα από ιδιώτες με ένα κόστος από 10 έως 30 ευρώ. Ω</w:t>
      </w:r>
      <w:r w:rsidR="00793CDA" w:rsidRPr="00B6692A">
        <w:rPr>
          <w:rFonts w:ascii="Arial" w:hAnsi="Arial"/>
        </w:rPr>
        <w:t>στόσο</w:t>
      </w:r>
      <w:r w:rsidRPr="00B6692A">
        <w:rPr>
          <w:rFonts w:ascii="Arial" w:hAnsi="Arial"/>
        </w:rPr>
        <w:t xml:space="preserve"> αν </w:t>
      </w:r>
      <w:r w:rsidR="00793CDA" w:rsidRPr="00B6692A">
        <w:rPr>
          <w:rFonts w:ascii="Arial" w:hAnsi="Arial"/>
        </w:rPr>
        <w:t>προτιμάτε</w:t>
      </w:r>
      <w:r w:rsidRPr="00B6692A">
        <w:rPr>
          <w:rFonts w:ascii="Arial" w:hAnsi="Arial"/>
        </w:rPr>
        <w:t xml:space="preserve"> </w:t>
      </w:r>
      <w:r w:rsidR="00F377BF" w:rsidRPr="00B6692A">
        <w:rPr>
          <w:rFonts w:ascii="Arial" w:hAnsi="Arial"/>
        </w:rPr>
        <w:t>δημοσιές</w:t>
      </w:r>
      <w:r w:rsidRPr="00B6692A">
        <w:rPr>
          <w:rFonts w:ascii="Arial" w:hAnsi="Arial"/>
        </w:rPr>
        <w:t xml:space="preserve"> </w:t>
      </w:r>
      <w:r w:rsidR="00793CDA" w:rsidRPr="00B6692A">
        <w:rPr>
          <w:rFonts w:ascii="Arial" w:hAnsi="Arial"/>
        </w:rPr>
        <w:t>δομές</w:t>
      </w:r>
      <w:r w:rsidRPr="00B6692A">
        <w:rPr>
          <w:rFonts w:ascii="Arial" w:hAnsi="Arial"/>
        </w:rPr>
        <w:t xml:space="preserve"> </w:t>
      </w:r>
      <w:r w:rsidR="00793CDA" w:rsidRPr="00B6692A">
        <w:rPr>
          <w:rFonts w:ascii="Arial" w:hAnsi="Arial"/>
        </w:rPr>
        <w:t>καλό</w:t>
      </w:r>
      <w:r w:rsidRPr="00B6692A">
        <w:rPr>
          <w:rFonts w:ascii="Arial" w:hAnsi="Arial"/>
        </w:rPr>
        <w:t xml:space="preserve"> είναι </w:t>
      </w:r>
      <w:r w:rsidR="00764127" w:rsidRPr="008F40A7">
        <w:rPr>
          <w:rFonts w:ascii="Arial" w:hAnsi="Arial"/>
        </w:rPr>
        <w:t>να</w:t>
      </w:r>
      <w:r w:rsidR="00C54002" w:rsidRPr="008F40A7">
        <w:rPr>
          <w:rFonts w:ascii="Arial" w:hAnsi="Arial"/>
        </w:rPr>
        <w:t xml:space="preserve"> </w:t>
      </w:r>
      <w:r w:rsidR="00793CDA" w:rsidRPr="008F40A7">
        <w:rPr>
          <w:rFonts w:ascii="Arial" w:hAnsi="Arial"/>
        </w:rPr>
        <w:t>κλείσετε</w:t>
      </w:r>
      <w:r w:rsidRPr="008F40A7">
        <w:rPr>
          <w:rFonts w:ascii="Arial" w:hAnsi="Arial"/>
        </w:rPr>
        <w:t xml:space="preserve"> </w:t>
      </w:r>
      <w:r w:rsidR="00793CDA" w:rsidRPr="00655491">
        <w:rPr>
          <w:rFonts w:ascii="Arial" w:hAnsi="Arial"/>
        </w:rPr>
        <w:t>ραντεβού</w:t>
      </w:r>
      <w:r w:rsidRPr="00B6692A">
        <w:rPr>
          <w:rFonts w:ascii="Arial" w:hAnsi="Arial"/>
        </w:rPr>
        <w:t xml:space="preserve"> στο ΗΔΙΚΑ ένα </w:t>
      </w:r>
      <w:r w:rsidR="00F377BF" w:rsidRPr="00B6692A">
        <w:rPr>
          <w:rFonts w:ascii="Arial" w:hAnsi="Arial"/>
        </w:rPr>
        <w:t>μήνα</w:t>
      </w:r>
      <w:r w:rsidRPr="00B6692A">
        <w:rPr>
          <w:rFonts w:ascii="Arial" w:hAnsi="Arial"/>
        </w:rPr>
        <w:t xml:space="preserve"> πριν. Το </w:t>
      </w:r>
      <w:r w:rsidR="00793CDA" w:rsidRPr="00B6692A">
        <w:rPr>
          <w:rFonts w:ascii="Arial" w:hAnsi="Arial"/>
        </w:rPr>
        <w:t>κείμενο</w:t>
      </w:r>
      <w:r w:rsidRPr="00B6692A">
        <w:rPr>
          <w:rFonts w:ascii="Arial" w:hAnsi="Arial"/>
        </w:rPr>
        <w:t xml:space="preserve"> που θα </w:t>
      </w:r>
      <w:r w:rsidR="00793CDA" w:rsidRPr="00B6692A">
        <w:rPr>
          <w:rFonts w:ascii="Arial" w:hAnsi="Arial"/>
        </w:rPr>
        <w:t>αναγράφεται</w:t>
      </w:r>
      <w:r w:rsidRPr="00B6692A">
        <w:rPr>
          <w:rFonts w:ascii="Arial" w:hAnsi="Arial"/>
        </w:rPr>
        <w:t xml:space="preserve"> θα είναι στο </w:t>
      </w:r>
      <w:r w:rsidR="00793CDA" w:rsidRPr="00B6692A">
        <w:rPr>
          <w:rFonts w:ascii="Arial" w:hAnsi="Arial"/>
        </w:rPr>
        <w:t>περίπου</w:t>
      </w:r>
      <w:r w:rsidRPr="00B6692A">
        <w:rPr>
          <w:rFonts w:ascii="Arial" w:hAnsi="Arial"/>
        </w:rPr>
        <w:t xml:space="preserve"> το </w:t>
      </w:r>
      <w:r w:rsidR="00793CDA" w:rsidRPr="00B6692A">
        <w:rPr>
          <w:rFonts w:ascii="Arial" w:hAnsi="Arial"/>
        </w:rPr>
        <w:t>παρακάτω</w:t>
      </w:r>
      <w:r w:rsidRPr="00B6692A">
        <w:rPr>
          <w:rFonts w:ascii="Arial" w:hAnsi="Arial"/>
        </w:rPr>
        <w:t>:</w:t>
      </w:r>
    </w:p>
    <w:p w14:paraId="6E5B0142" w14:textId="77777777" w:rsidR="00F45671" w:rsidRPr="00B6692A" w:rsidRDefault="00F45671" w:rsidP="00715EA5">
      <w:pPr>
        <w:pStyle w:val="aff2"/>
        <w:rPr>
          <w:rFonts w:ascii="Arial" w:hAnsi="Arial"/>
        </w:rPr>
      </w:pPr>
    </w:p>
    <w:p w14:paraId="44E63188" w14:textId="35B1917F" w:rsidR="00A75125" w:rsidRPr="008F40A7" w:rsidRDefault="009A112F" w:rsidP="00B6692A">
      <w:pPr>
        <w:pStyle w:val="aff2"/>
        <w:ind w:hanging="11"/>
        <w:jc w:val="center"/>
        <w:rPr>
          <w:rFonts w:ascii="Arial" w:hAnsi="Arial"/>
        </w:rPr>
      </w:pPr>
      <w:r w:rsidRPr="008F40A7">
        <w:rPr>
          <w:rFonts w:ascii="Arial" w:hAnsi="Arial"/>
          <w:noProof/>
        </w:rPr>
        <w:drawing>
          <wp:inline distT="0" distB="0" distL="0" distR="0" wp14:anchorId="782773C6" wp14:editId="1C916D71">
            <wp:extent cx="5667375" cy="2705100"/>
            <wp:effectExtent l="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8">
                      <a:extLst>
                        <a:ext uri="{28A0092B-C50C-407E-A947-70E740481C1C}">
                          <a14:useLocalDpi xmlns:a14="http://schemas.microsoft.com/office/drawing/2010/main" val="0"/>
                        </a:ext>
                      </a:extLst>
                    </a:blip>
                    <a:stretch>
                      <a:fillRect/>
                    </a:stretch>
                  </pic:blipFill>
                  <pic:spPr>
                    <a:xfrm>
                      <a:off x="0" y="0"/>
                      <a:ext cx="5667375" cy="2705100"/>
                    </a:xfrm>
                    <a:prstGeom prst="rect">
                      <a:avLst/>
                    </a:prstGeom>
                  </pic:spPr>
                </pic:pic>
              </a:graphicData>
            </a:graphic>
          </wp:inline>
        </w:drawing>
      </w:r>
    </w:p>
    <w:p w14:paraId="7F66C3F6" w14:textId="7E843E90" w:rsidR="00A75125" w:rsidRPr="008F40A7" w:rsidRDefault="00A75125" w:rsidP="00715EA5">
      <w:pPr>
        <w:pStyle w:val="aff2"/>
        <w:rPr>
          <w:rFonts w:ascii="Arial" w:hAnsi="Arial"/>
        </w:rPr>
      </w:pPr>
    </w:p>
    <w:p w14:paraId="326125C1" w14:textId="5515221E" w:rsidR="006E2C20" w:rsidRPr="00B6692A" w:rsidRDefault="006E2C20" w:rsidP="00715EA5">
      <w:pPr>
        <w:pStyle w:val="aff2"/>
        <w:numPr>
          <w:ilvl w:val="0"/>
          <w:numId w:val="17"/>
        </w:numPr>
        <w:rPr>
          <w:rStyle w:val="gvxzyvdx"/>
          <w:rFonts w:ascii="Arial" w:hAnsi="Arial"/>
          <w:b/>
        </w:rPr>
      </w:pPr>
      <w:r w:rsidRPr="00655491">
        <w:rPr>
          <w:rStyle w:val="gvxzyvdx"/>
          <w:rFonts w:ascii="Arial" w:hAnsi="Arial"/>
          <w:b/>
        </w:rPr>
        <w:t xml:space="preserve">Τις γνωματεύσεις των γιατρών είναι απαραίτητο να τις προσκομίσουμε </w:t>
      </w:r>
      <w:r w:rsidRPr="008F40A7">
        <w:rPr>
          <w:rStyle w:val="gvxzyvdx"/>
          <w:rFonts w:ascii="Arial" w:hAnsi="Arial"/>
          <w:b/>
          <w:bCs/>
        </w:rPr>
        <w:t>τη</w:t>
      </w:r>
      <w:r w:rsidR="00530C8D" w:rsidRPr="008F40A7">
        <w:rPr>
          <w:rStyle w:val="gvxzyvdx"/>
          <w:rFonts w:ascii="Arial" w:hAnsi="Arial"/>
          <w:b/>
          <w:bCs/>
        </w:rPr>
        <w:t>ν</w:t>
      </w:r>
      <w:r w:rsidRPr="008F40A7">
        <w:rPr>
          <w:rStyle w:val="gvxzyvdx"/>
          <w:rFonts w:ascii="Arial" w:hAnsi="Arial"/>
          <w:b/>
          <w:bCs/>
        </w:rPr>
        <w:t xml:space="preserve"> </w:t>
      </w:r>
      <w:r w:rsidR="00530C8D" w:rsidRPr="008F40A7">
        <w:rPr>
          <w:rStyle w:val="gvxzyvdx"/>
          <w:rFonts w:ascii="Arial" w:hAnsi="Arial"/>
          <w:b/>
          <w:bCs/>
        </w:rPr>
        <w:t>η</w:t>
      </w:r>
      <w:r w:rsidRPr="008F40A7">
        <w:rPr>
          <w:rStyle w:val="gvxzyvdx"/>
          <w:rFonts w:ascii="Arial" w:hAnsi="Arial"/>
          <w:b/>
          <w:bCs/>
        </w:rPr>
        <w:t>μέρα</w:t>
      </w:r>
      <w:r w:rsidRPr="00B6692A">
        <w:rPr>
          <w:rStyle w:val="gvxzyvdx"/>
          <w:rFonts w:ascii="Arial" w:hAnsi="Arial"/>
          <w:b/>
        </w:rPr>
        <w:t xml:space="preserve"> ανάληψης της υπηρεσίας;</w:t>
      </w:r>
    </w:p>
    <w:p w14:paraId="3146C19D" w14:textId="4E120892" w:rsidR="006E2C20" w:rsidRPr="00B6692A" w:rsidRDefault="006E2C20" w:rsidP="00715EA5">
      <w:pPr>
        <w:pStyle w:val="aff2"/>
        <w:rPr>
          <w:rStyle w:val="gvxzyvdx"/>
          <w:rFonts w:ascii="Arial" w:hAnsi="Arial"/>
        </w:rPr>
      </w:pPr>
      <w:r w:rsidRPr="00B6692A">
        <w:rPr>
          <w:rStyle w:val="gvxzyvdx"/>
          <w:rFonts w:ascii="Arial" w:hAnsi="Arial"/>
        </w:rPr>
        <w:t xml:space="preserve">Θα στη </w:t>
      </w:r>
      <w:r w:rsidR="00BB6ADF" w:rsidRPr="00B6692A">
        <w:rPr>
          <w:rStyle w:val="gvxzyvdx"/>
          <w:rFonts w:ascii="Arial" w:hAnsi="Arial"/>
        </w:rPr>
        <w:t>ζητήσουν</w:t>
      </w:r>
      <w:r w:rsidRPr="00B6692A">
        <w:rPr>
          <w:rStyle w:val="gvxzyvdx"/>
          <w:rFonts w:ascii="Arial" w:hAnsi="Arial"/>
        </w:rPr>
        <w:t xml:space="preserve">, </w:t>
      </w:r>
      <w:r w:rsidR="00BB6ADF" w:rsidRPr="00B6692A">
        <w:rPr>
          <w:rStyle w:val="gvxzyvdx"/>
          <w:rFonts w:ascii="Arial" w:hAnsi="Arial"/>
        </w:rPr>
        <w:t>αλλά</w:t>
      </w:r>
      <w:r w:rsidRPr="00B6692A">
        <w:rPr>
          <w:rStyle w:val="gvxzyvdx"/>
          <w:rFonts w:ascii="Arial" w:hAnsi="Arial"/>
        </w:rPr>
        <w:t xml:space="preserve"> αν δεν </w:t>
      </w:r>
      <w:r w:rsidR="00BB6ADF" w:rsidRPr="00B6692A">
        <w:rPr>
          <w:rStyle w:val="gvxzyvdx"/>
          <w:rFonts w:ascii="Arial" w:hAnsi="Arial"/>
        </w:rPr>
        <w:t>πρόλαβες</w:t>
      </w:r>
      <w:r w:rsidRPr="00B6692A">
        <w:rPr>
          <w:rStyle w:val="gvxzyvdx"/>
          <w:rFonts w:ascii="Arial" w:hAnsi="Arial"/>
        </w:rPr>
        <w:t xml:space="preserve">, </w:t>
      </w:r>
      <w:r w:rsidR="00BB6ADF" w:rsidRPr="00B6692A">
        <w:rPr>
          <w:rStyle w:val="gvxzyvdx"/>
          <w:rFonts w:ascii="Arial" w:hAnsi="Arial"/>
        </w:rPr>
        <w:t>έχεις</w:t>
      </w:r>
      <w:r w:rsidRPr="00B6692A">
        <w:rPr>
          <w:rStyle w:val="gvxzyvdx"/>
          <w:rFonts w:ascii="Arial" w:hAnsi="Arial"/>
        </w:rPr>
        <w:t xml:space="preserve"> </w:t>
      </w:r>
      <w:r w:rsidR="00BB6ADF" w:rsidRPr="00B6692A">
        <w:rPr>
          <w:rStyle w:val="gvxzyvdx"/>
          <w:rFonts w:ascii="Arial" w:hAnsi="Arial"/>
        </w:rPr>
        <w:t>λίγο</w:t>
      </w:r>
      <w:r w:rsidRPr="00B6692A">
        <w:rPr>
          <w:rStyle w:val="gvxzyvdx"/>
          <w:rFonts w:ascii="Arial" w:hAnsi="Arial"/>
        </w:rPr>
        <w:t xml:space="preserve"> </w:t>
      </w:r>
      <w:r w:rsidR="00BB6ADF" w:rsidRPr="00B6692A">
        <w:rPr>
          <w:rStyle w:val="gvxzyvdx"/>
          <w:rFonts w:ascii="Arial" w:hAnsi="Arial"/>
        </w:rPr>
        <w:t>χρόνο</w:t>
      </w:r>
      <w:r w:rsidRPr="00B6692A">
        <w:rPr>
          <w:rStyle w:val="gvxzyvdx"/>
          <w:rFonts w:ascii="Arial" w:hAnsi="Arial"/>
        </w:rPr>
        <w:t xml:space="preserve">, </w:t>
      </w:r>
      <w:r w:rsidR="00BB6ADF" w:rsidRPr="00B6692A">
        <w:rPr>
          <w:rStyle w:val="gvxzyvdx"/>
          <w:rFonts w:ascii="Arial" w:hAnsi="Arial"/>
        </w:rPr>
        <w:t>μέχρι</w:t>
      </w:r>
      <w:r w:rsidRPr="00B6692A">
        <w:rPr>
          <w:rStyle w:val="gvxzyvdx"/>
          <w:rFonts w:ascii="Arial" w:hAnsi="Arial"/>
        </w:rPr>
        <w:t xml:space="preserve"> πριν την </w:t>
      </w:r>
      <w:r w:rsidR="00BB6ADF" w:rsidRPr="00B6692A">
        <w:rPr>
          <w:rStyle w:val="gvxzyvdx"/>
          <w:rFonts w:ascii="Arial" w:hAnsi="Arial"/>
        </w:rPr>
        <w:t>πρώτη</w:t>
      </w:r>
      <w:r w:rsidRPr="00B6692A">
        <w:rPr>
          <w:rStyle w:val="gvxzyvdx"/>
          <w:rFonts w:ascii="Arial" w:hAnsi="Arial"/>
        </w:rPr>
        <w:t xml:space="preserve"> σου </w:t>
      </w:r>
      <w:r w:rsidR="00BB6ADF" w:rsidRPr="00B6692A">
        <w:rPr>
          <w:rStyle w:val="gvxzyvdx"/>
          <w:rFonts w:ascii="Arial" w:hAnsi="Arial"/>
        </w:rPr>
        <w:t>μισθοδοσία</w:t>
      </w:r>
      <w:r w:rsidRPr="00B6692A">
        <w:rPr>
          <w:rStyle w:val="gvxzyvdx"/>
          <w:rFonts w:ascii="Arial" w:hAnsi="Arial"/>
        </w:rPr>
        <w:t xml:space="preserve">, για αυτό </w:t>
      </w:r>
      <w:r w:rsidR="00BB6ADF" w:rsidRPr="00B6692A">
        <w:rPr>
          <w:rStyle w:val="gvxzyvdx"/>
          <w:rFonts w:ascii="Arial" w:hAnsi="Arial"/>
        </w:rPr>
        <w:t>φρόντισε</w:t>
      </w:r>
      <w:r w:rsidRPr="00B6692A">
        <w:rPr>
          <w:rStyle w:val="gvxzyvdx"/>
          <w:rFonts w:ascii="Arial" w:hAnsi="Arial"/>
        </w:rPr>
        <w:t xml:space="preserve"> το </w:t>
      </w:r>
      <w:r w:rsidR="00BB6ADF" w:rsidRPr="00B6692A">
        <w:rPr>
          <w:rStyle w:val="gvxzyvdx"/>
          <w:rFonts w:ascii="Arial" w:hAnsi="Arial"/>
        </w:rPr>
        <w:t>έγκαιρα</w:t>
      </w:r>
      <w:r w:rsidRPr="00B6692A">
        <w:rPr>
          <w:rStyle w:val="gvxzyvdx"/>
          <w:rFonts w:ascii="Arial" w:hAnsi="Arial"/>
        </w:rPr>
        <w:t>.</w:t>
      </w:r>
    </w:p>
    <w:p w14:paraId="7FDA7532" w14:textId="77777777" w:rsidR="009A5B16" w:rsidRPr="00B6692A" w:rsidRDefault="009A5B16" w:rsidP="00715EA5">
      <w:pPr>
        <w:pStyle w:val="aff2"/>
        <w:rPr>
          <w:rStyle w:val="gvxzyvdx"/>
          <w:rFonts w:ascii="Arial" w:hAnsi="Arial"/>
        </w:rPr>
      </w:pPr>
    </w:p>
    <w:p w14:paraId="739A3D35" w14:textId="26CABF41" w:rsidR="00087A45" w:rsidRPr="00B6692A" w:rsidRDefault="003E6878" w:rsidP="00715EA5">
      <w:pPr>
        <w:pStyle w:val="aff2"/>
        <w:numPr>
          <w:ilvl w:val="0"/>
          <w:numId w:val="17"/>
        </w:numPr>
        <w:rPr>
          <w:rStyle w:val="gvxzyvdx"/>
          <w:rFonts w:ascii="Arial" w:hAnsi="Arial"/>
          <w:b/>
        </w:rPr>
      </w:pPr>
      <w:r w:rsidRPr="00B6692A">
        <w:rPr>
          <w:rStyle w:val="gvxzyvdx"/>
          <w:rFonts w:ascii="Arial" w:hAnsi="Arial"/>
          <w:b/>
        </w:rPr>
        <w:t>Τ</w:t>
      </w:r>
      <w:r w:rsidR="00087A45" w:rsidRPr="00B6692A">
        <w:rPr>
          <w:rStyle w:val="gvxzyvdx"/>
          <w:rFonts w:ascii="Arial" w:hAnsi="Arial"/>
          <w:b/>
        </w:rPr>
        <w:t>ελικά πόσα σεμινάρια μοριοδοτο</w:t>
      </w:r>
      <w:r w:rsidR="0084358C" w:rsidRPr="008F40A7">
        <w:rPr>
          <w:rStyle w:val="gvxzyvdx"/>
          <w:rFonts w:ascii="Arial" w:hAnsi="Arial"/>
          <w:b/>
        </w:rPr>
        <w:t>ύ</w:t>
      </w:r>
      <w:r w:rsidR="00087A45" w:rsidRPr="008F40A7">
        <w:rPr>
          <w:rStyle w:val="gvxzyvdx"/>
          <w:rFonts w:ascii="Arial" w:hAnsi="Arial"/>
          <w:b/>
        </w:rPr>
        <w:t>νται;;;</w:t>
      </w:r>
      <w:r w:rsidR="00087A45" w:rsidRPr="008F40A7">
        <w:rPr>
          <w:rStyle w:val="gvxzyvdx"/>
          <w:rFonts w:ascii="Arial" w:hAnsi="Arial"/>
          <w:b/>
          <w:bCs/>
        </w:rPr>
        <w:t>1</w:t>
      </w:r>
      <w:r w:rsidR="00530C8D" w:rsidRPr="008F40A7">
        <w:rPr>
          <w:rStyle w:val="gvxzyvdx"/>
          <w:rFonts w:ascii="Arial" w:hAnsi="Arial"/>
          <w:b/>
          <w:bCs/>
        </w:rPr>
        <w:t xml:space="preserve"> </w:t>
      </w:r>
      <w:r w:rsidR="0084358C" w:rsidRPr="008F40A7">
        <w:rPr>
          <w:rStyle w:val="gvxzyvdx"/>
          <w:rFonts w:ascii="Arial" w:hAnsi="Arial"/>
          <w:b/>
          <w:bCs/>
        </w:rPr>
        <w:t>η</w:t>
      </w:r>
      <w:r w:rsidR="00087A45" w:rsidRPr="00B6692A">
        <w:rPr>
          <w:rStyle w:val="gvxzyvdx"/>
          <w:rFonts w:ascii="Arial" w:hAnsi="Arial"/>
          <w:b/>
        </w:rPr>
        <w:t xml:space="preserve"> 2;</w:t>
      </w:r>
    </w:p>
    <w:p w14:paraId="7F2B0972" w14:textId="4824F542" w:rsidR="00087A45" w:rsidRPr="00B6692A" w:rsidRDefault="00087A45" w:rsidP="00715EA5">
      <w:pPr>
        <w:pStyle w:val="aff2"/>
        <w:rPr>
          <w:rStyle w:val="gvxzyvdx"/>
          <w:rFonts w:ascii="Arial" w:hAnsi="Arial"/>
        </w:rPr>
      </w:pPr>
      <w:r w:rsidRPr="00B6692A">
        <w:rPr>
          <w:rStyle w:val="gvxzyvdx"/>
          <w:rFonts w:ascii="Arial" w:hAnsi="Arial"/>
        </w:rPr>
        <w:t xml:space="preserve">Ένα </w:t>
      </w:r>
      <w:r w:rsidR="0084358C" w:rsidRPr="00B6692A">
        <w:rPr>
          <w:rStyle w:val="gvxzyvdx"/>
          <w:rFonts w:ascii="Arial" w:hAnsi="Arial"/>
        </w:rPr>
        <w:t>σεμινάριο</w:t>
      </w:r>
      <w:r w:rsidRPr="00B6692A">
        <w:rPr>
          <w:rStyle w:val="gvxzyvdx"/>
          <w:rFonts w:ascii="Arial" w:hAnsi="Arial"/>
        </w:rPr>
        <w:t xml:space="preserve"> </w:t>
      </w:r>
      <w:r w:rsidR="0084358C" w:rsidRPr="008F40A7">
        <w:rPr>
          <w:rStyle w:val="gvxzyvdx"/>
          <w:rFonts w:ascii="Arial" w:hAnsi="Arial"/>
        </w:rPr>
        <w:t>μοριοδοτείται</w:t>
      </w:r>
      <w:r w:rsidR="00530C8D" w:rsidRPr="008F40A7">
        <w:rPr>
          <w:rStyle w:val="gvxzyvdx"/>
          <w:rFonts w:ascii="Arial" w:hAnsi="Arial"/>
        </w:rPr>
        <w:t xml:space="preserve"> </w:t>
      </w:r>
      <w:r w:rsidRPr="008F40A7">
        <w:rPr>
          <w:rStyle w:val="gvxzyvdx"/>
          <w:rFonts w:ascii="Arial" w:hAnsi="Arial"/>
        </w:rPr>
        <w:t xml:space="preserve">και </w:t>
      </w:r>
      <w:r w:rsidR="00976CBB" w:rsidRPr="008F40A7">
        <w:rPr>
          <w:rStyle w:val="gvxzyvdx"/>
          <w:rFonts w:ascii="Arial" w:hAnsi="Arial"/>
        </w:rPr>
        <w:t>παίρνει</w:t>
      </w:r>
      <w:r w:rsidRPr="008F40A7">
        <w:rPr>
          <w:rStyle w:val="gvxzyvdx"/>
          <w:rFonts w:ascii="Arial" w:hAnsi="Arial"/>
        </w:rPr>
        <w:t xml:space="preserve"> 2 </w:t>
      </w:r>
      <w:r w:rsidR="00976CBB" w:rsidRPr="008F40A7">
        <w:rPr>
          <w:rStyle w:val="gvxzyvdx"/>
          <w:rFonts w:ascii="Arial" w:hAnsi="Arial"/>
        </w:rPr>
        <w:t>μόρια</w:t>
      </w:r>
      <w:r w:rsidRPr="00655491">
        <w:rPr>
          <w:rStyle w:val="gvxzyvdx"/>
          <w:rFonts w:ascii="Arial" w:hAnsi="Arial"/>
        </w:rPr>
        <w:t>.</w:t>
      </w:r>
    </w:p>
    <w:p w14:paraId="1181C8EC" w14:textId="3B05C2F4" w:rsidR="009A5B16" w:rsidRPr="00B6692A" w:rsidRDefault="009A5B16" w:rsidP="00715EA5">
      <w:pPr>
        <w:pStyle w:val="aff2"/>
        <w:rPr>
          <w:rStyle w:val="gvxzyvdx"/>
          <w:rFonts w:ascii="Arial" w:hAnsi="Arial"/>
        </w:rPr>
      </w:pPr>
    </w:p>
    <w:p w14:paraId="241B9C0F" w14:textId="36FF6A17" w:rsidR="009A5B16" w:rsidRPr="008F40A7" w:rsidRDefault="009A5B16" w:rsidP="00715EA5">
      <w:pPr>
        <w:pStyle w:val="aff2"/>
        <w:numPr>
          <w:ilvl w:val="0"/>
          <w:numId w:val="17"/>
        </w:numPr>
        <w:rPr>
          <w:rStyle w:val="gvxzyvdx"/>
          <w:rFonts w:ascii="Arial" w:hAnsi="Arial"/>
          <w:b/>
        </w:rPr>
      </w:pPr>
      <w:r w:rsidRPr="00B6692A">
        <w:rPr>
          <w:rStyle w:val="gvxzyvdx"/>
          <w:rFonts w:ascii="Arial" w:hAnsi="Arial"/>
          <w:b/>
        </w:rPr>
        <w:t xml:space="preserve">Ήθελα να ρωτήσω πως </w:t>
      </w:r>
      <w:r w:rsidR="0084358C" w:rsidRPr="008F40A7">
        <w:rPr>
          <w:rStyle w:val="gvxzyvdx"/>
          <w:rFonts w:ascii="Arial" w:hAnsi="Arial"/>
          <w:b/>
          <w:bCs/>
        </w:rPr>
        <w:t>γ</w:t>
      </w:r>
      <w:r w:rsidRPr="008F40A7">
        <w:rPr>
          <w:rStyle w:val="gvxzyvdx"/>
          <w:rFonts w:ascii="Arial" w:hAnsi="Arial"/>
          <w:b/>
        </w:rPr>
        <w:t>ίνεται να ανανεώσω το φάκελο μου στο οπσυδ γιατί όταν είχα κάνει λογαριασμό πριν 2 χρόνια</w:t>
      </w:r>
      <w:r w:rsidRPr="008F40A7">
        <w:rPr>
          <w:rStyle w:val="gvxzyvdx"/>
          <w:rFonts w:ascii="Arial" w:hAnsi="Arial"/>
          <w:b/>
          <w:bCs/>
        </w:rPr>
        <w:t xml:space="preserve"> </w:t>
      </w:r>
      <w:r w:rsidRPr="008F40A7">
        <w:rPr>
          <w:rStyle w:val="gvxzyvdx"/>
          <w:rFonts w:ascii="Arial" w:hAnsi="Arial"/>
          <w:b/>
        </w:rPr>
        <w:t>είχα μόνο το πτυχίο μου και τώρα που μπαίνω δε με αφήνει να κάνω αλλαγές.</w:t>
      </w:r>
    </w:p>
    <w:p w14:paraId="523EC404" w14:textId="02AC4CF4" w:rsidR="009A5B16" w:rsidRPr="008F40A7" w:rsidRDefault="009A5B16" w:rsidP="00715EA5">
      <w:pPr>
        <w:pStyle w:val="aff2"/>
        <w:rPr>
          <w:rStyle w:val="gvxzyvdx"/>
          <w:rFonts w:ascii="Arial" w:hAnsi="Arial"/>
        </w:rPr>
      </w:pPr>
      <w:r w:rsidRPr="00655491">
        <w:rPr>
          <w:rStyle w:val="gvxzyvdx"/>
          <w:rFonts w:ascii="Arial" w:hAnsi="Arial"/>
        </w:rPr>
        <w:t>Αλλαγές στο φάκελο σου γίνεται όταν ανοίγει το σύστημα κ</w:t>
      </w:r>
      <w:r w:rsidRPr="008F40A7">
        <w:rPr>
          <w:rStyle w:val="gvxzyvdx"/>
          <w:rFonts w:ascii="Arial" w:hAnsi="Arial"/>
        </w:rPr>
        <w:t>ατόπιν πρόσκλησης. Στοιχεία όμως όπως η αστυνομική ταυτότητα σου μπορεί</w:t>
      </w:r>
      <w:r w:rsidR="0084358C" w:rsidRPr="008F40A7">
        <w:rPr>
          <w:rStyle w:val="gvxzyvdx"/>
          <w:rFonts w:ascii="Arial" w:hAnsi="Arial"/>
        </w:rPr>
        <w:t xml:space="preserve"> να ενημερωθεί </w:t>
      </w:r>
      <w:r w:rsidRPr="008F40A7">
        <w:rPr>
          <w:rStyle w:val="gvxzyvdx"/>
          <w:rFonts w:ascii="Arial" w:hAnsi="Arial"/>
        </w:rPr>
        <w:t>μέσα από το σύστημα. Όχι όμως προσθήκη εγγράφων που αλλάζουν την μοριοδότηση σου.</w:t>
      </w:r>
    </w:p>
    <w:p w14:paraId="7611CF1E" w14:textId="43515539" w:rsidR="00163878" w:rsidRPr="00B6692A" w:rsidRDefault="00163878" w:rsidP="00715EA5">
      <w:pPr>
        <w:pStyle w:val="aff2"/>
        <w:numPr>
          <w:ilvl w:val="0"/>
          <w:numId w:val="17"/>
        </w:numPr>
        <w:rPr>
          <w:rStyle w:val="gvxzyvdx"/>
          <w:rFonts w:ascii="Arial" w:hAnsi="Arial"/>
          <w:b/>
        </w:rPr>
      </w:pPr>
      <w:r w:rsidRPr="00655491">
        <w:rPr>
          <w:rStyle w:val="gvxzyvdx"/>
          <w:rFonts w:ascii="Arial" w:hAnsi="Arial"/>
          <w:b/>
        </w:rPr>
        <w:lastRenderedPageBreak/>
        <w:t>Καλη</w:t>
      </w:r>
      <w:r w:rsidRPr="00B6692A">
        <w:rPr>
          <w:rStyle w:val="gvxzyvdx"/>
          <w:rFonts w:ascii="Arial" w:hAnsi="Arial"/>
          <w:b/>
        </w:rPr>
        <w:t>μέρα! Αν σε κάποιο πακετ</w:t>
      </w:r>
      <w:r w:rsidR="00C143EF">
        <w:rPr>
          <w:rStyle w:val="gvxzyvdx"/>
          <w:rFonts w:ascii="Arial" w:hAnsi="Arial"/>
          <w:b/>
        </w:rPr>
        <w:t>ά</w:t>
      </w:r>
      <w:r w:rsidRPr="00B6692A">
        <w:rPr>
          <w:rStyle w:val="gvxzyvdx"/>
          <w:rFonts w:ascii="Arial" w:hAnsi="Arial"/>
          <w:b/>
        </w:rPr>
        <w:t xml:space="preserve">κι έχει δύο σχολεία, τα μόρια </w:t>
      </w:r>
      <w:r w:rsidR="00DC309E" w:rsidRPr="00B6692A">
        <w:rPr>
          <w:rStyle w:val="gvxzyvdx"/>
          <w:rFonts w:ascii="Arial" w:hAnsi="Arial"/>
          <w:b/>
        </w:rPr>
        <w:t>αθροίζονται</w:t>
      </w:r>
      <w:r w:rsidRPr="00B6692A">
        <w:rPr>
          <w:rStyle w:val="gvxzyvdx"/>
          <w:rFonts w:ascii="Arial" w:hAnsi="Arial"/>
          <w:b/>
        </w:rPr>
        <w:t>; Για παράδειγμα 5+7; Επομένως στο τέλος της χρονιάς θα έχω περισσότερα μόρια απ' ότι αν πήγαινα σε ένα σχολείο;</w:t>
      </w:r>
    </w:p>
    <w:p w14:paraId="0C64DDBD" w14:textId="77777777" w:rsidR="0018245C" w:rsidRDefault="0018245C" w:rsidP="0018245C">
      <w:pPr>
        <w:pStyle w:val="aff2"/>
        <w:ind w:firstLine="0"/>
        <w:rPr>
          <w:rStyle w:val="gvxzyvdx"/>
          <w:rFonts w:ascii="Arial" w:hAnsi="Arial"/>
        </w:rPr>
      </w:pPr>
    </w:p>
    <w:p w14:paraId="50E68E3B" w14:textId="3EB804CA" w:rsidR="00163878" w:rsidRDefault="00163878" w:rsidP="0018245C">
      <w:pPr>
        <w:pStyle w:val="aff2"/>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μήνα</w:t>
      </w:r>
      <w:r w:rsidRPr="00B6692A">
        <w:rPr>
          <w:rStyle w:val="gvxzyvdx"/>
          <w:rFonts w:ascii="Arial" w:hAnsi="Arial"/>
        </w:rPr>
        <w:t xml:space="preserve"> </w:t>
      </w:r>
      <w:r w:rsidR="00DC309E" w:rsidRPr="00B6692A">
        <w:rPr>
          <w:rStyle w:val="gvxzyvdx"/>
          <w:rFonts w:ascii="Arial" w:hAnsi="Arial"/>
        </w:rPr>
        <w:t>παίρνεις</w:t>
      </w:r>
      <w:r w:rsidRPr="00B6692A">
        <w:rPr>
          <w:rStyle w:val="gvxzyvdx"/>
          <w:rFonts w:ascii="Arial" w:hAnsi="Arial"/>
        </w:rPr>
        <w:t xml:space="preserve"> ένα </w:t>
      </w:r>
      <w:r w:rsidR="00DC309E" w:rsidRPr="00B6692A">
        <w:rPr>
          <w:rStyle w:val="gvxzyvdx"/>
          <w:rFonts w:ascii="Arial" w:hAnsi="Arial"/>
        </w:rPr>
        <w:t>μόριο</w:t>
      </w:r>
      <w:r w:rsidRPr="00B6692A">
        <w:rPr>
          <w:rStyle w:val="gvxzyvdx"/>
          <w:rFonts w:ascii="Arial" w:hAnsi="Arial"/>
        </w:rPr>
        <w:t xml:space="preserve">, αν είναι </w:t>
      </w:r>
      <w:r w:rsidR="00DC309E" w:rsidRPr="00B6692A">
        <w:rPr>
          <w:rStyle w:val="gvxzyvdx"/>
          <w:rFonts w:ascii="Arial" w:hAnsi="Arial"/>
        </w:rPr>
        <w:t>δυσπρόσιτο</w:t>
      </w:r>
      <w:r w:rsidRPr="00B6692A">
        <w:rPr>
          <w:rStyle w:val="gvxzyvdx"/>
          <w:rFonts w:ascii="Arial" w:hAnsi="Arial"/>
        </w:rPr>
        <w:t xml:space="preserve"> </w:t>
      </w:r>
      <w:r w:rsidR="00DC309E" w:rsidRPr="00B6692A">
        <w:rPr>
          <w:rStyle w:val="gvxzyvdx"/>
          <w:rFonts w:ascii="Arial" w:hAnsi="Arial"/>
        </w:rPr>
        <w:t>διπλασιάζεται</w:t>
      </w:r>
      <w:r w:rsidRPr="00B6692A">
        <w:rPr>
          <w:rStyle w:val="gvxzyvdx"/>
          <w:rFonts w:ascii="Arial" w:hAnsi="Arial"/>
        </w:rPr>
        <w:t xml:space="preserve"> (</w:t>
      </w:r>
      <w:r w:rsidR="00DC309E" w:rsidRPr="00B6692A">
        <w:rPr>
          <w:rStyle w:val="gvxzyvdx"/>
          <w:rFonts w:ascii="Arial" w:hAnsi="Arial"/>
        </w:rPr>
        <w:t>πάνω</w:t>
      </w:r>
      <w:r w:rsidRPr="00B6692A">
        <w:rPr>
          <w:rStyle w:val="gvxzyvdx"/>
          <w:rFonts w:ascii="Arial" w:hAnsi="Arial"/>
        </w:rPr>
        <w:t xml:space="preserve"> από 10 ΜΣΔ) Αν σπας σε ένα </w:t>
      </w:r>
      <w:r w:rsidRPr="008F40A7">
        <w:rPr>
          <w:rStyle w:val="gvxzyvdx"/>
          <w:rFonts w:ascii="Arial" w:hAnsi="Arial"/>
        </w:rPr>
        <w:t xml:space="preserve">δυο </w:t>
      </w:r>
      <w:r w:rsidR="00DC309E" w:rsidRPr="008F40A7">
        <w:rPr>
          <w:rStyle w:val="gvxzyvdx"/>
          <w:rFonts w:ascii="Arial" w:hAnsi="Arial"/>
        </w:rPr>
        <w:t>σχολείο</w:t>
      </w:r>
      <w:r w:rsidRPr="008F40A7">
        <w:rPr>
          <w:rStyle w:val="gvxzyvdx"/>
          <w:rFonts w:ascii="Arial" w:hAnsi="Arial"/>
        </w:rPr>
        <w:t xml:space="preserve"> εκ των </w:t>
      </w:r>
      <w:r w:rsidR="00DC309E" w:rsidRPr="008F40A7">
        <w:rPr>
          <w:rStyle w:val="gvxzyvdx"/>
          <w:rFonts w:ascii="Arial" w:hAnsi="Arial"/>
        </w:rPr>
        <w:t>οποίων</w:t>
      </w:r>
      <w:r w:rsidRPr="008F40A7">
        <w:rPr>
          <w:rStyle w:val="gvxzyvdx"/>
          <w:rFonts w:ascii="Arial" w:hAnsi="Arial"/>
        </w:rPr>
        <w:t xml:space="preserve"> το ένα από αυτά είναι </w:t>
      </w:r>
      <w:r w:rsidR="00DC309E" w:rsidRPr="008F40A7">
        <w:rPr>
          <w:rStyle w:val="gvxzyvdx"/>
          <w:rFonts w:ascii="Arial" w:hAnsi="Arial"/>
        </w:rPr>
        <w:t>δυσπρόσιτο</w:t>
      </w:r>
      <w:r w:rsidRPr="00655491">
        <w:rPr>
          <w:rStyle w:val="gvxzyvdx"/>
          <w:rFonts w:ascii="Arial" w:hAnsi="Arial"/>
        </w:rPr>
        <w:t>, θα μοριοδοτηθε</w:t>
      </w:r>
      <w:r w:rsidR="00C460CA">
        <w:rPr>
          <w:rStyle w:val="gvxzyvdx"/>
          <w:rFonts w:ascii="Arial" w:hAnsi="Arial"/>
        </w:rPr>
        <w:t>ί</w:t>
      </w:r>
      <w:r w:rsidRPr="00655491">
        <w:rPr>
          <w:rStyle w:val="gvxzyvdx"/>
          <w:rFonts w:ascii="Arial" w:hAnsi="Arial"/>
        </w:rPr>
        <w:t xml:space="preserve">ς </w:t>
      </w:r>
      <w:r w:rsidR="00DC309E" w:rsidRPr="00B6692A">
        <w:rPr>
          <w:rStyle w:val="gvxzyvdx"/>
          <w:rFonts w:ascii="Arial" w:hAnsi="Arial"/>
        </w:rPr>
        <w:t>διπλά</w:t>
      </w:r>
      <w:r w:rsidRPr="00B6692A">
        <w:rPr>
          <w:rStyle w:val="gvxzyvdx"/>
          <w:rFonts w:ascii="Arial" w:hAnsi="Arial"/>
        </w:rPr>
        <w:t xml:space="preserve"> </w:t>
      </w:r>
      <w:r w:rsidR="00DC309E" w:rsidRPr="00B6692A">
        <w:rPr>
          <w:rStyle w:val="gvxzyvdx"/>
          <w:rFonts w:ascii="Arial" w:hAnsi="Arial"/>
        </w:rPr>
        <w:t>μόρια</w:t>
      </w:r>
      <w:r w:rsidRPr="00B6692A">
        <w:rPr>
          <w:rStyle w:val="gvxzyvdx"/>
          <w:rFonts w:ascii="Arial" w:hAnsi="Arial"/>
        </w:rPr>
        <w:t xml:space="preserve"> </w:t>
      </w:r>
      <w:r w:rsidR="00DC309E" w:rsidRPr="00B6692A">
        <w:rPr>
          <w:rStyle w:val="gvxzyvdx"/>
          <w:rFonts w:ascii="Arial" w:hAnsi="Arial"/>
        </w:rPr>
        <w:t>μόνο</w:t>
      </w:r>
      <w:r w:rsidRPr="00B6692A">
        <w:rPr>
          <w:rStyle w:val="gvxzyvdx"/>
          <w:rFonts w:ascii="Arial" w:hAnsi="Arial"/>
        </w:rPr>
        <w:t xml:space="preserve"> για τις </w:t>
      </w:r>
      <w:r w:rsidR="00DC309E" w:rsidRPr="00B6692A">
        <w:rPr>
          <w:rStyle w:val="gvxzyvdx"/>
          <w:rFonts w:ascii="Arial" w:hAnsi="Arial"/>
        </w:rPr>
        <w:t>ημέρες</w:t>
      </w:r>
      <w:r w:rsidRPr="00B6692A">
        <w:rPr>
          <w:rStyle w:val="gvxzyvdx"/>
          <w:rFonts w:ascii="Arial" w:hAnsi="Arial"/>
        </w:rPr>
        <w:t xml:space="preserve"> που πας στο </w:t>
      </w:r>
      <w:r w:rsidR="00DC309E" w:rsidRPr="00B6692A">
        <w:rPr>
          <w:rStyle w:val="gvxzyvdx"/>
          <w:rFonts w:ascii="Arial" w:hAnsi="Arial"/>
        </w:rPr>
        <w:t>δυσπρόσιτο</w:t>
      </w:r>
      <w:r w:rsidRPr="00B6692A">
        <w:rPr>
          <w:rStyle w:val="gvxzyvdx"/>
          <w:rFonts w:ascii="Arial" w:hAnsi="Arial"/>
        </w:rPr>
        <w:t>.</w:t>
      </w:r>
    </w:p>
    <w:p w14:paraId="349CA249" w14:textId="77777777" w:rsidR="0018245C" w:rsidRDefault="0018245C" w:rsidP="0018245C">
      <w:pPr>
        <w:pStyle w:val="aff2"/>
        <w:ind w:firstLine="0"/>
        <w:rPr>
          <w:rStyle w:val="gvxzyvdx"/>
          <w:rFonts w:ascii="Arial" w:hAnsi="Arial"/>
        </w:rPr>
      </w:pPr>
    </w:p>
    <w:p w14:paraId="41D83B22" w14:textId="1F615A73" w:rsidR="0018245C" w:rsidRDefault="0018245C" w:rsidP="00715EA5">
      <w:pPr>
        <w:pStyle w:val="aff2"/>
        <w:rPr>
          <w:rStyle w:val="gvxzyvdx"/>
          <w:rFonts w:ascii="Arial" w:hAnsi="Arial"/>
        </w:rPr>
      </w:pPr>
    </w:p>
    <w:p w14:paraId="74D7B21C" w14:textId="31270B55" w:rsidR="0018245C" w:rsidRPr="0018245C" w:rsidRDefault="0018245C" w:rsidP="0018245C">
      <w:pPr>
        <w:pStyle w:val="aff2"/>
        <w:numPr>
          <w:ilvl w:val="0"/>
          <w:numId w:val="17"/>
        </w:numPr>
        <w:rPr>
          <w:rStyle w:val="gvxzyvdx"/>
          <w:rFonts w:ascii="Arial" w:hAnsi="Arial"/>
          <w:b/>
          <w:bCs/>
        </w:rPr>
      </w:pPr>
      <w:r w:rsidRPr="0018245C">
        <w:rPr>
          <w:rStyle w:val="gvxzyvdx"/>
          <w:rFonts w:ascii="Arial" w:hAnsi="Arial"/>
          <w:b/>
          <w:bCs/>
        </w:rPr>
        <w:t xml:space="preserve"> </w:t>
      </w:r>
      <w:r w:rsidR="00BC7523" w:rsidRPr="0018245C">
        <w:rPr>
          <w:rStyle w:val="gvxzyvdx"/>
          <w:rFonts w:ascii="Arial" w:hAnsi="Arial"/>
          <w:b/>
          <w:bCs/>
        </w:rPr>
        <w:t>Είμαι</w:t>
      </w:r>
      <w:r w:rsidRPr="0018245C">
        <w:rPr>
          <w:rStyle w:val="gvxzyvdx"/>
          <w:rFonts w:ascii="Arial" w:hAnsi="Arial"/>
          <w:b/>
          <w:bCs/>
        </w:rPr>
        <w:t xml:space="preserve"> στη </w:t>
      </w:r>
      <w:r w:rsidR="00BC7523" w:rsidRPr="0018245C">
        <w:rPr>
          <w:rStyle w:val="gvxzyvdx"/>
          <w:rFonts w:ascii="Arial" w:hAnsi="Arial"/>
          <w:b/>
          <w:bCs/>
        </w:rPr>
        <w:t>φάση</w:t>
      </w:r>
      <w:r w:rsidRPr="0018245C">
        <w:rPr>
          <w:rStyle w:val="gvxzyvdx"/>
          <w:rFonts w:ascii="Arial" w:hAnsi="Arial"/>
          <w:b/>
          <w:bCs/>
        </w:rPr>
        <w:t xml:space="preserve"> </w:t>
      </w:r>
      <w:r w:rsidR="00BC7523" w:rsidRPr="0018245C">
        <w:rPr>
          <w:rStyle w:val="gvxzyvdx"/>
          <w:rFonts w:ascii="Arial" w:hAnsi="Arial"/>
          <w:b/>
          <w:bCs/>
        </w:rPr>
        <w:t>δήλωση</w:t>
      </w:r>
      <w:r w:rsidRPr="0018245C">
        <w:rPr>
          <w:rStyle w:val="gvxzyvdx"/>
          <w:rFonts w:ascii="Arial" w:hAnsi="Arial"/>
          <w:b/>
          <w:bCs/>
        </w:rPr>
        <w:t xml:space="preserve"> </w:t>
      </w:r>
      <w:r w:rsidR="00BC7523" w:rsidRPr="0018245C">
        <w:rPr>
          <w:rStyle w:val="gvxzyvdx"/>
          <w:rFonts w:ascii="Arial" w:hAnsi="Arial"/>
          <w:b/>
          <w:bCs/>
        </w:rPr>
        <w:t>περιοχών</w:t>
      </w:r>
      <w:r w:rsidRPr="0018245C">
        <w:rPr>
          <w:rStyle w:val="gvxzyvdx"/>
          <w:rFonts w:ascii="Arial" w:hAnsi="Arial"/>
          <w:b/>
          <w:bCs/>
        </w:rPr>
        <w:t xml:space="preserve"> και </w:t>
      </w:r>
      <w:r w:rsidR="00BC7523" w:rsidRPr="0018245C">
        <w:rPr>
          <w:rStyle w:val="gvxzyvdx"/>
          <w:rFonts w:ascii="Arial" w:hAnsi="Arial"/>
          <w:b/>
          <w:bCs/>
        </w:rPr>
        <w:t>βλέπω</w:t>
      </w:r>
      <w:r w:rsidRPr="0018245C">
        <w:rPr>
          <w:rStyle w:val="gvxzyvdx"/>
          <w:rFonts w:ascii="Arial" w:hAnsi="Arial"/>
          <w:b/>
          <w:bCs/>
        </w:rPr>
        <w:t xml:space="preserve"> </w:t>
      </w:r>
      <w:r w:rsidR="00BC7523" w:rsidRPr="0018245C">
        <w:rPr>
          <w:rStyle w:val="gvxzyvdx"/>
          <w:rFonts w:ascii="Arial" w:hAnsi="Arial"/>
          <w:b/>
          <w:bCs/>
        </w:rPr>
        <w:t>μονάδες</w:t>
      </w:r>
      <w:r w:rsidRPr="0018245C">
        <w:rPr>
          <w:rStyle w:val="gvxzyvdx"/>
          <w:rFonts w:ascii="Arial" w:hAnsi="Arial"/>
          <w:b/>
          <w:bCs/>
        </w:rPr>
        <w:t xml:space="preserve"> με ΜΣΔ 2 και ΜΣΔ 8. Με </w:t>
      </w:r>
      <w:r w:rsidR="00BC7523" w:rsidRPr="0018245C">
        <w:rPr>
          <w:rStyle w:val="gvxzyvdx"/>
          <w:rFonts w:ascii="Arial" w:hAnsi="Arial"/>
          <w:b/>
          <w:bCs/>
        </w:rPr>
        <w:t>συμφέρει</w:t>
      </w:r>
      <w:r w:rsidRPr="0018245C">
        <w:rPr>
          <w:rStyle w:val="gvxzyvdx"/>
          <w:rFonts w:ascii="Arial" w:hAnsi="Arial"/>
          <w:b/>
          <w:bCs/>
        </w:rPr>
        <w:t xml:space="preserve"> να </w:t>
      </w:r>
      <w:r w:rsidR="00BC7523" w:rsidRPr="0018245C">
        <w:rPr>
          <w:rStyle w:val="gvxzyvdx"/>
          <w:rFonts w:ascii="Arial" w:hAnsi="Arial"/>
          <w:b/>
          <w:bCs/>
        </w:rPr>
        <w:t>έχει</w:t>
      </w:r>
      <w:r w:rsidRPr="0018245C">
        <w:rPr>
          <w:rStyle w:val="gvxzyvdx"/>
          <w:rFonts w:ascii="Arial" w:hAnsi="Arial"/>
          <w:b/>
          <w:bCs/>
        </w:rPr>
        <w:t xml:space="preserve"> </w:t>
      </w:r>
      <w:r w:rsidR="00BC7523" w:rsidRPr="0018245C">
        <w:rPr>
          <w:rStyle w:val="gvxzyvdx"/>
          <w:rFonts w:ascii="Arial" w:hAnsi="Arial"/>
          <w:b/>
          <w:bCs/>
        </w:rPr>
        <w:t>πολλά</w:t>
      </w:r>
      <w:r w:rsidRPr="0018245C">
        <w:rPr>
          <w:rStyle w:val="gvxzyvdx"/>
          <w:rFonts w:ascii="Arial" w:hAnsi="Arial"/>
          <w:b/>
          <w:bCs/>
        </w:rPr>
        <w:t xml:space="preserve"> η </w:t>
      </w:r>
      <w:r w:rsidR="00BC7523" w:rsidRPr="0018245C">
        <w:rPr>
          <w:rStyle w:val="gvxzyvdx"/>
          <w:rFonts w:ascii="Arial" w:hAnsi="Arial"/>
          <w:b/>
          <w:bCs/>
        </w:rPr>
        <w:t>λίγα</w:t>
      </w:r>
      <w:r w:rsidRPr="0018245C">
        <w:rPr>
          <w:rStyle w:val="gvxzyvdx"/>
          <w:rFonts w:ascii="Arial" w:hAnsi="Arial"/>
          <w:b/>
          <w:bCs/>
        </w:rPr>
        <w:t xml:space="preserve"> ΜΣΔ? </w:t>
      </w:r>
    </w:p>
    <w:p w14:paraId="0612277A" w14:textId="514A33DD" w:rsidR="0018245C" w:rsidRDefault="0018245C" w:rsidP="0018245C">
      <w:pPr>
        <w:ind w:left="720" w:firstLine="0"/>
        <w:rPr>
          <w:rStyle w:val="gvxzyvdx"/>
          <w:rFonts w:ascii="Arial" w:hAnsi="Arial"/>
        </w:rPr>
      </w:pPr>
    </w:p>
    <w:p w14:paraId="5E5A826B" w14:textId="266CD389" w:rsidR="0018245C" w:rsidRDefault="0018245C" w:rsidP="0018245C">
      <w:pPr>
        <w:ind w:left="720" w:firstLine="0"/>
        <w:rPr>
          <w:rStyle w:val="gvxzyvdx"/>
          <w:rFonts w:ascii="Arial" w:hAnsi="Arial"/>
        </w:rPr>
      </w:pPr>
      <w:r>
        <w:rPr>
          <w:rStyle w:val="gvxzyvdx"/>
          <w:rFonts w:ascii="Arial" w:hAnsi="Arial"/>
        </w:rPr>
        <w:t xml:space="preserve">Στην </w:t>
      </w:r>
      <w:r w:rsidR="00BC7523">
        <w:rPr>
          <w:rStyle w:val="gvxzyvdx"/>
          <w:rFonts w:ascii="Arial" w:hAnsi="Arial"/>
        </w:rPr>
        <w:t>παρούσα</w:t>
      </w:r>
      <w:r>
        <w:rPr>
          <w:rStyle w:val="gvxzyvdx"/>
          <w:rFonts w:ascii="Arial" w:hAnsi="Arial"/>
        </w:rPr>
        <w:t xml:space="preserve"> </w:t>
      </w:r>
      <w:r w:rsidR="00BC7523">
        <w:rPr>
          <w:rStyle w:val="gvxzyvdx"/>
          <w:rFonts w:ascii="Arial" w:hAnsi="Arial"/>
        </w:rPr>
        <w:t>φάση</w:t>
      </w:r>
      <w:r>
        <w:rPr>
          <w:rStyle w:val="gvxzyvdx"/>
          <w:rFonts w:ascii="Arial" w:hAnsi="Arial"/>
        </w:rPr>
        <w:t xml:space="preserve"> είναι τι σε </w:t>
      </w:r>
      <w:r w:rsidR="00BC7523">
        <w:rPr>
          <w:rStyle w:val="gvxzyvdx"/>
          <w:rFonts w:ascii="Arial" w:hAnsi="Arial"/>
        </w:rPr>
        <w:t>βολεύει</w:t>
      </w:r>
      <w:r>
        <w:rPr>
          <w:rStyle w:val="gvxzyvdx"/>
          <w:rFonts w:ascii="Arial" w:hAnsi="Arial"/>
        </w:rPr>
        <w:t xml:space="preserve"> </w:t>
      </w:r>
      <w:r w:rsidR="00BC7523">
        <w:rPr>
          <w:rStyle w:val="gvxzyvdx"/>
          <w:rFonts w:ascii="Arial" w:hAnsi="Arial"/>
        </w:rPr>
        <w:t>περισσότερο</w:t>
      </w:r>
      <w:r>
        <w:rPr>
          <w:rStyle w:val="gvxzyvdx"/>
          <w:rFonts w:ascii="Arial" w:hAnsi="Arial"/>
        </w:rPr>
        <w:t xml:space="preserve"> σε </w:t>
      </w:r>
      <w:r w:rsidR="00BC7523">
        <w:rPr>
          <w:rStyle w:val="gvxzyvdx"/>
          <w:rFonts w:ascii="Arial" w:hAnsi="Arial"/>
        </w:rPr>
        <w:t>σχέση</w:t>
      </w:r>
      <w:r>
        <w:rPr>
          <w:rStyle w:val="gvxzyvdx"/>
          <w:rFonts w:ascii="Arial" w:hAnsi="Arial"/>
        </w:rPr>
        <w:t xml:space="preserve"> με την </w:t>
      </w:r>
      <w:r w:rsidR="00BC7523">
        <w:rPr>
          <w:rStyle w:val="gvxzyvdx"/>
          <w:rFonts w:ascii="Arial" w:hAnsi="Arial"/>
        </w:rPr>
        <w:t>περιοχή</w:t>
      </w:r>
      <w:r>
        <w:rPr>
          <w:rStyle w:val="gvxzyvdx"/>
          <w:rFonts w:ascii="Arial" w:hAnsi="Arial"/>
        </w:rPr>
        <w:t xml:space="preserve"> που </w:t>
      </w:r>
      <w:r w:rsidR="00BC7523">
        <w:rPr>
          <w:rStyle w:val="gvxzyvdx"/>
          <w:rFonts w:ascii="Arial" w:hAnsi="Arial"/>
        </w:rPr>
        <w:t>μένεις</w:t>
      </w:r>
      <w:r>
        <w:rPr>
          <w:rStyle w:val="gvxzyvdx"/>
          <w:rFonts w:ascii="Arial" w:hAnsi="Arial"/>
        </w:rPr>
        <w:t xml:space="preserve">. Από </w:t>
      </w:r>
      <w:r w:rsidR="00BC7523">
        <w:rPr>
          <w:rStyle w:val="gvxzyvdx"/>
          <w:rFonts w:ascii="Arial" w:hAnsi="Arial"/>
        </w:rPr>
        <w:t>μόρια</w:t>
      </w:r>
      <w:r>
        <w:rPr>
          <w:rStyle w:val="gvxzyvdx"/>
          <w:rFonts w:ascii="Arial" w:hAnsi="Arial"/>
        </w:rPr>
        <w:t xml:space="preserve"> δεν </w:t>
      </w:r>
      <w:r w:rsidR="00BC7523">
        <w:rPr>
          <w:rStyle w:val="gvxzyvdx"/>
          <w:rFonts w:ascii="Arial" w:hAnsi="Arial"/>
        </w:rPr>
        <w:t>προκύπτει</w:t>
      </w:r>
      <w:r>
        <w:rPr>
          <w:rStyle w:val="gvxzyvdx"/>
          <w:rFonts w:ascii="Arial" w:hAnsi="Arial"/>
        </w:rPr>
        <w:t xml:space="preserve"> </w:t>
      </w:r>
      <w:r w:rsidR="00BC7523">
        <w:rPr>
          <w:rStyle w:val="gvxzyvdx"/>
          <w:rFonts w:ascii="Arial" w:hAnsi="Arial"/>
        </w:rPr>
        <w:t>κάτι</w:t>
      </w:r>
      <w:r>
        <w:rPr>
          <w:rStyle w:val="gvxzyvdx"/>
          <w:rFonts w:ascii="Arial" w:hAnsi="Arial"/>
        </w:rPr>
        <w:t xml:space="preserve"> </w:t>
      </w:r>
      <w:r w:rsidR="00BC7523">
        <w:rPr>
          <w:rStyle w:val="gvxzyvdx"/>
          <w:rFonts w:ascii="Arial" w:hAnsi="Arial"/>
        </w:rPr>
        <w:t>διαφορετικό</w:t>
      </w:r>
      <w:r>
        <w:rPr>
          <w:rStyle w:val="gvxzyvdx"/>
          <w:rFonts w:ascii="Arial" w:hAnsi="Arial"/>
        </w:rPr>
        <w:t xml:space="preserve"> (</w:t>
      </w:r>
      <w:r w:rsidR="00BC7523">
        <w:rPr>
          <w:rStyle w:val="gvxzyvdx"/>
          <w:rFonts w:ascii="Arial" w:hAnsi="Arial"/>
        </w:rPr>
        <w:t>εκτός</w:t>
      </w:r>
      <w:r>
        <w:rPr>
          <w:rStyle w:val="gvxzyvdx"/>
          <w:rFonts w:ascii="Arial" w:hAnsi="Arial"/>
        </w:rPr>
        <w:t xml:space="preserve"> αν είναι ΙΑ και </w:t>
      </w:r>
      <w:r w:rsidR="00BC7523">
        <w:rPr>
          <w:rStyle w:val="gvxzyvdx"/>
          <w:rFonts w:ascii="Arial" w:hAnsi="Arial"/>
        </w:rPr>
        <w:t>πάνω</w:t>
      </w:r>
      <w:r>
        <w:rPr>
          <w:rStyle w:val="gvxzyvdx"/>
          <w:rFonts w:ascii="Arial" w:hAnsi="Arial"/>
        </w:rPr>
        <w:t xml:space="preserve">) </w:t>
      </w:r>
      <w:r w:rsidR="00BC7523">
        <w:rPr>
          <w:rStyle w:val="gvxzyvdx"/>
          <w:rFonts w:ascii="Arial" w:hAnsi="Arial"/>
        </w:rPr>
        <w:t>είτε</w:t>
      </w:r>
      <w:r>
        <w:rPr>
          <w:rStyle w:val="gvxzyvdx"/>
          <w:rFonts w:ascii="Arial" w:hAnsi="Arial"/>
        </w:rPr>
        <w:t xml:space="preserve"> </w:t>
      </w:r>
      <w:r w:rsidR="00BC7523">
        <w:rPr>
          <w:rStyle w:val="gvxzyvdx"/>
          <w:rFonts w:ascii="Arial" w:hAnsi="Arial"/>
        </w:rPr>
        <w:t>επιλέξεις</w:t>
      </w:r>
      <w:r>
        <w:rPr>
          <w:rStyle w:val="gvxzyvdx"/>
          <w:rFonts w:ascii="Arial" w:hAnsi="Arial"/>
        </w:rPr>
        <w:t xml:space="preserve"> </w:t>
      </w:r>
      <w:r w:rsidR="00BC7523">
        <w:rPr>
          <w:rStyle w:val="gvxzyvdx"/>
          <w:rFonts w:ascii="Arial" w:hAnsi="Arial"/>
        </w:rPr>
        <w:t>πρώτο</w:t>
      </w:r>
      <w:r>
        <w:rPr>
          <w:rStyle w:val="gvxzyvdx"/>
          <w:rFonts w:ascii="Arial" w:hAnsi="Arial"/>
        </w:rPr>
        <w:t xml:space="preserve"> το 2 </w:t>
      </w:r>
      <w:r w:rsidR="00BC7523">
        <w:rPr>
          <w:rStyle w:val="gvxzyvdx"/>
          <w:rFonts w:ascii="Arial" w:hAnsi="Arial"/>
        </w:rPr>
        <w:t>είτε</w:t>
      </w:r>
      <w:r>
        <w:rPr>
          <w:rStyle w:val="gvxzyvdx"/>
          <w:rFonts w:ascii="Arial" w:hAnsi="Arial"/>
        </w:rPr>
        <w:t xml:space="preserve"> το 8, τα </w:t>
      </w:r>
      <w:r w:rsidR="00BC7523">
        <w:rPr>
          <w:rStyle w:val="gvxzyvdx"/>
          <w:rFonts w:ascii="Arial" w:hAnsi="Arial"/>
        </w:rPr>
        <w:t>μόρια</w:t>
      </w:r>
      <w:r>
        <w:rPr>
          <w:rStyle w:val="gvxzyvdx"/>
          <w:rFonts w:ascii="Arial" w:hAnsi="Arial"/>
        </w:rPr>
        <w:t xml:space="preserve"> σου θα είναι τα </w:t>
      </w:r>
      <w:r w:rsidR="00BC7523">
        <w:rPr>
          <w:rStyle w:val="gvxzyvdx"/>
          <w:rFonts w:ascii="Arial" w:hAnsi="Arial"/>
        </w:rPr>
        <w:t>ιδιά</w:t>
      </w:r>
      <w:r>
        <w:rPr>
          <w:rStyle w:val="gvxzyvdx"/>
          <w:rFonts w:ascii="Arial" w:hAnsi="Arial"/>
        </w:rPr>
        <w:t xml:space="preserve"> = 1 </w:t>
      </w:r>
      <w:r w:rsidR="00BC7523">
        <w:rPr>
          <w:rStyle w:val="gvxzyvdx"/>
          <w:rFonts w:ascii="Arial" w:hAnsi="Arial"/>
        </w:rPr>
        <w:t>μόριο</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w:t>
      </w:r>
    </w:p>
    <w:p w14:paraId="3553124F" w14:textId="0C436E45" w:rsidR="0018245C" w:rsidRDefault="00BC7523" w:rsidP="0018245C">
      <w:pPr>
        <w:ind w:left="720" w:firstLine="0"/>
        <w:rPr>
          <w:rStyle w:val="gvxzyvdx"/>
          <w:rFonts w:ascii="Arial" w:hAnsi="Arial"/>
        </w:rPr>
      </w:pPr>
      <w:r>
        <w:rPr>
          <w:rStyle w:val="gvxzyvdx"/>
          <w:rFonts w:ascii="Arial" w:hAnsi="Arial"/>
        </w:rPr>
        <w:t>Ωστόσο</w:t>
      </w:r>
      <w:r w:rsidR="0018245C">
        <w:rPr>
          <w:rStyle w:val="gvxzyvdx"/>
          <w:rFonts w:ascii="Arial" w:hAnsi="Arial"/>
        </w:rPr>
        <w:t xml:space="preserve"> μετα τον </w:t>
      </w:r>
      <w:r>
        <w:rPr>
          <w:rStyle w:val="gvxzyvdx"/>
          <w:rFonts w:ascii="Arial" w:hAnsi="Arial"/>
        </w:rPr>
        <w:t>διορισμό</w:t>
      </w:r>
      <w:r w:rsidR="0018245C">
        <w:rPr>
          <w:rStyle w:val="gvxzyvdx"/>
          <w:rFonts w:ascii="Arial" w:hAnsi="Arial"/>
        </w:rPr>
        <w:t xml:space="preserve"> σου, τα </w:t>
      </w:r>
      <w:r>
        <w:rPr>
          <w:rStyle w:val="gvxzyvdx"/>
          <w:rFonts w:ascii="Arial" w:hAnsi="Arial"/>
        </w:rPr>
        <w:t>πάντα</w:t>
      </w:r>
      <w:r w:rsidR="0018245C">
        <w:rPr>
          <w:rStyle w:val="gvxzyvdx"/>
          <w:rFonts w:ascii="Arial" w:hAnsi="Arial"/>
        </w:rPr>
        <w:t xml:space="preserve"> θα </w:t>
      </w:r>
      <w:r>
        <w:rPr>
          <w:rStyle w:val="gvxzyvdx"/>
          <w:rFonts w:ascii="Arial" w:hAnsi="Arial"/>
        </w:rPr>
        <w:t>υπολογιστούν</w:t>
      </w:r>
      <w:r w:rsidR="0018245C">
        <w:rPr>
          <w:rStyle w:val="gvxzyvdx"/>
          <w:rFonts w:ascii="Arial" w:hAnsi="Arial"/>
        </w:rPr>
        <w:t xml:space="preserve"> από την </w:t>
      </w:r>
      <w:r>
        <w:rPr>
          <w:rStyle w:val="gvxzyvdx"/>
          <w:rFonts w:ascii="Arial" w:hAnsi="Arial"/>
        </w:rPr>
        <w:t>αρχή</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που </w:t>
      </w:r>
      <w:r>
        <w:rPr>
          <w:rStyle w:val="gvxzyvdx"/>
          <w:rFonts w:ascii="Arial" w:hAnsi="Arial"/>
        </w:rPr>
        <w:t>είχες</w:t>
      </w:r>
      <w:r w:rsidR="0018245C">
        <w:rPr>
          <w:rStyle w:val="gvxzyvdx"/>
          <w:rFonts w:ascii="Arial" w:hAnsi="Arial"/>
        </w:rPr>
        <w:t xml:space="preserve"> ως </w:t>
      </w:r>
      <w:r>
        <w:rPr>
          <w:rStyle w:val="gvxzyvdx"/>
          <w:rFonts w:ascii="Arial" w:hAnsi="Arial"/>
        </w:rPr>
        <w:t>αναπληρωτής</w:t>
      </w:r>
      <w:r w:rsidR="0018245C">
        <w:rPr>
          <w:rStyle w:val="gvxzyvdx"/>
          <w:rFonts w:ascii="Arial" w:hAnsi="Arial"/>
        </w:rPr>
        <w:t xml:space="preserve"> θα </w:t>
      </w:r>
      <w:r>
        <w:rPr>
          <w:rStyle w:val="gvxzyvdx"/>
          <w:rFonts w:ascii="Arial" w:hAnsi="Arial"/>
        </w:rPr>
        <w:t>μηδενιστούν</w:t>
      </w:r>
      <w:r w:rsidR="0018245C">
        <w:rPr>
          <w:rStyle w:val="gvxzyvdx"/>
          <w:rFonts w:ascii="Arial" w:hAnsi="Arial"/>
        </w:rPr>
        <w:t xml:space="preserve"> και </w:t>
      </w:r>
      <w:r>
        <w:rPr>
          <w:rStyle w:val="gvxzyvdx"/>
          <w:rFonts w:ascii="Arial" w:hAnsi="Arial"/>
        </w:rPr>
        <w:t>υπολογιστούν</w:t>
      </w:r>
      <w:r w:rsidR="0018245C">
        <w:rPr>
          <w:rStyle w:val="gvxzyvdx"/>
          <w:rFonts w:ascii="Arial" w:hAnsi="Arial"/>
        </w:rPr>
        <w:t xml:space="preserve"> εκ </w:t>
      </w:r>
      <w:r>
        <w:rPr>
          <w:rStyle w:val="gvxzyvdx"/>
          <w:rFonts w:ascii="Arial" w:hAnsi="Arial"/>
        </w:rPr>
        <w:t>νέου</w:t>
      </w:r>
      <w:r w:rsidR="0018245C">
        <w:rPr>
          <w:rStyle w:val="gvxzyvdx"/>
          <w:rFonts w:ascii="Arial" w:hAnsi="Arial"/>
        </w:rPr>
        <w:t xml:space="preserve"> τα </w:t>
      </w:r>
      <w:r>
        <w:rPr>
          <w:rStyle w:val="gvxzyvdx"/>
          <w:rFonts w:ascii="Arial" w:hAnsi="Arial"/>
        </w:rPr>
        <w:t>μόρια</w:t>
      </w:r>
      <w:r w:rsidR="0018245C">
        <w:rPr>
          <w:rStyle w:val="gvxzyvdx"/>
          <w:rFonts w:ascii="Arial" w:hAnsi="Arial"/>
        </w:rPr>
        <w:t xml:space="preserve"> σου με </w:t>
      </w:r>
      <w:r>
        <w:rPr>
          <w:rStyle w:val="gvxzyvdx"/>
          <w:rFonts w:ascii="Arial" w:hAnsi="Arial"/>
        </w:rPr>
        <w:t>διαφορετικό</w:t>
      </w:r>
      <w:r w:rsidR="0018245C">
        <w:rPr>
          <w:rStyle w:val="gvxzyvdx"/>
          <w:rFonts w:ascii="Arial" w:hAnsi="Arial"/>
        </w:rPr>
        <w:t xml:space="preserve"> </w:t>
      </w:r>
      <w:r>
        <w:rPr>
          <w:rStyle w:val="gvxzyvdx"/>
          <w:rFonts w:ascii="Arial" w:hAnsi="Arial"/>
        </w:rPr>
        <w:t>αλγόριθμο</w:t>
      </w:r>
      <w:r w:rsidR="0018245C">
        <w:rPr>
          <w:rStyle w:val="gvxzyvdx"/>
          <w:rFonts w:ascii="Arial" w:hAnsi="Arial"/>
        </w:rPr>
        <w:t xml:space="preserve">. </w:t>
      </w:r>
      <w:r>
        <w:rPr>
          <w:rStyle w:val="gvxzyvdx"/>
          <w:rFonts w:ascii="Arial" w:hAnsi="Arial"/>
        </w:rPr>
        <w:t>Εκεί</w:t>
      </w:r>
      <w:r w:rsidR="0018245C">
        <w:rPr>
          <w:rStyle w:val="gvxzyvdx"/>
          <w:rFonts w:ascii="Arial" w:hAnsi="Arial"/>
        </w:rPr>
        <w:t xml:space="preserve"> θα </w:t>
      </w:r>
      <w:r>
        <w:rPr>
          <w:rStyle w:val="gvxzyvdx"/>
          <w:rFonts w:ascii="Arial" w:hAnsi="Arial"/>
        </w:rPr>
        <w:t>μετρήσει</w:t>
      </w:r>
      <w:r w:rsidR="0018245C">
        <w:rPr>
          <w:rStyle w:val="gvxzyvdx"/>
          <w:rFonts w:ascii="Arial" w:hAnsi="Arial"/>
        </w:rPr>
        <w:t xml:space="preserve"> η </w:t>
      </w:r>
      <w:r>
        <w:rPr>
          <w:rStyle w:val="gvxzyvdx"/>
          <w:rFonts w:ascii="Arial" w:hAnsi="Arial"/>
        </w:rPr>
        <w:t>τωρινή</w:t>
      </w:r>
      <w:r w:rsidR="0018245C">
        <w:rPr>
          <w:rStyle w:val="gvxzyvdx"/>
          <w:rFonts w:ascii="Arial" w:hAnsi="Arial"/>
        </w:rPr>
        <w:t xml:space="preserve"> </w:t>
      </w:r>
      <w:r>
        <w:rPr>
          <w:rStyle w:val="gvxzyvdx"/>
          <w:rFonts w:ascii="Arial" w:hAnsi="Arial"/>
        </w:rPr>
        <w:t>επιλογή</w:t>
      </w:r>
      <w:r w:rsidR="0018245C">
        <w:rPr>
          <w:rStyle w:val="gvxzyvdx"/>
          <w:rFonts w:ascii="Arial" w:hAnsi="Arial"/>
        </w:rPr>
        <w:t xml:space="preserve">, </w:t>
      </w:r>
      <w:r>
        <w:rPr>
          <w:rStyle w:val="gvxzyvdx"/>
          <w:rFonts w:ascii="Arial" w:hAnsi="Arial"/>
        </w:rPr>
        <w:t>καθώς</w:t>
      </w:r>
      <w:r w:rsidR="0018245C">
        <w:rPr>
          <w:rStyle w:val="gvxzyvdx"/>
          <w:rFonts w:ascii="Arial" w:hAnsi="Arial"/>
        </w:rPr>
        <w:t xml:space="preserve"> εάν </w:t>
      </w:r>
      <w:r>
        <w:rPr>
          <w:rStyle w:val="gvxzyvdx"/>
          <w:rFonts w:ascii="Arial" w:hAnsi="Arial"/>
        </w:rPr>
        <w:t>σταθερά</w:t>
      </w:r>
      <w:r w:rsidR="0018245C">
        <w:rPr>
          <w:rStyle w:val="gvxzyvdx"/>
          <w:rFonts w:ascii="Arial" w:hAnsi="Arial"/>
        </w:rPr>
        <w:t xml:space="preserve"> </w:t>
      </w:r>
      <w:r>
        <w:rPr>
          <w:rStyle w:val="gvxzyvdx"/>
          <w:rFonts w:ascii="Arial" w:hAnsi="Arial"/>
        </w:rPr>
        <w:t>επέλεγες</w:t>
      </w:r>
      <w:r w:rsidR="0018245C">
        <w:rPr>
          <w:rStyle w:val="gvxzyvdx"/>
          <w:rFonts w:ascii="Arial" w:hAnsi="Arial"/>
        </w:rPr>
        <w:t xml:space="preserve"> ΜΣΔ με </w:t>
      </w:r>
      <w:r>
        <w:rPr>
          <w:rStyle w:val="gvxzyvdx"/>
          <w:rFonts w:ascii="Arial" w:hAnsi="Arial"/>
        </w:rPr>
        <w:t>πολλά</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 xml:space="preserve"> θα </w:t>
      </w:r>
      <w:r>
        <w:rPr>
          <w:rStyle w:val="gvxzyvdx"/>
          <w:rFonts w:ascii="Arial" w:hAnsi="Arial"/>
        </w:rPr>
        <w:t>προηγείσαι</w:t>
      </w:r>
      <w:r w:rsidR="0018245C">
        <w:rPr>
          <w:rStyle w:val="gvxzyvdx"/>
          <w:rFonts w:ascii="Arial" w:hAnsi="Arial"/>
        </w:rPr>
        <w:t xml:space="preserve"> σε </w:t>
      </w:r>
      <w:r>
        <w:rPr>
          <w:rStyle w:val="gvxzyvdx"/>
          <w:rFonts w:ascii="Arial" w:hAnsi="Arial"/>
        </w:rPr>
        <w:t>μεταθέσεις</w:t>
      </w:r>
      <w:r w:rsidR="0018245C">
        <w:rPr>
          <w:rStyle w:val="gvxzyvdx"/>
          <w:rFonts w:ascii="Arial" w:hAnsi="Arial"/>
        </w:rPr>
        <w:t xml:space="preserve"> </w:t>
      </w:r>
      <w:r>
        <w:rPr>
          <w:rStyle w:val="gvxzyvdx"/>
          <w:rFonts w:ascii="Arial" w:hAnsi="Arial"/>
        </w:rPr>
        <w:t>έναντι</w:t>
      </w:r>
      <w:r w:rsidR="0018245C">
        <w:rPr>
          <w:rStyle w:val="gvxzyvdx"/>
          <w:rFonts w:ascii="Arial" w:hAnsi="Arial"/>
        </w:rPr>
        <w:t xml:space="preserve"> </w:t>
      </w:r>
      <w:r>
        <w:rPr>
          <w:rStyle w:val="gvxzyvdx"/>
          <w:rFonts w:ascii="Arial" w:hAnsi="Arial"/>
        </w:rPr>
        <w:t>άλλων</w:t>
      </w:r>
      <w:r w:rsidR="0018245C">
        <w:rPr>
          <w:rStyle w:val="gvxzyvdx"/>
          <w:rFonts w:ascii="Arial" w:hAnsi="Arial"/>
        </w:rPr>
        <w:t xml:space="preserve"> </w:t>
      </w:r>
      <w:r>
        <w:rPr>
          <w:rStyle w:val="gvxzyvdx"/>
          <w:rFonts w:ascii="Arial" w:hAnsi="Arial"/>
        </w:rPr>
        <w:t>συνάδελφων</w:t>
      </w:r>
      <w:r w:rsidR="0018245C">
        <w:rPr>
          <w:rStyle w:val="gvxzyvdx"/>
          <w:rFonts w:ascii="Arial" w:hAnsi="Arial"/>
        </w:rPr>
        <w:t xml:space="preserve"> που </w:t>
      </w:r>
      <w:r>
        <w:rPr>
          <w:rStyle w:val="gvxzyvdx"/>
          <w:rFonts w:ascii="Arial" w:hAnsi="Arial"/>
        </w:rPr>
        <w:t>επέλεγαν</w:t>
      </w:r>
      <w:r w:rsidR="0018245C">
        <w:rPr>
          <w:rStyle w:val="gvxzyvdx"/>
          <w:rFonts w:ascii="Arial" w:hAnsi="Arial"/>
        </w:rPr>
        <w:t xml:space="preserve"> ΜΣΔ με </w:t>
      </w:r>
      <w:r>
        <w:rPr>
          <w:rStyle w:val="gvxzyvdx"/>
          <w:rFonts w:ascii="Arial" w:hAnsi="Arial"/>
        </w:rPr>
        <w:t>λίγα</w:t>
      </w:r>
      <w:r w:rsidR="0018245C">
        <w:rPr>
          <w:rStyle w:val="gvxzyvdx"/>
          <w:rFonts w:ascii="Arial" w:hAnsi="Arial"/>
        </w:rPr>
        <w:t xml:space="preserve"> </w:t>
      </w:r>
      <w:r>
        <w:rPr>
          <w:rStyle w:val="gvxzyvdx"/>
          <w:rFonts w:ascii="Arial" w:hAnsi="Arial"/>
        </w:rPr>
        <w:t>μόρια</w:t>
      </w:r>
      <w:r w:rsidR="0018245C">
        <w:rPr>
          <w:rStyle w:val="gvxzyvdx"/>
          <w:rFonts w:ascii="Arial" w:hAnsi="Arial"/>
        </w:rPr>
        <w:t>.</w:t>
      </w:r>
    </w:p>
    <w:p w14:paraId="479865F0" w14:textId="6B24AC1F" w:rsidR="0018245C" w:rsidRDefault="0018245C" w:rsidP="0018245C">
      <w:pPr>
        <w:ind w:left="720" w:firstLine="0"/>
        <w:rPr>
          <w:rStyle w:val="gvxzyvdx"/>
          <w:rFonts w:ascii="Arial" w:hAnsi="Arial"/>
        </w:rPr>
      </w:pPr>
      <w:r>
        <w:rPr>
          <w:rStyle w:val="gvxzyvdx"/>
          <w:rFonts w:ascii="Arial" w:hAnsi="Arial"/>
        </w:rPr>
        <w:t xml:space="preserve">Πχ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2F6B0B">
        <w:rPr>
          <w:rStyle w:val="gvxzyvdx"/>
          <w:rFonts w:ascii="Arial" w:hAnsi="Arial"/>
        </w:rPr>
        <w:t>Αθήνα</w:t>
      </w:r>
      <w:r>
        <w:rPr>
          <w:rStyle w:val="gvxzyvdx"/>
          <w:rFonts w:ascii="Arial" w:hAnsi="Arial"/>
        </w:rPr>
        <w:t xml:space="preserve">, μετα τον </w:t>
      </w:r>
      <w:r w:rsidR="00BC7523">
        <w:rPr>
          <w:rStyle w:val="gvxzyvdx"/>
          <w:rFonts w:ascii="Arial" w:hAnsi="Arial"/>
        </w:rPr>
        <w:t>διορισμό</w:t>
      </w:r>
      <w:r>
        <w:rPr>
          <w:rStyle w:val="gvxzyvdx"/>
          <w:rFonts w:ascii="Arial" w:hAnsi="Arial"/>
        </w:rPr>
        <w:t xml:space="preserve"> του </w:t>
      </w:r>
      <w:r w:rsidR="00BC7523">
        <w:rPr>
          <w:rStyle w:val="gvxzyvdx"/>
          <w:rFonts w:ascii="Arial" w:hAnsi="Arial"/>
        </w:rPr>
        <w:t>υπολογίζονται</w:t>
      </w:r>
      <w:r>
        <w:rPr>
          <w:rStyle w:val="gvxzyvdx"/>
          <w:rFonts w:ascii="Arial" w:hAnsi="Arial"/>
        </w:rPr>
        <w:t xml:space="preserve"> τα </w:t>
      </w:r>
      <w:r w:rsidR="00BC7523">
        <w:rPr>
          <w:rStyle w:val="gvxzyvdx"/>
          <w:rFonts w:ascii="Arial" w:hAnsi="Arial"/>
        </w:rPr>
        <w:t>μόρια</w:t>
      </w:r>
      <w:r>
        <w:rPr>
          <w:rStyle w:val="gvxzyvdx"/>
          <w:rFonts w:ascii="Arial" w:hAnsi="Arial"/>
        </w:rPr>
        <w:t xml:space="preserve"> του ΜΣΔ 0,8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Ενώ </w:t>
      </w:r>
      <w:r w:rsidR="00BC7523">
        <w:rPr>
          <w:rStyle w:val="gvxzyvdx"/>
          <w:rFonts w:ascii="Arial" w:hAnsi="Arial"/>
        </w:rPr>
        <w:t>αναπληρωτής</w:t>
      </w:r>
      <w:r>
        <w:rPr>
          <w:rStyle w:val="gvxzyvdx"/>
          <w:rFonts w:ascii="Arial" w:hAnsi="Arial"/>
        </w:rPr>
        <w:t xml:space="preserve"> που </w:t>
      </w:r>
      <w:r w:rsidR="00BC7523">
        <w:rPr>
          <w:rStyle w:val="gvxzyvdx"/>
          <w:rFonts w:ascii="Arial" w:hAnsi="Arial"/>
        </w:rPr>
        <w:t>ήταν</w:t>
      </w:r>
      <w:r>
        <w:rPr>
          <w:rStyle w:val="gvxzyvdx"/>
          <w:rFonts w:ascii="Arial" w:hAnsi="Arial"/>
        </w:rPr>
        <w:t xml:space="preserve"> </w:t>
      </w:r>
      <w:r w:rsidR="002F6B0B">
        <w:rPr>
          <w:rStyle w:val="gvxzyvdx"/>
          <w:rFonts w:ascii="Arial" w:hAnsi="Arial"/>
        </w:rPr>
        <w:t>μόνιμα</w:t>
      </w:r>
      <w:r>
        <w:rPr>
          <w:rStyle w:val="gvxzyvdx"/>
          <w:rFonts w:ascii="Arial" w:hAnsi="Arial"/>
        </w:rPr>
        <w:t xml:space="preserve"> </w:t>
      </w:r>
      <w:r w:rsidR="00BC7523">
        <w:rPr>
          <w:rStyle w:val="gvxzyvdx"/>
          <w:rFonts w:ascii="Arial" w:hAnsi="Arial"/>
        </w:rPr>
        <w:t>Λερό</w:t>
      </w:r>
      <w:r>
        <w:rPr>
          <w:rStyle w:val="gvxzyvdx"/>
          <w:rFonts w:ascii="Arial" w:hAnsi="Arial"/>
        </w:rPr>
        <w:t xml:space="preserve"> με πχ 8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ανά</w:t>
      </w:r>
      <w:r>
        <w:rPr>
          <w:rStyle w:val="gvxzyvdx"/>
          <w:rFonts w:ascii="Arial" w:hAnsi="Arial"/>
        </w:rPr>
        <w:t xml:space="preserve"> </w:t>
      </w:r>
      <w:r w:rsidR="00BC7523">
        <w:rPr>
          <w:rStyle w:val="gvxzyvdx"/>
          <w:rFonts w:ascii="Arial" w:hAnsi="Arial"/>
        </w:rPr>
        <w:t>μήνα</w:t>
      </w:r>
      <w:r>
        <w:rPr>
          <w:rStyle w:val="gvxzyvdx"/>
          <w:rFonts w:ascii="Arial" w:hAnsi="Arial"/>
        </w:rPr>
        <w:t xml:space="preserve">. </w:t>
      </w:r>
      <w:r w:rsidR="00BC7523">
        <w:rPr>
          <w:rStyle w:val="gvxzyvdx"/>
          <w:rFonts w:ascii="Arial" w:hAnsi="Arial"/>
        </w:rPr>
        <w:t>Αρά</w:t>
      </w:r>
      <w:r>
        <w:rPr>
          <w:rStyle w:val="gvxzyvdx"/>
          <w:rFonts w:ascii="Arial" w:hAnsi="Arial"/>
        </w:rPr>
        <w:t xml:space="preserve"> σε μια </w:t>
      </w:r>
      <w:r w:rsidR="00BC7523">
        <w:rPr>
          <w:rStyle w:val="gvxzyvdx"/>
          <w:rFonts w:ascii="Arial" w:hAnsi="Arial"/>
        </w:rPr>
        <w:t>χρονιά</w:t>
      </w:r>
      <w:r>
        <w:rPr>
          <w:rStyle w:val="gvxzyvdx"/>
          <w:rFonts w:ascii="Arial" w:hAnsi="Arial"/>
        </w:rPr>
        <w:t xml:space="preserve"> 8 </w:t>
      </w:r>
      <w:r w:rsidR="00BC7523">
        <w:rPr>
          <w:rStyle w:val="gvxzyvdx"/>
          <w:rFonts w:ascii="Arial" w:hAnsi="Arial"/>
        </w:rPr>
        <w:t>μηνών</w:t>
      </w:r>
      <w:r>
        <w:rPr>
          <w:rStyle w:val="gvxzyvdx"/>
          <w:rFonts w:ascii="Arial" w:hAnsi="Arial"/>
        </w:rPr>
        <w:t xml:space="preserve"> και οι δυο </w:t>
      </w:r>
      <w:r w:rsidR="00BC7523">
        <w:rPr>
          <w:rStyle w:val="gvxzyvdx"/>
          <w:rFonts w:ascii="Arial" w:hAnsi="Arial"/>
        </w:rPr>
        <w:t>αθροίζουν</w:t>
      </w:r>
      <w:r>
        <w:rPr>
          <w:rStyle w:val="gvxzyvdx"/>
          <w:rFonts w:ascii="Arial" w:hAnsi="Arial"/>
        </w:rPr>
        <w:t xml:space="preserve">: Ο </w:t>
      </w:r>
      <w:r w:rsidR="00BC7523">
        <w:rPr>
          <w:rStyle w:val="gvxzyvdx"/>
          <w:rFonts w:ascii="Arial" w:hAnsi="Arial"/>
        </w:rPr>
        <w:t>Αθηναίος</w:t>
      </w:r>
      <w:r>
        <w:rPr>
          <w:rStyle w:val="gvxzyvdx"/>
          <w:rFonts w:ascii="Arial" w:hAnsi="Arial"/>
        </w:rPr>
        <w:t xml:space="preserve"> 0,8 Χ 8 = 6,4 ενώ στη </w:t>
      </w:r>
      <w:r w:rsidR="00BC7523">
        <w:rPr>
          <w:rStyle w:val="gvxzyvdx"/>
          <w:rFonts w:ascii="Arial" w:hAnsi="Arial"/>
        </w:rPr>
        <w:t>Λερό</w:t>
      </w:r>
      <w:r>
        <w:rPr>
          <w:rStyle w:val="gvxzyvdx"/>
          <w:rFonts w:ascii="Arial" w:hAnsi="Arial"/>
        </w:rPr>
        <w:t xml:space="preserve"> 8 Χ 8 = 64. (τα </w:t>
      </w:r>
      <w:r w:rsidR="00BC7523">
        <w:rPr>
          <w:rStyle w:val="gvxzyvdx"/>
          <w:rFonts w:ascii="Arial" w:hAnsi="Arial"/>
        </w:rPr>
        <w:t>νούμερα</w:t>
      </w:r>
      <w:r>
        <w:rPr>
          <w:rStyle w:val="gvxzyvdx"/>
          <w:rFonts w:ascii="Arial" w:hAnsi="Arial"/>
        </w:rPr>
        <w:t xml:space="preserve"> είναι </w:t>
      </w:r>
      <w:r w:rsidR="00BC7523">
        <w:rPr>
          <w:rStyle w:val="gvxzyvdx"/>
          <w:rFonts w:ascii="Arial" w:hAnsi="Arial"/>
        </w:rPr>
        <w:t>τυχαία</w:t>
      </w:r>
      <w:r>
        <w:rPr>
          <w:rStyle w:val="gvxzyvdx"/>
          <w:rFonts w:ascii="Arial" w:hAnsi="Arial"/>
        </w:rPr>
        <w:t xml:space="preserve">) </w:t>
      </w:r>
      <w:r w:rsidR="00BC7523">
        <w:rPr>
          <w:rStyle w:val="gvxzyvdx"/>
          <w:rFonts w:ascii="Arial" w:hAnsi="Arial"/>
        </w:rPr>
        <w:t>Συνεπώς</w:t>
      </w:r>
      <w:r>
        <w:rPr>
          <w:rStyle w:val="gvxzyvdx"/>
          <w:rFonts w:ascii="Arial" w:hAnsi="Arial"/>
        </w:rPr>
        <w:t xml:space="preserve"> δες τι </w:t>
      </w:r>
      <w:r w:rsidR="00BC7523">
        <w:rPr>
          <w:rStyle w:val="gvxzyvdx"/>
          <w:rFonts w:ascii="Arial" w:hAnsi="Arial"/>
        </w:rPr>
        <w:t>δυνατότητες</w:t>
      </w:r>
      <w:r>
        <w:rPr>
          <w:rStyle w:val="gvxzyvdx"/>
          <w:rFonts w:ascii="Arial" w:hAnsi="Arial"/>
        </w:rPr>
        <w:t xml:space="preserve"> </w:t>
      </w:r>
      <w:r w:rsidR="00BC7523">
        <w:rPr>
          <w:rStyle w:val="gvxzyvdx"/>
          <w:rFonts w:ascii="Arial" w:hAnsi="Arial"/>
        </w:rPr>
        <w:t>έχεις</w:t>
      </w:r>
      <w:r>
        <w:rPr>
          <w:rStyle w:val="gvxzyvdx"/>
          <w:rFonts w:ascii="Arial" w:hAnsi="Arial"/>
        </w:rPr>
        <w:t xml:space="preserve"> για να </w:t>
      </w:r>
      <w:r w:rsidR="00BC7523">
        <w:rPr>
          <w:rStyle w:val="gvxzyvdx"/>
          <w:rFonts w:ascii="Arial" w:hAnsi="Arial"/>
        </w:rPr>
        <w:t>χτίσεις</w:t>
      </w:r>
      <w:r>
        <w:rPr>
          <w:rStyle w:val="gvxzyvdx"/>
          <w:rFonts w:ascii="Arial" w:hAnsi="Arial"/>
        </w:rPr>
        <w:t xml:space="preserve"> το </w:t>
      </w:r>
      <w:r w:rsidR="00BC7523">
        <w:rPr>
          <w:rStyle w:val="gvxzyvdx"/>
          <w:rFonts w:ascii="Arial" w:hAnsi="Arial"/>
        </w:rPr>
        <w:t>μέλλον</w:t>
      </w:r>
      <w:r>
        <w:rPr>
          <w:rStyle w:val="gvxzyvdx"/>
          <w:rFonts w:ascii="Arial" w:hAnsi="Arial"/>
        </w:rPr>
        <w:t xml:space="preserve"> σου</w:t>
      </w:r>
      <w:r w:rsidR="00540FC2">
        <w:rPr>
          <w:rStyle w:val="gvxzyvdx"/>
          <w:rFonts w:ascii="Arial" w:hAnsi="Arial"/>
        </w:rPr>
        <w:t xml:space="preserve"> </w:t>
      </w:r>
      <w:r w:rsidR="00BC7523">
        <w:rPr>
          <w:rStyle w:val="gvxzyvdx"/>
          <w:rFonts w:ascii="Arial" w:hAnsi="Arial"/>
        </w:rPr>
        <w:t>ακόμα</w:t>
      </w:r>
      <w:r w:rsidR="00540FC2">
        <w:rPr>
          <w:rStyle w:val="gvxzyvdx"/>
          <w:rFonts w:ascii="Arial" w:hAnsi="Arial"/>
        </w:rPr>
        <w:t xml:space="preserve"> και </w:t>
      </w:r>
      <w:r w:rsidR="00BC7523">
        <w:rPr>
          <w:rStyle w:val="gvxzyvdx"/>
          <w:rFonts w:ascii="Arial" w:hAnsi="Arial"/>
        </w:rPr>
        <w:t>τώρα</w:t>
      </w:r>
      <w:r w:rsidR="00540FC2">
        <w:rPr>
          <w:rStyle w:val="gvxzyvdx"/>
          <w:rFonts w:ascii="Arial" w:hAnsi="Arial"/>
        </w:rPr>
        <w:t xml:space="preserve"> που </w:t>
      </w:r>
      <w:r w:rsidR="00BC7523">
        <w:rPr>
          <w:rStyle w:val="gvxzyvdx"/>
          <w:rFonts w:ascii="Arial" w:hAnsi="Arial"/>
        </w:rPr>
        <w:t>είσαι</w:t>
      </w:r>
      <w:r w:rsidR="00540FC2">
        <w:rPr>
          <w:rStyle w:val="gvxzyvdx"/>
          <w:rFonts w:ascii="Arial" w:hAnsi="Arial"/>
        </w:rPr>
        <w:t xml:space="preserve"> </w:t>
      </w:r>
      <w:r w:rsidR="00BC7523">
        <w:rPr>
          <w:rStyle w:val="gvxzyvdx"/>
          <w:rFonts w:ascii="Arial" w:hAnsi="Arial"/>
        </w:rPr>
        <w:t>Αναπληρωτής</w:t>
      </w:r>
      <w:r w:rsidR="00540FC2">
        <w:rPr>
          <w:rStyle w:val="gvxzyvdx"/>
          <w:rFonts w:ascii="Arial" w:hAnsi="Arial"/>
        </w:rPr>
        <w:t>.</w:t>
      </w:r>
    </w:p>
    <w:p w14:paraId="7A55E2F9" w14:textId="4BF173A6" w:rsidR="00540FC2" w:rsidRDefault="00540FC2" w:rsidP="0018245C">
      <w:pPr>
        <w:ind w:left="720" w:firstLine="0"/>
        <w:rPr>
          <w:rStyle w:val="gvxzyvdx"/>
          <w:rFonts w:ascii="Arial" w:hAnsi="Arial"/>
        </w:rPr>
      </w:pPr>
    </w:p>
    <w:p w14:paraId="08EE97A0" w14:textId="443B9351" w:rsidR="00540FC2" w:rsidRDefault="00540FC2" w:rsidP="0018245C">
      <w:pPr>
        <w:ind w:left="720" w:firstLine="0"/>
        <w:rPr>
          <w:rStyle w:val="gvxzyvdx"/>
          <w:rFonts w:ascii="Arial" w:hAnsi="Arial"/>
        </w:rPr>
      </w:pPr>
    </w:p>
    <w:p w14:paraId="3C8F5B20" w14:textId="62A7A627" w:rsidR="00540FC2" w:rsidRDefault="00540FC2" w:rsidP="0018245C">
      <w:pPr>
        <w:ind w:left="720" w:firstLine="0"/>
        <w:rPr>
          <w:rStyle w:val="gvxzyvdx"/>
          <w:rFonts w:ascii="Arial" w:hAnsi="Arial"/>
        </w:rPr>
      </w:pPr>
    </w:p>
    <w:p w14:paraId="549E039A" w14:textId="4CFD1831" w:rsidR="00540FC2" w:rsidRDefault="00540FC2" w:rsidP="0018245C">
      <w:pPr>
        <w:ind w:left="720" w:firstLine="0"/>
        <w:rPr>
          <w:rStyle w:val="gvxzyvdx"/>
          <w:rFonts w:ascii="Arial" w:hAnsi="Arial"/>
        </w:rPr>
      </w:pPr>
    </w:p>
    <w:p w14:paraId="2495E333" w14:textId="2539D560" w:rsidR="00540FC2" w:rsidRDefault="00540FC2" w:rsidP="0018245C">
      <w:pPr>
        <w:ind w:left="720" w:firstLine="0"/>
        <w:rPr>
          <w:rStyle w:val="gvxzyvdx"/>
          <w:rFonts w:ascii="Arial" w:hAnsi="Arial"/>
        </w:rPr>
      </w:pPr>
    </w:p>
    <w:p w14:paraId="36BB800B" w14:textId="522BFA5D" w:rsidR="00540FC2" w:rsidRDefault="00540FC2" w:rsidP="0018245C">
      <w:pPr>
        <w:ind w:left="720" w:firstLine="0"/>
        <w:rPr>
          <w:rStyle w:val="gvxzyvdx"/>
          <w:rFonts w:ascii="Arial" w:hAnsi="Arial"/>
        </w:rPr>
      </w:pPr>
    </w:p>
    <w:p w14:paraId="7C30AFDA" w14:textId="77777777" w:rsidR="00540FC2" w:rsidRPr="0018245C" w:rsidRDefault="00540FC2" w:rsidP="0018245C">
      <w:pPr>
        <w:ind w:left="720" w:firstLine="0"/>
        <w:rPr>
          <w:rStyle w:val="gvxzyvdx"/>
          <w:rFonts w:ascii="Arial" w:hAnsi="Arial"/>
        </w:rPr>
      </w:pPr>
    </w:p>
    <w:p w14:paraId="45913762" w14:textId="77777777" w:rsidR="0018245C" w:rsidRDefault="0018245C" w:rsidP="00715EA5">
      <w:pPr>
        <w:pStyle w:val="aff2"/>
        <w:rPr>
          <w:rStyle w:val="gvxzyvdx"/>
          <w:rFonts w:ascii="Arial" w:hAnsi="Arial"/>
        </w:rPr>
      </w:pPr>
    </w:p>
    <w:p w14:paraId="067E5976" w14:textId="28A0A7A8" w:rsidR="004D531C" w:rsidRPr="00E4346E" w:rsidRDefault="00E4346E" w:rsidP="004D531C">
      <w:pPr>
        <w:pStyle w:val="aff2"/>
        <w:numPr>
          <w:ilvl w:val="0"/>
          <w:numId w:val="17"/>
        </w:numPr>
        <w:rPr>
          <w:rStyle w:val="gvxzyvdx"/>
          <w:rFonts w:ascii="Arial" w:hAnsi="Arial"/>
          <w:b/>
          <w:bCs/>
        </w:rPr>
      </w:pPr>
      <w:r w:rsidRPr="00E4346E">
        <w:rPr>
          <w:rStyle w:val="gvxzyvdx"/>
          <w:rFonts w:ascii="Arial" w:hAnsi="Arial"/>
          <w:b/>
          <w:bCs/>
        </w:rPr>
        <w:lastRenderedPageBreak/>
        <w:t>Θέλω</w:t>
      </w:r>
      <w:r w:rsidR="004D531C" w:rsidRPr="00E4346E">
        <w:rPr>
          <w:rStyle w:val="gvxzyvdx"/>
          <w:rFonts w:ascii="Arial" w:hAnsi="Arial"/>
          <w:b/>
          <w:bCs/>
        </w:rPr>
        <w:t xml:space="preserve"> να </w:t>
      </w:r>
      <w:r w:rsidRPr="00E4346E">
        <w:rPr>
          <w:rStyle w:val="gvxzyvdx"/>
          <w:rFonts w:ascii="Arial" w:hAnsi="Arial"/>
          <w:b/>
          <w:bCs/>
        </w:rPr>
        <w:t>δηλώσω</w:t>
      </w:r>
      <w:r w:rsidR="004D531C" w:rsidRPr="00E4346E">
        <w:rPr>
          <w:rStyle w:val="gvxzyvdx"/>
          <w:rFonts w:ascii="Arial" w:hAnsi="Arial"/>
          <w:b/>
          <w:bCs/>
        </w:rPr>
        <w:t xml:space="preserve"> </w:t>
      </w:r>
      <w:r w:rsidRPr="00E4346E">
        <w:rPr>
          <w:rStyle w:val="gvxzyvdx"/>
          <w:rFonts w:ascii="Arial" w:hAnsi="Arial"/>
          <w:b/>
          <w:bCs/>
        </w:rPr>
        <w:t>περιοχές</w:t>
      </w:r>
      <w:r w:rsidR="004D531C" w:rsidRPr="00E4346E">
        <w:rPr>
          <w:rStyle w:val="gvxzyvdx"/>
          <w:rFonts w:ascii="Arial" w:hAnsi="Arial"/>
          <w:b/>
          <w:bCs/>
        </w:rPr>
        <w:t xml:space="preserve"> </w:t>
      </w:r>
      <w:r w:rsidR="003F680C" w:rsidRPr="00E4346E">
        <w:rPr>
          <w:rStyle w:val="gvxzyvdx"/>
          <w:rFonts w:ascii="Arial" w:hAnsi="Arial"/>
          <w:b/>
          <w:bCs/>
        </w:rPr>
        <w:t xml:space="preserve">και </w:t>
      </w:r>
      <w:r w:rsidRPr="00E4346E">
        <w:rPr>
          <w:rStyle w:val="gvxzyvdx"/>
          <w:rFonts w:ascii="Arial" w:hAnsi="Arial"/>
          <w:b/>
          <w:bCs/>
        </w:rPr>
        <w:t>θέλω</w:t>
      </w:r>
      <w:r w:rsidR="003F680C" w:rsidRPr="00E4346E">
        <w:rPr>
          <w:rStyle w:val="gvxzyvdx"/>
          <w:rFonts w:ascii="Arial" w:hAnsi="Arial"/>
          <w:b/>
          <w:bCs/>
        </w:rPr>
        <w:t xml:space="preserve"> να δω που </w:t>
      </w:r>
      <w:r w:rsidRPr="00E4346E">
        <w:rPr>
          <w:rStyle w:val="gvxzyvdx"/>
          <w:rFonts w:ascii="Arial" w:hAnsi="Arial"/>
          <w:b/>
          <w:bCs/>
        </w:rPr>
        <w:t>έχει</w:t>
      </w:r>
      <w:r w:rsidR="003F680C" w:rsidRPr="00E4346E">
        <w:rPr>
          <w:rStyle w:val="gvxzyvdx"/>
          <w:rFonts w:ascii="Arial" w:hAnsi="Arial"/>
          <w:b/>
          <w:bCs/>
        </w:rPr>
        <w:t xml:space="preserve"> </w:t>
      </w:r>
      <w:r w:rsidRPr="00E4346E">
        <w:rPr>
          <w:rStyle w:val="gvxzyvdx"/>
          <w:rFonts w:ascii="Arial" w:hAnsi="Arial"/>
          <w:b/>
          <w:bCs/>
        </w:rPr>
        <w:t>δυσπρόσιτα</w:t>
      </w:r>
      <w:r w:rsidR="003F680C" w:rsidRPr="00E4346E">
        <w:rPr>
          <w:rStyle w:val="gvxzyvdx"/>
          <w:rFonts w:ascii="Arial" w:hAnsi="Arial"/>
          <w:b/>
          <w:bCs/>
        </w:rPr>
        <w:t xml:space="preserve">, που </w:t>
      </w:r>
      <w:r w:rsidRPr="00E4346E">
        <w:rPr>
          <w:rStyle w:val="gvxzyvdx"/>
          <w:rFonts w:ascii="Arial" w:hAnsi="Arial"/>
          <w:b/>
          <w:bCs/>
        </w:rPr>
        <w:t>μπορώ</w:t>
      </w:r>
      <w:r w:rsidR="003F680C" w:rsidRPr="00E4346E">
        <w:rPr>
          <w:rStyle w:val="gvxzyvdx"/>
          <w:rFonts w:ascii="Arial" w:hAnsi="Arial"/>
          <w:b/>
          <w:bCs/>
        </w:rPr>
        <w:t xml:space="preserve"> να τα βρω?</w:t>
      </w:r>
    </w:p>
    <w:p w14:paraId="2B82D88F" w14:textId="1EA9FF01" w:rsidR="003F680C" w:rsidRDefault="003F680C" w:rsidP="003F680C">
      <w:pPr>
        <w:pStyle w:val="aff2"/>
        <w:ind w:firstLine="0"/>
        <w:rPr>
          <w:rStyle w:val="gvxzyvdx"/>
          <w:rFonts w:ascii="Arial" w:hAnsi="Arial"/>
        </w:rPr>
      </w:pPr>
      <w:r>
        <w:rPr>
          <w:rStyle w:val="gvxzyvdx"/>
          <w:rFonts w:ascii="Arial" w:hAnsi="Arial"/>
        </w:rPr>
        <w:t xml:space="preserve">Στους </w:t>
      </w:r>
      <w:r w:rsidR="00E4346E">
        <w:rPr>
          <w:rStyle w:val="gvxzyvdx"/>
          <w:rFonts w:ascii="Arial" w:hAnsi="Arial"/>
        </w:rPr>
        <w:t>παρακάτω</w:t>
      </w:r>
      <w:r>
        <w:rPr>
          <w:rStyle w:val="gvxzyvdx"/>
          <w:rFonts w:ascii="Arial" w:hAnsi="Arial"/>
        </w:rPr>
        <w:t xml:space="preserve"> </w:t>
      </w:r>
      <w:r w:rsidR="00E4346E">
        <w:rPr>
          <w:rStyle w:val="gvxzyvdx"/>
          <w:rFonts w:ascii="Arial" w:hAnsi="Arial"/>
        </w:rPr>
        <w:t>χάρτες</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w:t>
      </w:r>
      <w:r w:rsidR="00E4346E">
        <w:rPr>
          <w:rStyle w:val="gvxzyvdx"/>
          <w:rFonts w:ascii="Arial" w:hAnsi="Arial"/>
        </w:rPr>
        <w:t>ταξινομηθεί</w:t>
      </w:r>
      <w:r>
        <w:rPr>
          <w:rStyle w:val="gvxzyvdx"/>
          <w:rFonts w:ascii="Arial" w:hAnsi="Arial"/>
        </w:rPr>
        <w:t xml:space="preserve"> όλα τα </w:t>
      </w:r>
      <w:r w:rsidR="00E4346E">
        <w:rPr>
          <w:rStyle w:val="gvxzyvdx"/>
          <w:rFonts w:ascii="Arial" w:hAnsi="Arial"/>
        </w:rPr>
        <w:t>δυσπρόσιτα</w:t>
      </w:r>
      <w:r>
        <w:rPr>
          <w:rStyle w:val="gvxzyvdx"/>
          <w:rFonts w:ascii="Arial" w:hAnsi="Arial"/>
        </w:rPr>
        <w:t xml:space="preserve"> </w:t>
      </w:r>
      <w:r w:rsidR="00E4346E">
        <w:rPr>
          <w:rStyle w:val="gvxzyvdx"/>
          <w:rFonts w:ascii="Arial" w:hAnsi="Arial"/>
        </w:rPr>
        <w:t>Πρωτοβάθμιας</w:t>
      </w:r>
      <w:r>
        <w:rPr>
          <w:rStyle w:val="gvxzyvdx"/>
          <w:rFonts w:ascii="Arial" w:hAnsi="Arial"/>
        </w:rPr>
        <w:t xml:space="preserve"> </w:t>
      </w:r>
      <w:r w:rsidR="00E4346E">
        <w:rPr>
          <w:rStyle w:val="gvxzyvdx"/>
          <w:rFonts w:ascii="Arial" w:hAnsi="Arial"/>
        </w:rPr>
        <w:t>εκπαίδευσης</w:t>
      </w:r>
      <w:r>
        <w:rPr>
          <w:rStyle w:val="gvxzyvdx"/>
          <w:rFonts w:ascii="Arial" w:hAnsi="Arial"/>
        </w:rPr>
        <w:t xml:space="preserve">. Για </w:t>
      </w:r>
      <w:r w:rsidR="00E4346E">
        <w:rPr>
          <w:rStyle w:val="gvxzyvdx"/>
          <w:rFonts w:ascii="Arial" w:hAnsi="Arial"/>
        </w:rPr>
        <w:t>λογούς</w:t>
      </w:r>
      <w:r>
        <w:rPr>
          <w:rStyle w:val="gvxzyvdx"/>
          <w:rFonts w:ascii="Arial" w:hAnsi="Arial"/>
        </w:rPr>
        <w:t xml:space="preserve"> </w:t>
      </w:r>
      <w:r w:rsidR="00E4346E">
        <w:rPr>
          <w:rStyle w:val="gvxzyvdx"/>
          <w:rFonts w:ascii="Arial" w:hAnsi="Arial"/>
        </w:rPr>
        <w:t>οικονομίας</w:t>
      </w:r>
      <w:r>
        <w:rPr>
          <w:rStyle w:val="gvxzyvdx"/>
          <w:rFonts w:ascii="Arial" w:hAnsi="Arial"/>
        </w:rPr>
        <w:t xml:space="preserve"> </w:t>
      </w:r>
      <w:r w:rsidR="00E4346E">
        <w:rPr>
          <w:rStyle w:val="gvxzyvdx"/>
          <w:rFonts w:ascii="Arial" w:hAnsi="Arial"/>
        </w:rPr>
        <w:t>χρόνου</w:t>
      </w:r>
      <w:r>
        <w:rPr>
          <w:rStyle w:val="gvxzyvdx"/>
          <w:rFonts w:ascii="Arial" w:hAnsi="Arial"/>
        </w:rPr>
        <w:t xml:space="preserve"> </w:t>
      </w:r>
      <w:r w:rsidR="00E4346E">
        <w:rPr>
          <w:rStyle w:val="gvxzyvdx"/>
          <w:rFonts w:ascii="Arial" w:hAnsi="Arial"/>
        </w:rPr>
        <w:t>έχουν</w:t>
      </w:r>
      <w:r>
        <w:rPr>
          <w:rStyle w:val="gvxzyvdx"/>
          <w:rFonts w:ascii="Arial" w:hAnsi="Arial"/>
        </w:rPr>
        <w:t xml:space="preserve"> μπει </w:t>
      </w:r>
      <w:r w:rsidR="00E4346E">
        <w:rPr>
          <w:rStyle w:val="gvxzyvdx"/>
          <w:rFonts w:ascii="Arial" w:hAnsi="Arial"/>
        </w:rPr>
        <w:t>μόνο</w:t>
      </w:r>
      <w:r>
        <w:rPr>
          <w:rStyle w:val="gvxzyvdx"/>
          <w:rFonts w:ascii="Arial" w:hAnsi="Arial"/>
        </w:rPr>
        <w:t xml:space="preserve"> </w:t>
      </w:r>
      <w:r w:rsidR="00E4346E">
        <w:rPr>
          <w:rStyle w:val="gvxzyvdx"/>
          <w:rFonts w:ascii="Arial" w:hAnsi="Arial"/>
        </w:rPr>
        <w:t>δημοτικά</w:t>
      </w:r>
      <w:r>
        <w:rPr>
          <w:rStyle w:val="gvxzyvdx"/>
          <w:rFonts w:ascii="Arial" w:hAnsi="Arial"/>
        </w:rPr>
        <w:t xml:space="preserve"> – </w:t>
      </w:r>
      <w:r w:rsidR="00E4346E">
        <w:rPr>
          <w:rStyle w:val="gvxzyvdx"/>
          <w:rFonts w:ascii="Arial" w:hAnsi="Arial"/>
        </w:rPr>
        <w:t>νηπιαγωγεία</w:t>
      </w:r>
      <w:r>
        <w:rPr>
          <w:rStyle w:val="gvxzyvdx"/>
          <w:rFonts w:ascii="Arial" w:hAnsi="Arial"/>
        </w:rPr>
        <w:t xml:space="preserve">. </w:t>
      </w:r>
      <w:r w:rsidR="00E4346E">
        <w:rPr>
          <w:rStyle w:val="gvxzyvdx"/>
          <w:rFonts w:ascii="Arial" w:hAnsi="Arial"/>
        </w:rPr>
        <w:t>Πιστεύω</w:t>
      </w:r>
      <w:r>
        <w:rPr>
          <w:rStyle w:val="gvxzyvdx"/>
          <w:rFonts w:ascii="Arial" w:hAnsi="Arial"/>
        </w:rPr>
        <w:t xml:space="preserve"> ότι αν </w:t>
      </w:r>
      <w:r w:rsidR="00E4346E">
        <w:rPr>
          <w:rStyle w:val="gvxzyvdx"/>
          <w:rFonts w:ascii="Arial" w:hAnsi="Arial"/>
        </w:rPr>
        <w:t>υπάρχει</w:t>
      </w:r>
      <w:r>
        <w:rPr>
          <w:rStyle w:val="gvxzyvdx"/>
          <w:rFonts w:ascii="Arial" w:hAnsi="Arial"/>
        </w:rPr>
        <w:t xml:space="preserve"> </w:t>
      </w:r>
      <w:r w:rsidR="00E4346E">
        <w:rPr>
          <w:rStyle w:val="gvxzyvdx"/>
          <w:rFonts w:ascii="Arial" w:hAnsi="Arial"/>
        </w:rPr>
        <w:t>εκεί</w:t>
      </w:r>
      <w:r>
        <w:rPr>
          <w:rStyle w:val="gvxzyvdx"/>
          <w:rFonts w:ascii="Arial" w:hAnsi="Arial"/>
        </w:rPr>
        <w:t xml:space="preserve"> </w:t>
      </w:r>
      <w:r w:rsidR="00E4346E">
        <w:rPr>
          <w:rStyle w:val="gvxzyvdx"/>
          <w:rFonts w:ascii="Arial" w:hAnsi="Arial"/>
        </w:rPr>
        <w:t>γύρω</w:t>
      </w:r>
      <w:r w:rsidR="008C38C1">
        <w:rPr>
          <w:rStyle w:val="gvxzyvdx"/>
          <w:rFonts w:ascii="Arial" w:hAnsi="Arial"/>
        </w:rPr>
        <w:t xml:space="preserve"> πχ</w:t>
      </w:r>
      <w:r>
        <w:rPr>
          <w:rStyle w:val="gvxzyvdx"/>
          <w:rFonts w:ascii="Arial" w:hAnsi="Arial"/>
        </w:rPr>
        <w:t xml:space="preserve"> και </w:t>
      </w:r>
      <w:r w:rsidR="00E4346E">
        <w:rPr>
          <w:rStyle w:val="gvxzyvdx"/>
          <w:rFonts w:ascii="Arial" w:hAnsi="Arial"/>
        </w:rPr>
        <w:t>λύκειο</w:t>
      </w:r>
      <w:r>
        <w:rPr>
          <w:rStyle w:val="gvxzyvdx"/>
          <w:rFonts w:ascii="Arial" w:hAnsi="Arial"/>
        </w:rPr>
        <w:t xml:space="preserve"> θα είναι </w:t>
      </w:r>
      <w:r w:rsidR="00E4346E">
        <w:rPr>
          <w:rStyle w:val="gvxzyvdx"/>
          <w:rFonts w:ascii="Arial" w:hAnsi="Arial"/>
        </w:rPr>
        <w:t>εξίσου</w:t>
      </w:r>
      <w:r>
        <w:rPr>
          <w:rStyle w:val="gvxzyvdx"/>
          <w:rFonts w:ascii="Arial" w:hAnsi="Arial"/>
        </w:rPr>
        <w:t xml:space="preserve"> </w:t>
      </w:r>
      <w:r w:rsidR="00E4346E">
        <w:rPr>
          <w:rStyle w:val="gvxzyvdx"/>
          <w:rFonts w:ascii="Arial" w:hAnsi="Arial"/>
        </w:rPr>
        <w:t>δυσπρόσιτο</w:t>
      </w:r>
      <w:r>
        <w:rPr>
          <w:rStyle w:val="gvxzyvdx"/>
          <w:rFonts w:ascii="Arial" w:hAnsi="Arial"/>
        </w:rPr>
        <w:t xml:space="preserve">, </w:t>
      </w:r>
      <w:r w:rsidR="00E4346E">
        <w:rPr>
          <w:rStyle w:val="gvxzyvdx"/>
          <w:rFonts w:ascii="Arial" w:hAnsi="Arial"/>
        </w:rPr>
        <w:t>οπότε</w:t>
      </w:r>
      <w:r>
        <w:rPr>
          <w:rStyle w:val="gvxzyvdx"/>
          <w:rFonts w:ascii="Arial" w:hAnsi="Arial"/>
        </w:rPr>
        <w:t xml:space="preserve"> </w:t>
      </w:r>
      <w:r w:rsidR="00E4346E">
        <w:rPr>
          <w:rStyle w:val="gvxzyvdx"/>
          <w:rFonts w:ascii="Arial" w:hAnsi="Arial"/>
        </w:rPr>
        <w:t>μπορείτε</w:t>
      </w:r>
      <w:r>
        <w:rPr>
          <w:rStyle w:val="gvxzyvdx"/>
          <w:rFonts w:ascii="Arial" w:hAnsi="Arial"/>
        </w:rPr>
        <w:t xml:space="preserve"> να </w:t>
      </w:r>
      <w:r w:rsidR="00E4346E">
        <w:rPr>
          <w:rStyle w:val="gvxzyvdx"/>
          <w:rFonts w:ascii="Arial" w:hAnsi="Arial"/>
        </w:rPr>
        <w:t>καλύψετε</w:t>
      </w:r>
      <w:r>
        <w:rPr>
          <w:rStyle w:val="gvxzyvdx"/>
          <w:rFonts w:ascii="Arial" w:hAnsi="Arial"/>
        </w:rPr>
        <w:t xml:space="preserve"> </w:t>
      </w:r>
      <w:r w:rsidR="00E4346E">
        <w:rPr>
          <w:rStyle w:val="gvxzyvdx"/>
          <w:rFonts w:ascii="Arial" w:hAnsi="Arial"/>
        </w:rPr>
        <w:t>έτσι</w:t>
      </w:r>
      <w:r>
        <w:rPr>
          <w:rStyle w:val="gvxzyvdx"/>
          <w:rFonts w:ascii="Arial" w:hAnsi="Arial"/>
        </w:rPr>
        <w:t xml:space="preserve"> την </w:t>
      </w:r>
      <w:r w:rsidR="00E4346E">
        <w:rPr>
          <w:rStyle w:val="gvxzyvdx"/>
          <w:rFonts w:ascii="Arial" w:hAnsi="Arial"/>
        </w:rPr>
        <w:t>εύρεση</w:t>
      </w:r>
      <w:r>
        <w:rPr>
          <w:rStyle w:val="gvxzyvdx"/>
          <w:rFonts w:ascii="Arial" w:hAnsi="Arial"/>
        </w:rPr>
        <w:t xml:space="preserve"> </w:t>
      </w:r>
      <w:r w:rsidR="00E4346E">
        <w:rPr>
          <w:rStyle w:val="gvxzyvdx"/>
          <w:rFonts w:ascii="Arial" w:hAnsi="Arial"/>
        </w:rPr>
        <w:t>δυσπρόσιτου</w:t>
      </w:r>
      <w:r>
        <w:rPr>
          <w:rStyle w:val="gvxzyvdx"/>
          <w:rFonts w:ascii="Arial" w:hAnsi="Arial"/>
        </w:rPr>
        <w:t xml:space="preserve"> </w:t>
      </w:r>
      <w:r w:rsidR="00E4346E">
        <w:rPr>
          <w:rStyle w:val="gvxzyvdx"/>
          <w:rFonts w:ascii="Arial" w:hAnsi="Arial"/>
        </w:rPr>
        <w:t>δευτεροβάθμιας</w:t>
      </w:r>
      <w:r w:rsidR="008C38C1">
        <w:rPr>
          <w:rStyle w:val="gvxzyvdx"/>
          <w:rFonts w:ascii="Arial" w:hAnsi="Arial"/>
        </w:rPr>
        <w:t xml:space="preserve"> </w:t>
      </w:r>
      <w:r w:rsidR="00E4346E">
        <w:rPr>
          <w:rStyle w:val="gvxzyvdx"/>
          <w:rFonts w:ascii="Arial" w:hAnsi="Arial"/>
        </w:rPr>
        <w:t>εκπαίδευσης</w:t>
      </w:r>
      <w:r w:rsidR="008C38C1">
        <w:rPr>
          <w:rStyle w:val="gvxzyvdx"/>
          <w:rFonts w:ascii="Arial" w:hAnsi="Arial"/>
        </w:rPr>
        <w:t>.</w:t>
      </w:r>
    </w:p>
    <w:p w14:paraId="101D14DA" w14:textId="5309E4F4" w:rsidR="008C38C1" w:rsidRDefault="00E4346E" w:rsidP="003F680C">
      <w:pPr>
        <w:pStyle w:val="aff2"/>
        <w:ind w:firstLine="0"/>
        <w:rPr>
          <w:rStyle w:val="gvxzyvdx"/>
          <w:rFonts w:ascii="Arial" w:hAnsi="Arial"/>
        </w:rPr>
      </w:pPr>
      <w:r>
        <w:rPr>
          <w:rStyle w:val="gvxzyvdx"/>
          <w:rFonts w:ascii="Arial" w:hAnsi="Arial"/>
        </w:rPr>
        <w:t>Επίσης</w:t>
      </w:r>
      <w:r w:rsidR="008C38C1">
        <w:rPr>
          <w:rStyle w:val="gvxzyvdx"/>
          <w:rFonts w:ascii="Arial" w:hAnsi="Arial"/>
        </w:rPr>
        <w:t xml:space="preserve"> οι </w:t>
      </w:r>
      <w:r w:rsidR="008C38C1">
        <w:rPr>
          <w:rStyle w:val="gvxzyvdx"/>
          <w:rFonts w:ascii="Arial" w:hAnsi="Arial"/>
          <w:lang w:val="en-US"/>
        </w:rPr>
        <w:t>Google</w:t>
      </w:r>
      <w:r w:rsidR="008C38C1" w:rsidRPr="008C38C1">
        <w:rPr>
          <w:rStyle w:val="gvxzyvdx"/>
          <w:rFonts w:ascii="Arial" w:hAnsi="Arial"/>
        </w:rPr>
        <w:t xml:space="preserve"> </w:t>
      </w:r>
      <w:r>
        <w:rPr>
          <w:rStyle w:val="gvxzyvdx"/>
          <w:rFonts w:ascii="Arial" w:hAnsi="Arial"/>
        </w:rPr>
        <w:t>χάρτες</w:t>
      </w:r>
      <w:r w:rsidR="008C38C1">
        <w:rPr>
          <w:rStyle w:val="gvxzyvdx"/>
          <w:rFonts w:ascii="Arial" w:hAnsi="Arial"/>
        </w:rPr>
        <w:t xml:space="preserve"> </w:t>
      </w:r>
      <w:r>
        <w:rPr>
          <w:rStyle w:val="gvxzyvdx"/>
          <w:rFonts w:ascii="Arial" w:hAnsi="Arial"/>
        </w:rPr>
        <w:t>έχουν</w:t>
      </w:r>
      <w:r w:rsidR="008C38C1">
        <w:rPr>
          <w:rStyle w:val="gvxzyvdx"/>
          <w:rFonts w:ascii="Arial" w:hAnsi="Arial"/>
        </w:rPr>
        <w:t xml:space="preserve"> </w:t>
      </w:r>
      <w:r>
        <w:rPr>
          <w:rStyle w:val="gvxzyvdx"/>
          <w:rFonts w:ascii="Arial" w:hAnsi="Arial"/>
        </w:rPr>
        <w:t>περιορισμούς</w:t>
      </w:r>
      <w:r w:rsidR="008C38C1">
        <w:rPr>
          <w:rStyle w:val="gvxzyvdx"/>
          <w:rFonts w:ascii="Arial" w:hAnsi="Arial"/>
        </w:rPr>
        <w:t xml:space="preserve"> </w:t>
      </w:r>
      <w:r>
        <w:rPr>
          <w:rStyle w:val="gvxzyvdx"/>
          <w:rFonts w:ascii="Arial" w:hAnsi="Arial"/>
        </w:rPr>
        <w:t>μέχρι</w:t>
      </w:r>
      <w:r w:rsidR="008C38C1">
        <w:rPr>
          <w:rStyle w:val="gvxzyvdx"/>
          <w:rFonts w:ascii="Arial" w:hAnsi="Arial"/>
        </w:rPr>
        <w:t xml:space="preserve"> </w:t>
      </w:r>
      <w:r>
        <w:rPr>
          <w:rStyle w:val="gvxzyvdx"/>
          <w:rFonts w:ascii="Arial" w:hAnsi="Arial"/>
        </w:rPr>
        <w:t>δέκα</w:t>
      </w:r>
      <w:r w:rsidR="008C38C1">
        <w:rPr>
          <w:rStyle w:val="gvxzyvdx"/>
          <w:rFonts w:ascii="Arial" w:hAnsi="Arial"/>
        </w:rPr>
        <w:t xml:space="preserve"> </w:t>
      </w:r>
      <w:r>
        <w:rPr>
          <w:rStyle w:val="gvxzyvdx"/>
          <w:rFonts w:ascii="Arial" w:hAnsi="Arial"/>
        </w:rPr>
        <w:t>περιοχές</w:t>
      </w:r>
      <w:r w:rsidR="008C38C1">
        <w:rPr>
          <w:rStyle w:val="gvxzyvdx"/>
          <w:rFonts w:ascii="Arial" w:hAnsi="Arial"/>
        </w:rPr>
        <w:t xml:space="preserve"> </w:t>
      </w:r>
      <w:r>
        <w:rPr>
          <w:rStyle w:val="gvxzyvdx"/>
          <w:rFonts w:ascii="Arial" w:hAnsi="Arial"/>
        </w:rPr>
        <w:t>ανά</w:t>
      </w:r>
      <w:r w:rsidR="008C38C1">
        <w:rPr>
          <w:rStyle w:val="gvxzyvdx"/>
          <w:rFonts w:ascii="Arial" w:hAnsi="Arial"/>
        </w:rPr>
        <w:t xml:space="preserve"> </w:t>
      </w:r>
      <w:r>
        <w:rPr>
          <w:rStyle w:val="gvxzyvdx"/>
          <w:rFonts w:ascii="Arial" w:hAnsi="Arial"/>
        </w:rPr>
        <w:t>χάρτη</w:t>
      </w:r>
      <w:r w:rsidR="008C38C1">
        <w:rPr>
          <w:rStyle w:val="gvxzyvdx"/>
          <w:rFonts w:ascii="Arial" w:hAnsi="Arial"/>
        </w:rPr>
        <w:t xml:space="preserve">, </w:t>
      </w:r>
      <w:r>
        <w:rPr>
          <w:rStyle w:val="gvxzyvdx"/>
          <w:rFonts w:ascii="Arial" w:hAnsi="Arial"/>
        </w:rPr>
        <w:t>έτσι</w:t>
      </w:r>
      <w:r w:rsidR="008C38C1">
        <w:rPr>
          <w:rStyle w:val="gvxzyvdx"/>
          <w:rFonts w:ascii="Arial" w:hAnsi="Arial"/>
        </w:rPr>
        <w:t xml:space="preserve"> </w:t>
      </w:r>
      <w:r>
        <w:rPr>
          <w:rStyle w:val="gvxzyvdx"/>
          <w:rFonts w:ascii="Arial" w:hAnsi="Arial"/>
        </w:rPr>
        <w:t>αναγκαστικά</w:t>
      </w:r>
      <w:r w:rsidR="008C38C1">
        <w:rPr>
          <w:rStyle w:val="gvxzyvdx"/>
          <w:rFonts w:ascii="Arial" w:hAnsi="Arial"/>
        </w:rPr>
        <w:t xml:space="preserve"> </w:t>
      </w:r>
      <w:r>
        <w:rPr>
          <w:rStyle w:val="gvxzyvdx"/>
          <w:rFonts w:ascii="Arial" w:hAnsi="Arial"/>
        </w:rPr>
        <w:t>φτιάχτηκαν</w:t>
      </w:r>
      <w:r w:rsidR="008C38C1">
        <w:rPr>
          <w:rStyle w:val="gvxzyvdx"/>
          <w:rFonts w:ascii="Arial" w:hAnsi="Arial"/>
        </w:rPr>
        <w:t xml:space="preserve"> 4 </w:t>
      </w:r>
      <w:r>
        <w:rPr>
          <w:rStyle w:val="gvxzyvdx"/>
          <w:rFonts w:ascii="Arial" w:hAnsi="Arial"/>
        </w:rPr>
        <w:t>διαφορετικά</w:t>
      </w:r>
      <w:r w:rsidR="008C38C1">
        <w:rPr>
          <w:rStyle w:val="gvxzyvdx"/>
          <w:rFonts w:ascii="Arial" w:hAnsi="Arial"/>
        </w:rPr>
        <w:t xml:space="preserve"> σετ </w:t>
      </w:r>
      <w:r>
        <w:rPr>
          <w:rStyle w:val="gvxzyvdx"/>
          <w:rFonts w:ascii="Arial" w:hAnsi="Arial"/>
        </w:rPr>
        <w:t>περιοχών</w:t>
      </w:r>
      <w:r w:rsidR="008C38C1">
        <w:rPr>
          <w:rStyle w:val="gvxzyvdx"/>
          <w:rFonts w:ascii="Arial" w:hAnsi="Arial"/>
        </w:rPr>
        <w:t xml:space="preserve">, οι </w:t>
      </w:r>
      <w:r>
        <w:rPr>
          <w:rStyle w:val="gvxzyvdx"/>
          <w:rFonts w:ascii="Arial" w:hAnsi="Arial"/>
        </w:rPr>
        <w:t>οποίοι</w:t>
      </w:r>
      <w:r w:rsidR="008C38C1">
        <w:rPr>
          <w:rStyle w:val="gvxzyvdx"/>
          <w:rFonts w:ascii="Arial" w:hAnsi="Arial"/>
        </w:rPr>
        <w:t xml:space="preserve"> </w:t>
      </w:r>
      <w:r>
        <w:rPr>
          <w:rStyle w:val="gvxzyvdx"/>
          <w:rFonts w:ascii="Arial" w:hAnsi="Arial"/>
        </w:rPr>
        <w:t>πάνε</w:t>
      </w:r>
      <w:r w:rsidR="008C38C1">
        <w:rPr>
          <w:rStyle w:val="gvxzyvdx"/>
          <w:rFonts w:ascii="Arial" w:hAnsi="Arial"/>
        </w:rPr>
        <w:t xml:space="preserve"> </w:t>
      </w:r>
      <w:r>
        <w:rPr>
          <w:rStyle w:val="gvxzyvdx"/>
          <w:rFonts w:ascii="Arial" w:hAnsi="Arial"/>
        </w:rPr>
        <w:t>αλφαβητικά</w:t>
      </w:r>
      <w:r w:rsidR="008C38C1">
        <w:rPr>
          <w:rStyle w:val="gvxzyvdx"/>
          <w:rFonts w:ascii="Arial" w:hAnsi="Arial"/>
        </w:rPr>
        <w:t>.</w:t>
      </w:r>
    </w:p>
    <w:p w14:paraId="3DAD7B8E" w14:textId="5AEDBB17" w:rsidR="00E83667" w:rsidRDefault="00E4346E" w:rsidP="003F680C">
      <w:pPr>
        <w:pStyle w:val="aff2"/>
        <w:ind w:firstLine="0"/>
        <w:rPr>
          <w:rStyle w:val="gvxzyvdx"/>
          <w:rFonts w:ascii="Arial" w:hAnsi="Arial"/>
        </w:rPr>
      </w:pPr>
      <w:r>
        <w:rPr>
          <w:rStyle w:val="gvxzyvdx"/>
          <w:rFonts w:ascii="Arial" w:hAnsi="Arial"/>
        </w:rPr>
        <w:t>Αναλυτικά</w:t>
      </w:r>
      <w:r w:rsidR="00E83667">
        <w:rPr>
          <w:rStyle w:val="gvxzyvdx"/>
          <w:rFonts w:ascii="Arial" w:hAnsi="Arial"/>
        </w:rPr>
        <w:t xml:space="preserve"> οι </w:t>
      </w:r>
      <w:r>
        <w:rPr>
          <w:rStyle w:val="gvxzyvdx"/>
          <w:rFonts w:ascii="Arial" w:hAnsi="Arial"/>
        </w:rPr>
        <w:t>χάρτες</w:t>
      </w:r>
      <w:r w:rsidR="00E83667">
        <w:rPr>
          <w:rStyle w:val="gvxzyvdx"/>
          <w:rFonts w:ascii="Arial" w:hAnsi="Arial"/>
        </w:rPr>
        <w:t xml:space="preserve"> με τις </w:t>
      </w:r>
      <w:r>
        <w:rPr>
          <w:rStyle w:val="gvxzyvdx"/>
          <w:rFonts w:ascii="Arial" w:hAnsi="Arial"/>
        </w:rPr>
        <w:t>περιοχές</w:t>
      </w:r>
      <w:r w:rsidR="00E83667">
        <w:rPr>
          <w:rStyle w:val="gvxzyvdx"/>
          <w:rFonts w:ascii="Arial" w:hAnsi="Arial"/>
        </w:rPr>
        <w:t>:</w:t>
      </w:r>
    </w:p>
    <w:p w14:paraId="67C12C2F" w14:textId="77777777" w:rsidR="00E83667" w:rsidRDefault="00E83667" w:rsidP="003F680C">
      <w:pPr>
        <w:pStyle w:val="aff2"/>
        <w:ind w:firstLine="0"/>
        <w:rPr>
          <w:rStyle w:val="gvxzyvdx"/>
          <w:rFonts w:ascii="Arial" w:hAnsi="Arial"/>
        </w:rPr>
      </w:pPr>
    </w:p>
    <w:p w14:paraId="1C5DB340" w14:textId="4352CA58" w:rsidR="00E83667" w:rsidRDefault="00E4346E" w:rsidP="003F680C">
      <w:pPr>
        <w:pStyle w:val="aff2"/>
        <w:ind w:firstLine="0"/>
        <w:rPr>
          <w:rStyle w:val="gvxzyvdx"/>
          <w:rFonts w:ascii="Arial" w:hAnsi="Arial"/>
        </w:rPr>
      </w:pPr>
      <w:r>
        <w:rPr>
          <w:rStyle w:val="gvxzyvdx"/>
          <w:rFonts w:ascii="Arial" w:hAnsi="Arial"/>
        </w:rPr>
        <w:t>Δυσπρόσιτα</w:t>
      </w:r>
      <w:r w:rsidR="00E83667">
        <w:rPr>
          <w:rStyle w:val="gvxzyvdx"/>
          <w:rFonts w:ascii="Arial" w:hAnsi="Arial"/>
        </w:rPr>
        <w:t xml:space="preserve"> </w:t>
      </w:r>
      <w:r>
        <w:rPr>
          <w:rStyle w:val="gvxzyvdx"/>
          <w:rFonts w:ascii="Arial" w:hAnsi="Arial"/>
        </w:rPr>
        <w:t>Πρωτοβάθμιας</w:t>
      </w:r>
      <w:r w:rsidR="00E83667">
        <w:rPr>
          <w:rStyle w:val="gvxzyvdx"/>
          <w:rFonts w:ascii="Arial" w:hAnsi="Arial"/>
        </w:rPr>
        <w:t xml:space="preserve"> </w:t>
      </w:r>
      <w:r>
        <w:rPr>
          <w:rStyle w:val="gvxzyvdx"/>
          <w:rFonts w:ascii="Arial" w:hAnsi="Arial"/>
        </w:rPr>
        <w:t>Εκπαίδευσης</w:t>
      </w:r>
      <w:r w:rsidR="00E83667">
        <w:rPr>
          <w:rStyle w:val="gvxzyvdx"/>
          <w:rFonts w:ascii="Arial" w:hAnsi="Arial"/>
        </w:rPr>
        <w:t xml:space="preserve"> Α</w:t>
      </w:r>
    </w:p>
    <w:p w14:paraId="33DCA598" w14:textId="5B80E314" w:rsidR="00CE5AE9" w:rsidRDefault="00E4346E" w:rsidP="003F680C">
      <w:pPr>
        <w:pStyle w:val="aff2"/>
        <w:ind w:firstLine="0"/>
        <w:rPr>
          <w:rStyle w:val="gvxzyvdx"/>
          <w:rFonts w:ascii="Arial" w:hAnsi="Arial"/>
        </w:rPr>
      </w:pPr>
      <w:r w:rsidRPr="00E83667">
        <w:rPr>
          <w:rStyle w:val="gvxzyvdx"/>
          <w:rFonts w:ascii="Arial" w:hAnsi="Arial"/>
        </w:rPr>
        <w:t>Αιτωλοακαρνανία</w:t>
      </w:r>
      <w:r w:rsidR="00E83667" w:rsidRPr="00E83667">
        <w:rPr>
          <w:rStyle w:val="gvxzyvdx"/>
          <w:rFonts w:ascii="Arial" w:hAnsi="Arial"/>
        </w:rPr>
        <w:t xml:space="preserve">, </w:t>
      </w:r>
      <w:r w:rsidRPr="00E83667">
        <w:rPr>
          <w:rStyle w:val="gvxzyvdx"/>
          <w:rFonts w:ascii="Arial" w:hAnsi="Arial"/>
        </w:rPr>
        <w:t>Αρκαδία</w:t>
      </w:r>
      <w:r w:rsidR="00E83667" w:rsidRPr="00E83667">
        <w:rPr>
          <w:rStyle w:val="gvxzyvdx"/>
          <w:rFonts w:ascii="Arial" w:hAnsi="Arial"/>
        </w:rPr>
        <w:t xml:space="preserve">, </w:t>
      </w:r>
      <w:r w:rsidRPr="00E83667">
        <w:rPr>
          <w:rStyle w:val="gvxzyvdx"/>
          <w:rFonts w:ascii="Arial" w:hAnsi="Arial"/>
        </w:rPr>
        <w:t>Άρτα</w:t>
      </w:r>
      <w:r w:rsidR="00E83667" w:rsidRPr="00E83667">
        <w:rPr>
          <w:rStyle w:val="gvxzyvdx"/>
          <w:rFonts w:ascii="Arial" w:hAnsi="Arial"/>
        </w:rPr>
        <w:t xml:space="preserve">, </w:t>
      </w:r>
      <w:r w:rsidRPr="00E83667">
        <w:rPr>
          <w:rStyle w:val="gvxzyvdx"/>
          <w:rFonts w:ascii="Arial" w:hAnsi="Arial"/>
        </w:rPr>
        <w:t>Αχαΐα</w:t>
      </w:r>
      <w:r w:rsidR="00E83667" w:rsidRPr="00E83667">
        <w:rPr>
          <w:rStyle w:val="gvxzyvdx"/>
          <w:rFonts w:ascii="Arial" w:hAnsi="Arial"/>
        </w:rPr>
        <w:t xml:space="preserve">, </w:t>
      </w:r>
      <w:r w:rsidRPr="00E83667">
        <w:rPr>
          <w:rStyle w:val="gvxzyvdx"/>
          <w:rFonts w:ascii="Arial" w:hAnsi="Arial"/>
        </w:rPr>
        <w:t>Γρεβενά</w:t>
      </w:r>
      <w:r w:rsidR="00E83667" w:rsidRPr="00E83667">
        <w:rPr>
          <w:rStyle w:val="gvxzyvdx"/>
          <w:rFonts w:ascii="Arial" w:hAnsi="Arial"/>
        </w:rPr>
        <w:t xml:space="preserve">, </w:t>
      </w:r>
      <w:r w:rsidRPr="00E83667">
        <w:rPr>
          <w:rStyle w:val="gvxzyvdx"/>
          <w:rFonts w:ascii="Arial" w:hAnsi="Arial"/>
        </w:rPr>
        <w:t>Δράμα</w:t>
      </w:r>
      <w:r w:rsidR="00E83667" w:rsidRPr="00E83667">
        <w:rPr>
          <w:rStyle w:val="gvxzyvdx"/>
          <w:rFonts w:ascii="Arial" w:hAnsi="Arial"/>
        </w:rPr>
        <w:t xml:space="preserve">, </w:t>
      </w:r>
      <w:r w:rsidRPr="00E83667">
        <w:rPr>
          <w:rStyle w:val="gvxzyvdx"/>
          <w:rFonts w:ascii="Arial" w:hAnsi="Arial"/>
        </w:rPr>
        <w:t>Δωδεκάνησα</w:t>
      </w:r>
      <w:r w:rsidR="00E83667" w:rsidRPr="00E83667">
        <w:rPr>
          <w:rStyle w:val="gvxzyvdx"/>
          <w:rFonts w:ascii="Arial" w:hAnsi="Arial"/>
        </w:rPr>
        <w:t xml:space="preserve">, </w:t>
      </w:r>
      <w:r w:rsidRPr="00E83667">
        <w:rPr>
          <w:rStyle w:val="gvxzyvdx"/>
          <w:rFonts w:ascii="Arial" w:hAnsi="Arial"/>
        </w:rPr>
        <w:t>Έβρος</w:t>
      </w:r>
      <w:r w:rsidR="00E83667" w:rsidRPr="00E83667">
        <w:rPr>
          <w:rStyle w:val="gvxzyvdx"/>
          <w:rFonts w:ascii="Arial" w:hAnsi="Arial"/>
        </w:rPr>
        <w:t xml:space="preserve">, </w:t>
      </w:r>
      <w:r w:rsidRPr="00E83667">
        <w:rPr>
          <w:rStyle w:val="gvxzyvdx"/>
          <w:rFonts w:ascii="Arial" w:hAnsi="Arial"/>
        </w:rPr>
        <w:t>Ηράκλειο</w:t>
      </w:r>
      <w:r w:rsidR="00E83667" w:rsidRPr="00E83667">
        <w:rPr>
          <w:rStyle w:val="gvxzyvdx"/>
          <w:rFonts w:ascii="Arial" w:hAnsi="Arial"/>
        </w:rPr>
        <w:t xml:space="preserve">, </w:t>
      </w:r>
      <w:r w:rsidRPr="00E83667">
        <w:rPr>
          <w:rStyle w:val="gvxzyvdx"/>
          <w:rFonts w:ascii="Arial" w:hAnsi="Arial"/>
        </w:rPr>
        <w:t>Εύβοια</w:t>
      </w:r>
    </w:p>
    <w:p w14:paraId="4C374D1C" w14:textId="52EB94D3" w:rsidR="00E83667" w:rsidRDefault="00000000" w:rsidP="003F680C">
      <w:pPr>
        <w:pStyle w:val="aff2"/>
        <w:ind w:firstLine="0"/>
        <w:rPr>
          <w:rStyle w:val="gvxzyvdx"/>
          <w:rFonts w:ascii="Arial" w:hAnsi="Arial"/>
        </w:rPr>
      </w:pPr>
      <w:hyperlink r:id="rId19" w:history="1">
        <w:r w:rsidR="00CE5AE9" w:rsidRPr="009D09F4">
          <w:rPr>
            <w:rStyle w:val="-"/>
            <w:rFonts w:ascii="Arial" w:hAnsi="Arial"/>
          </w:rPr>
          <w:t>https://www.google.com/maps/d/u/0/edit?mid=1wJdQjj28vHz03S906AhvzgifuCBDQJs&amp;usp=sharing</w:t>
        </w:r>
      </w:hyperlink>
    </w:p>
    <w:p w14:paraId="7834AF4B" w14:textId="09D5DD04" w:rsidR="00CE5AE9" w:rsidRDefault="00CE5AE9" w:rsidP="003F680C">
      <w:pPr>
        <w:pStyle w:val="aff2"/>
        <w:ind w:firstLine="0"/>
        <w:rPr>
          <w:rStyle w:val="gvxzyvdx"/>
          <w:rFonts w:ascii="Arial" w:hAnsi="Arial"/>
        </w:rPr>
      </w:pPr>
    </w:p>
    <w:p w14:paraId="6C8C87EA" w14:textId="3D25213E" w:rsidR="00CE5AE9"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Β</w:t>
      </w:r>
    </w:p>
    <w:p w14:paraId="6299001B" w14:textId="4BE81602" w:rsidR="005B486A" w:rsidRDefault="00E4346E" w:rsidP="003F680C">
      <w:pPr>
        <w:pStyle w:val="aff2"/>
        <w:ind w:firstLine="0"/>
        <w:rPr>
          <w:rStyle w:val="gvxzyvdx"/>
          <w:rFonts w:ascii="Arial" w:hAnsi="Arial"/>
        </w:rPr>
      </w:pPr>
      <w:r w:rsidRPr="005B486A">
        <w:rPr>
          <w:rStyle w:val="gvxzyvdx"/>
          <w:rFonts w:ascii="Arial" w:hAnsi="Arial"/>
        </w:rPr>
        <w:t>Ευρυτανία</w:t>
      </w:r>
      <w:r w:rsidR="005B486A" w:rsidRPr="005B486A">
        <w:rPr>
          <w:rStyle w:val="gvxzyvdx"/>
          <w:rFonts w:ascii="Arial" w:hAnsi="Arial"/>
        </w:rPr>
        <w:t xml:space="preserve">, </w:t>
      </w:r>
      <w:r w:rsidRPr="005B486A">
        <w:rPr>
          <w:rStyle w:val="gvxzyvdx"/>
          <w:rFonts w:ascii="Arial" w:hAnsi="Arial"/>
        </w:rPr>
        <w:t>Ηλείας</w:t>
      </w:r>
      <w:r w:rsidR="005B486A" w:rsidRPr="005B486A">
        <w:rPr>
          <w:rStyle w:val="gvxzyvdx"/>
          <w:rFonts w:ascii="Arial" w:hAnsi="Arial"/>
        </w:rPr>
        <w:t xml:space="preserve">, </w:t>
      </w:r>
      <w:r w:rsidRPr="005B486A">
        <w:rPr>
          <w:rStyle w:val="gvxzyvdx"/>
          <w:rFonts w:ascii="Arial" w:hAnsi="Arial"/>
        </w:rPr>
        <w:t>Θεσπρωτίας</w:t>
      </w:r>
      <w:r w:rsidR="005B486A" w:rsidRPr="005B486A">
        <w:rPr>
          <w:rStyle w:val="gvxzyvdx"/>
          <w:rFonts w:ascii="Arial" w:hAnsi="Arial"/>
        </w:rPr>
        <w:t xml:space="preserve">, </w:t>
      </w:r>
      <w:r w:rsidRPr="005B486A">
        <w:rPr>
          <w:rStyle w:val="gvxzyvdx"/>
          <w:rFonts w:ascii="Arial" w:hAnsi="Arial"/>
        </w:rPr>
        <w:t>Ιωάννινων</w:t>
      </w:r>
      <w:r w:rsidR="005B486A" w:rsidRPr="005B486A">
        <w:rPr>
          <w:rStyle w:val="gvxzyvdx"/>
          <w:rFonts w:ascii="Arial" w:hAnsi="Arial"/>
        </w:rPr>
        <w:t xml:space="preserve">, </w:t>
      </w:r>
      <w:r w:rsidRPr="005B486A">
        <w:rPr>
          <w:rStyle w:val="gvxzyvdx"/>
          <w:rFonts w:ascii="Arial" w:hAnsi="Arial"/>
        </w:rPr>
        <w:t>Καβάλας</w:t>
      </w:r>
      <w:r w:rsidR="005B486A" w:rsidRPr="005B486A">
        <w:rPr>
          <w:rStyle w:val="gvxzyvdx"/>
          <w:rFonts w:ascii="Arial" w:hAnsi="Arial"/>
        </w:rPr>
        <w:t xml:space="preserve">, </w:t>
      </w:r>
      <w:r w:rsidRPr="005B486A">
        <w:rPr>
          <w:rStyle w:val="gvxzyvdx"/>
          <w:rFonts w:ascii="Arial" w:hAnsi="Arial"/>
        </w:rPr>
        <w:t>Καρδίτσας</w:t>
      </w:r>
      <w:r w:rsidR="005B486A" w:rsidRPr="005B486A">
        <w:rPr>
          <w:rStyle w:val="gvxzyvdx"/>
          <w:rFonts w:ascii="Arial" w:hAnsi="Arial"/>
        </w:rPr>
        <w:t xml:space="preserve">, </w:t>
      </w:r>
      <w:r w:rsidRPr="005B486A">
        <w:rPr>
          <w:rStyle w:val="gvxzyvdx"/>
          <w:rFonts w:ascii="Arial" w:hAnsi="Arial"/>
        </w:rPr>
        <w:t>Καστοριάς</w:t>
      </w:r>
      <w:r w:rsidR="005B486A" w:rsidRPr="005B486A">
        <w:rPr>
          <w:rStyle w:val="gvxzyvdx"/>
          <w:rFonts w:ascii="Arial" w:hAnsi="Arial"/>
        </w:rPr>
        <w:t xml:space="preserve">, </w:t>
      </w:r>
      <w:r w:rsidRPr="005B486A">
        <w:rPr>
          <w:rStyle w:val="gvxzyvdx"/>
          <w:rFonts w:ascii="Arial" w:hAnsi="Arial"/>
        </w:rPr>
        <w:t>Κέρκυρας</w:t>
      </w:r>
      <w:r w:rsidR="005B486A" w:rsidRPr="005B486A">
        <w:rPr>
          <w:rStyle w:val="gvxzyvdx"/>
          <w:rFonts w:ascii="Arial" w:hAnsi="Arial"/>
        </w:rPr>
        <w:t xml:space="preserve">, </w:t>
      </w:r>
      <w:r w:rsidRPr="005B486A">
        <w:rPr>
          <w:rStyle w:val="gvxzyvdx"/>
          <w:rFonts w:ascii="Arial" w:hAnsi="Arial"/>
        </w:rPr>
        <w:t>Κεφαλλήνιας</w:t>
      </w:r>
      <w:r w:rsidR="005B486A" w:rsidRPr="005B486A">
        <w:rPr>
          <w:rStyle w:val="gvxzyvdx"/>
          <w:rFonts w:ascii="Arial" w:hAnsi="Arial"/>
        </w:rPr>
        <w:t xml:space="preserve">, </w:t>
      </w:r>
      <w:r w:rsidRPr="005B486A">
        <w:rPr>
          <w:rStyle w:val="gvxzyvdx"/>
          <w:rFonts w:ascii="Arial" w:hAnsi="Arial"/>
        </w:rPr>
        <w:t>Κοζάνης</w:t>
      </w:r>
    </w:p>
    <w:p w14:paraId="6404A355" w14:textId="6A3438BC" w:rsidR="005B486A" w:rsidRDefault="00000000" w:rsidP="003F680C">
      <w:pPr>
        <w:pStyle w:val="aff2"/>
        <w:ind w:firstLine="0"/>
        <w:rPr>
          <w:rStyle w:val="gvxzyvdx"/>
          <w:rFonts w:ascii="Arial" w:hAnsi="Arial"/>
        </w:rPr>
      </w:pPr>
      <w:hyperlink r:id="rId20" w:history="1">
        <w:r w:rsidR="005B486A" w:rsidRPr="009D09F4">
          <w:rPr>
            <w:rStyle w:val="-"/>
            <w:rFonts w:ascii="Arial" w:hAnsi="Arial"/>
          </w:rPr>
          <w:t>https://www.google.com/maps/d/u/0/edit?mid=15Z-gYx3JEjIux_vWMx2SeiiFRYEPx04&amp;usp=sharing</w:t>
        </w:r>
      </w:hyperlink>
    </w:p>
    <w:p w14:paraId="0B8F2896" w14:textId="6602658D" w:rsidR="005B486A" w:rsidRDefault="005B486A" w:rsidP="003F680C">
      <w:pPr>
        <w:pStyle w:val="aff2"/>
        <w:ind w:firstLine="0"/>
        <w:rPr>
          <w:rStyle w:val="gvxzyvdx"/>
          <w:rFonts w:ascii="Arial" w:hAnsi="Arial"/>
        </w:rPr>
      </w:pPr>
    </w:p>
    <w:p w14:paraId="04FECF35" w14:textId="3B07AD74"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Γ</w:t>
      </w:r>
    </w:p>
    <w:p w14:paraId="29B872D0" w14:textId="4836C4BE" w:rsidR="005B486A" w:rsidRDefault="00E4346E" w:rsidP="003F680C">
      <w:pPr>
        <w:pStyle w:val="aff2"/>
        <w:ind w:firstLine="0"/>
        <w:rPr>
          <w:rStyle w:val="gvxzyvdx"/>
          <w:rFonts w:ascii="Arial" w:hAnsi="Arial"/>
        </w:rPr>
      </w:pPr>
      <w:r w:rsidRPr="005B486A">
        <w:rPr>
          <w:rStyle w:val="gvxzyvdx"/>
          <w:rFonts w:ascii="Arial" w:hAnsi="Arial"/>
        </w:rPr>
        <w:t>Κορίνθιας</w:t>
      </w:r>
      <w:r w:rsidR="005B486A" w:rsidRPr="005B486A">
        <w:rPr>
          <w:rStyle w:val="gvxzyvdx"/>
          <w:rFonts w:ascii="Arial" w:hAnsi="Arial"/>
        </w:rPr>
        <w:t xml:space="preserve">, </w:t>
      </w:r>
      <w:r w:rsidRPr="005B486A">
        <w:rPr>
          <w:rStyle w:val="gvxzyvdx"/>
          <w:rFonts w:ascii="Arial" w:hAnsi="Arial"/>
        </w:rPr>
        <w:t>Κυκλάδων</w:t>
      </w:r>
      <w:r w:rsidR="005B486A" w:rsidRPr="005B486A">
        <w:rPr>
          <w:rStyle w:val="gvxzyvdx"/>
          <w:rFonts w:ascii="Arial" w:hAnsi="Arial"/>
        </w:rPr>
        <w:t xml:space="preserve">, </w:t>
      </w:r>
      <w:r w:rsidRPr="005B486A">
        <w:rPr>
          <w:rStyle w:val="gvxzyvdx"/>
          <w:rFonts w:ascii="Arial" w:hAnsi="Arial"/>
        </w:rPr>
        <w:t>Λακωνίας</w:t>
      </w:r>
      <w:r w:rsidR="005B486A" w:rsidRPr="005B486A">
        <w:rPr>
          <w:rStyle w:val="gvxzyvdx"/>
          <w:rFonts w:ascii="Arial" w:hAnsi="Arial"/>
        </w:rPr>
        <w:t xml:space="preserve">, </w:t>
      </w:r>
      <w:r w:rsidRPr="005B486A">
        <w:rPr>
          <w:rStyle w:val="gvxzyvdx"/>
          <w:rFonts w:ascii="Arial" w:hAnsi="Arial"/>
        </w:rPr>
        <w:t>Λασιθίου</w:t>
      </w:r>
      <w:r w:rsidR="005B486A" w:rsidRPr="005B486A">
        <w:rPr>
          <w:rStyle w:val="gvxzyvdx"/>
          <w:rFonts w:ascii="Arial" w:hAnsi="Arial"/>
        </w:rPr>
        <w:t xml:space="preserve">, </w:t>
      </w:r>
      <w:r w:rsidRPr="005B486A">
        <w:rPr>
          <w:rStyle w:val="gvxzyvdx"/>
          <w:rFonts w:ascii="Arial" w:hAnsi="Arial"/>
        </w:rPr>
        <w:t>Λέσβου</w:t>
      </w:r>
      <w:r w:rsidR="005B486A" w:rsidRPr="005B486A">
        <w:rPr>
          <w:rStyle w:val="gvxzyvdx"/>
          <w:rFonts w:ascii="Arial" w:hAnsi="Arial"/>
        </w:rPr>
        <w:t xml:space="preserve">, </w:t>
      </w:r>
      <w:r w:rsidRPr="005B486A">
        <w:rPr>
          <w:rStyle w:val="gvxzyvdx"/>
          <w:rFonts w:ascii="Arial" w:hAnsi="Arial"/>
        </w:rPr>
        <w:t>Λευκάδας</w:t>
      </w:r>
      <w:r w:rsidR="005B486A" w:rsidRPr="005B486A">
        <w:rPr>
          <w:rStyle w:val="gvxzyvdx"/>
          <w:rFonts w:ascii="Arial" w:hAnsi="Arial"/>
        </w:rPr>
        <w:t xml:space="preserve">, </w:t>
      </w:r>
      <w:r w:rsidRPr="005B486A">
        <w:rPr>
          <w:rStyle w:val="gvxzyvdx"/>
          <w:rFonts w:ascii="Arial" w:hAnsi="Arial"/>
        </w:rPr>
        <w:t>Μαγνησίας</w:t>
      </w:r>
      <w:r w:rsidR="005B486A" w:rsidRPr="005B486A">
        <w:rPr>
          <w:rStyle w:val="gvxzyvdx"/>
          <w:rFonts w:ascii="Arial" w:hAnsi="Arial"/>
        </w:rPr>
        <w:t xml:space="preserve">, </w:t>
      </w:r>
      <w:r w:rsidRPr="005B486A">
        <w:rPr>
          <w:rStyle w:val="gvxzyvdx"/>
          <w:rFonts w:ascii="Arial" w:hAnsi="Arial"/>
        </w:rPr>
        <w:t>Ξάνθης</w:t>
      </w:r>
      <w:r w:rsidR="005B486A" w:rsidRPr="005B486A">
        <w:rPr>
          <w:rStyle w:val="gvxzyvdx"/>
          <w:rFonts w:ascii="Arial" w:hAnsi="Arial"/>
        </w:rPr>
        <w:t xml:space="preserve">, Γ </w:t>
      </w:r>
      <w:r w:rsidRPr="005B486A">
        <w:rPr>
          <w:rStyle w:val="gvxzyvdx"/>
          <w:rFonts w:ascii="Arial" w:hAnsi="Arial"/>
        </w:rPr>
        <w:t>Πειραιά</w:t>
      </w:r>
      <w:r w:rsidR="005B486A" w:rsidRPr="005B486A">
        <w:rPr>
          <w:rStyle w:val="gvxzyvdx"/>
          <w:rFonts w:ascii="Arial" w:hAnsi="Arial"/>
        </w:rPr>
        <w:t xml:space="preserve">, </w:t>
      </w:r>
      <w:r w:rsidRPr="005B486A">
        <w:rPr>
          <w:rStyle w:val="gvxzyvdx"/>
          <w:rFonts w:ascii="Arial" w:hAnsi="Arial"/>
        </w:rPr>
        <w:t>Ρέθυμνου</w:t>
      </w:r>
    </w:p>
    <w:p w14:paraId="4801A589" w14:textId="76DE5362" w:rsidR="005B486A" w:rsidRDefault="00000000" w:rsidP="003F680C">
      <w:pPr>
        <w:pStyle w:val="aff2"/>
        <w:ind w:firstLine="0"/>
        <w:rPr>
          <w:rStyle w:val="gvxzyvdx"/>
          <w:rFonts w:ascii="Arial" w:hAnsi="Arial"/>
        </w:rPr>
      </w:pPr>
      <w:hyperlink r:id="rId21" w:history="1">
        <w:r w:rsidR="005B486A" w:rsidRPr="009D09F4">
          <w:rPr>
            <w:rStyle w:val="-"/>
            <w:rFonts w:ascii="Arial" w:hAnsi="Arial"/>
          </w:rPr>
          <w:t>https://www.google.com/maps/d/u/0/edit?mid=1lOyoKIDLRiZ0sOqQ1qhFUfWgMs8iK9A&amp;usp=sharing</w:t>
        </w:r>
      </w:hyperlink>
    </w:p>
    <w:p w14:paraId="43164537" w14:textId="6D9E8A4B" w:rsidR="005B486A" w:rsidRDefault="005B486A" w:rsidP="003F680C">
      <w:pPr>
        <w:pStyle w:val="aff2"/>
        <w:ind w:firstLine="0"/>
        <w:rPr>
          <w:rStyle w:val="gvxzyvdx"/>
          <w:rFonts w:ascii="Arial" w:hAnsi="Arial"/>
        </w:rPr>
      </w:pPr>
    </w:p>
    <w:p w14:paraId="762C460B" w14:textId="369AF7C8" w:rsidR="005B486A" w:rsidRDefault="00E4346E" w:rsidP="003F680C">
      <w:pPr>
        <w:pStyle w:val="aff2"/>
        <w:ind w:firstLine="0"/>
        <w:rPr>
          <w:rStyle w:val="gvxzyvdx"/>
          <w:rFonts w:ascii="Arial" w:hAnsi="Arial"/>
        </w:rPr>
      </w:pPr>
      <w:r w:rsidRPr="005B486A">
        <w:rPr>
          <w:rStyle w:val="gvxzyvdx"/>
          <w:rFonts w:ascii="Arial" w:hAnsi="Arial"/>
        </w:rPr>
        <w:t>Δυσπρόσιτα</w:t>
      </w:r>
      <w:r w:rsidR="005B486A" w:rsidRPr="005B486A">
        <w:rPr>
          <w:rStyle w:val="gvxzyvdx"/>
          <w:rFonts w:ascii="Arial" w:hAnsi="Arial"/>
        </w:rPr>
        <w:t xml:space="preserve"> </w:t>
      </w:r>
      <w:r w:rsidRPr="005B486A">
        <w:rPr>
          <w:rStyle w:val="gvxzyvdx"/>
          <w:rFonts w:ascii="Arial" w:hAnsi="Arial"/>
        </w:rPr>
        <w:t>Πρωτοβάθμιας</w:t>
      </w:r>
      <w:r w:rsidR="005B486A" w:rsidRPr="005B486A">
        <w:rPr>
          <w:rStyle w:val="gvxzyvdx"/>
          <w:rFonts w:ascii="Arial" w:hAnsi="Arial"/>
        </w:rPr>
        <w:t xml:space="preserve"> </w:t>
      </w:r>
      <w:r w:rsidRPr="005B486A">
        <w:rPr>
          <w:rStyle w:val="gvxzyvdx"/>
          <w:rFonts w:ascii="Arial" w:hAnsi="Arial"/>
        </w:rPr>
        <w:t>Εκπαίδευσης</w:t>
      </w:r>
      <w:r w:rsidR="005B486A" w:rsidRPr="005B486A">
        <w:rPr>
          <w:rStyle w:val="gvxzyvdx"/>
          <w:rFonts w:ascii="Arial" w:hAnsi="Arial"/>
        </w:rPr>
        <w:t xml:space="preserve"> Δ</w:t>
      </w:r>
    </w:p>
    <w:p w14:paraId="11947D65" w14:textId="5B28D2A4" w:rsidR="005B486A" w:rsidRDefault="00E4346E" w:rsidP="003F680C">
      <w:pPr>
        <w:pStyle w:val="aff2"/>
        <w:ind w:firstLine="0"/>
        <w:rPr>
          <w:rStyle w:val="gvxzyvdx"/>
          <w:rFonts w:ascii="Arial" w:hAnsi="Arial"/>
        </w:rPr>
      </w:pPr>
      <w:r w:rsidRPr="005B486A">
        <w:rPr>
          <w:rStyle w:val="gvxzyvdx"/>
          <w:rFonts w:ascii="Arial" w:hAnsi="Arial"/>
        </w:rPr>
        <w:t>Ροδόπης</w:t>
      </w:r>
      <w:r w:rsidR="005B486A" w:rsidRPr="005B486A">
        <w:rPr>
          <w:rStyle w:val="gvxzyvdx"/>
          <w:rFonts w:ascii="Arial" w:hAnsi="Arial"/>
        </w:rPr>
        <w:t xml:space="preserve">, </w:t>
      </w:r>
      <w:r w:rsidRPr="005B486A">
        <w:rPr>
          <w:rStyle w:val="gvxzyvdx"/>
          <w:rFonts w:ascii="Arial" w:hAnsi="Arial"/>
        </w:rPr>
        <w:t>Σάμου</w:t>
      </w:r>
      <w:r w:rsidR="005B486A" w:rsidRPr="005B486A">
        <w:rPr>
          <w:rStyle w:val="gvxzyvdx"/>
          <w:rFonts w:ascii="Arial" w:hAnsi="Arial"/>
        </w:rPr>
        <w:t xml:space="preserve">, </w:t>
      </w:r>
      <w:r w:rsidRPr="005B486A">
        <w:rPr>
          <w:rStyle w:val="gvxzyvdx"/>
          <w:rFonts w:ascii="Arial" w:hAnsi="Arial"/>
        </w:rPr>
        <w:t>Φλώρινας</w:t>
      </w:r>
      <w:r w:rsidR="005B486A" w:rsidRPr="005B486A">
        <w:rPr>
          <w:rStyle w:val="gvxzyvdx"/>
          <w:rFonts w:ascii="Arial" w:hAnsi="Arial"/>
        </w:rPr>
        <w:t xml:space="preserve">, </w:t>
      </w:r>
      <w:r w:rsidRPr="005B486A">
        <w:rPr>
          <w:rStyle w:val="gvxzyvdx"/>
          <w:rFonts w:ascii="Arial" w:hAnsi="Arial"/>
        </w:rPr>
        <w:t>Φωκίδας</w:t>
      </w:r>
      <w:r w:rsidR="005B486A" w:rsidRPr="005B486A">
        <w:rPr>
          <w:rStyle w:val="gvxzyvdx"/>
          <w:rFonts w:ascii="Arial" w:hAnsi="Arial"/>
        </w:rPr>
        <w:t xml:space="preserve">, </w:t>
      </w:r>
      <w:r w:rsidRPr="005B486A">
        <w:rPr>
          <w:rStyle w:val="gvxzyvdx"/>
          <w:rFonts w:ascii="Arial" w:hAnsi="Arial"/>
        </w:rPr>
        <w:t>Χαλκιδικής</w:t>
      </w:r>
      <w:r w:rsidR="005B486A" w:rsidRPr="005B486A">
        <w:rPr>
          <w:rStyle w:val="gvxzyvdx"/>
          <w:rFonts w:ascii="Arial" w:hAnsi="Arial"/>
        </w:rPr>
        <w:t xml:space="preserve">, </w:t>
      </w:r>
      <w:r w:rsidRPr="005B486A">
        <w:rPr>
          <w:rStyle w:val="gvxzyvdx"/>
          <w:rFonts w:ascii="Arial" w:hAnsi="Arial"/>
        </w:rPr>
        <w:t>Χανίων</w:t>
      </w:r>
      <w:r w:rsidR="005B486A" w:rsidRPr="005B486A">
        <w:rPr>
          <w:rStyle w:val="gvxzyvdx"/>
          <w:rFonts w:ascii="Arial" w:hAnsi="Arial"/>
        </w:rPr>
        <w:t xml:space="preserve">, </w:t>
      </w:r>
      <w:r w:rsidRPr="005B486A">
        <w:rPr>
          <w:rStyle w:val="gvxzyvdx"/>
          <w:rFonts w:ascii="Arial" w:hAnsi="Arial"/>
        </w:rPr>
        <w:t>Χίου</w:t>
      </w:r>
    </w:p>
    <w:p w14:paraId="531C5EF4" w14:textId="3A7B159A" w:rsidR="005B486A" w:rsidRDefault="00000000" w:rsidP="003F680C">
      <w:pPr>
        <w:pStyle w:val="aff2"/>
        <w:ind w:firstLine="0"/>
        <w:rPr>
          <w:rStyle w:val="gvxzyvdx"/>
          <w:rFonts w:ascii="Arial" w:hAnsi="Arial"/>
        </w:rPr>
      </w:pPr>
      <w:hyperlink r:id="rId22" w:history="1">
        <w:r w:rsidR="00743EFC" w:rsidRPr="001E6ECD">
          <w:rPr>
            <w:rStyle w:val="-"/>
            <w:rFonts w:ascii="Arial" w:hAnsi="Arial"/>
          </w:rPr>
          <w:t>https://www.google.com/maps/d/u/0/edit?mid=1pVZedfSADSiE1Ngmf5B-ozRZqaTsO2E&amp;usp=sharing</w:t>
        </w:r>
      </w:hyperlink>
    </w:p>
    <w:p w14:paraId="56F47450" w14:textId="6B0DF967" w:rsidR="00743EFC" w:rsidRDefault="00743EFC" w:rsidP="003F680C">
      <w:pPr>
        <w:pStyle w:val="aff2"/>
        <w:ind w:firstLine="0"/>
        <w:rPr>
          <w:rStyle w:val="gvxzyvdx"/>
          <w:rFonts w:ascii="Arial" w:hAnsi="Arial"/>
        </w:rPr>
      </w:pPr>
    </w:p>
    <w:p w14:paraId="1225C6A7" w14:textId="4E42AD3D" w:rsidR="00743EFC" w:rsidRDefault="00743EFC" w:rsidP="003F680C">
      <w:pPr>
        <w:pStyle w:val="aff2"/>
        <w:ind w:firstLine="0"/>
        <w:rPr>
          <w:rStyle w:val="gvxzyvdx"/>
          <w:rFonts w:ascii="Arial" w:hAnsi="Arial"/>
        </w:rPr>
      </w:pPr>
    </w:p>
    <w:p w14:paraId="7B73CDB3" w14:textId="5037838A" w:rsidR="00743EFC" w:rsidRDefault="00743EFC" w:rsidP="00743EFC">
      <w:pPr>
        <w:pStyle w:val="2"/>
        <w:rPr>
          <w:rStyle w:val="gvxzyvdx"/>
          <w:rFonts w:ascii="Arial" w:hAnsi="Arial"/>
        </w:rPr>
      </w:pPr>
      <w:bookmarkStart w:id="6" w:name="_Toc140784493"/>
      <w:r>
        <w:rPr>
          <w:rStyle w:val="gvxzyvdx"/>
          <w:rFonts w:ascii="Arial" w:hAnsi="Arial"/>
        </w:rPr>
        <w:lastRenderedPageBreak/>
        <w:t>Άνοιγμα Πινάκων</w:t>
      </w:r>
      <w:bookmarkEnd w:id="6"/>
      <w:r>
        <w:rPr>
          <w:rStyle w:val="gvxzyvdx"/>
          <w:rFonts w:ascii="Arial" w:hAnsi="Arial"/>
        </w:rPr>
        <w:t xml:space="preserve"> </w:t>
      </w:r>
    </w:p>
    <w:p w14:paraId="7CBE1A3F" w14:textId="1C7D081A" w:rsidR="00743EFC" w:rsidRDefault="00A87943" w:rsidP="00743EFC">
      <w:r>
        <w:t xml:space="preserve">Μια πολύ </w:t>
      </w:r>
      <w:r w:rsidR="00BC7523">
        <w:t>συνηθισμένη</w:t>
      </w:r>
      <w:r>
        <w:t xml:space="preserve"> </w:t>
      </w:r>
      <w:r w:rsidR="00BC7523">
        <w:t>φράση</w:t>
      </w:r>
      <w:r>
        <w:t xml:space="preserve"> που θα </w:t>
      </w:r>
      <w:r w:rsidR="00BC7523">
        <w:t>ακούς</w:t>
      </w:r>
      <w:r>
        <w:t xml:space="preserve"> είναι αυτή, το </w:t>
      </w:r>
      <w:r w:rsidRPr="00A87943">
        <w:t>Άνοιγμα Πινάκων</w:t>
      </w:r>
      <w:r>
        <w:t>.</w:t>
      </w:r>
    </w:p>
    <w:p w14:paraId="3FD04A0E" w14:textId="471C2FF1" w:rsidR="00A87943" w:rsidRDefault="00A87943" w:rsidP="00636A31">
      <w:pPr>
        <w:ind w:firstLine="0"/>
      </w:pPr>
      <w:r>
        <w:t xml:space="preserve">Η </w:t>
      </w:r>
      <w:r w:rsidR="00BC7523">
        <w:t>φράση</w:t>
      </w:r>
      <w:r>
        <w:t xml:space="preserve"> </w:t>
      </w:r>
      <w:r w:rsidR="00BC7523">
        <w:t>προέρχεται</w:t>
      </w:r>
      <w:r>
        <w:t xml:space="preserve"> </w:t>
      </w:r>
      <w:r w:rsidR="00BC7523">
        <w:t>από</w:t>
      </w:r>
      <w:r>
        <w:t xml:space="preserve"> τους </w:t>
      </w:r>
      <w:r w:rsidR="00BC7523">
        <w:t>πίνακες</w:t>
      </w:r>
      <w:r>
        <w:t xml:space="preserve"> </w:t>
      </w:r>
      <w:r>
        <w:rPr>
          <w:lang w:val="en-US"/>
        </w:rPr>
        <w:t>excel</w:t>
      </w:r>
      <w:r>
        <w:t xml:space="preserve">, οι </w:t>
      </w:r>
      <w:r w:rsidR="00BC7523">
        <w:t>οποίες</w:t>
      </w:r>
      <w:r>
        <w:t xml:space="preserve"> </w:t>
      </w:r>
      <w:r w:rsidR="00BC7523">
        <w:t>σχηματίζονται</w:t>
      </w:r>
      <w:r>
        <w:t xml:space="preserve"> </w:t>
      </w:r>
      <w:r w:rsidR="00BC7523">
        <w:t>προκειμένου</w:t>
      </w:r>
      <w:r>
        <w:t xml:space="preserve"> να </w:t>
      </w:r>
      <w:r w:rsidR="00BC7523">
        <w:t>αρχίσουν</w:t>
      </w:r>
      <w:r>
        <w:t xml:space="preserve"> οι </w:t>
      </w:r>
      <w:r w:rsidR="00BC7523">
        <w:t>προσλήψεις</w:t>
      </w:r>
      <w:r>
        <w:t xml:space="preserve"> (και </w:t>
      </w:r>
      <w:r w:rsidR="00BC7523">
        <w:t>διορισμοί</w:t>
      </w:r>
      <w:r>
        <w:t xml:space="preserve"> </w:t>
      </w:r>
      <w:r w:rsidR="00BC7523">
        <w:t>προσφάτως</w:t>
      </w:r>
      <w:r>
        <w:t xml:space="preserve">) </w:t>
      </w:r>
      <w:r w:rsidR="00BC7523">
        <w:t>Εκπαιδευτικών</w:t>
      </w:r>
      <w:r>
        <w:t>.</w:t>
      </w:r>
    </w:p>
    <w:p w14:paraId="573B5326" w14:textId="281F4759" w:rsidR="00A87943" w:rsidRDefault="00BC7523" w:rsidP="00636A31">
      <w:pPr>
        <w:ind w:firstLine="0"/>
      </w:pPr>
      <w:r>
        <w:t>Παλαιοτέρα</w:t>
      </w:r>
      <w:r w:rsidR="00A87943">
        <w:t xml:space="preserve"> οι </w:t>
      </w:r>
      <w:r>
        <w:t>πίνακες</w:t>
      </w:r>
      <w:r w:rsidR="00A87943">
        <w:t xml:space="preserve"> </w:t>
      </w:r>
      <w:r>
        <w:t>άνοιγαν</w:t>
      </w:r>
      <w:r w:rsidR="00A87943">
        <w:t xml:space="preserve"> </w:t>
      </w:r>
      <w:r>
        <w:t>κοντά</w:t>
      </w:r>
      <w:r w:rsidR="00A87943">
        <w:t xml:space="preserve"> στο </w:t>
      </w:r>
      <w:r>
        <w:t>καλοκαίρι</w:t>
      </w:r>
      <w:r w:rsidR="00A87943">
        <w:t xml:space="preserve">, κατά το </w:t>
      </w:r>
      <w:r>
        <w:t>τέλος</w:t>
      </w:r>
      <w:r w:rsidR="00A87943">
        <w:t xml:space="preserve"> της </w:t>
      </w:r>
      <w:r>
        <w:t>σχολικής</w:t>
      </w:r>
      <w:r w:rsidR="00A87943">
        <w:t xml:space="preserve"> </w:t>
      </w:r>
      <w:r>
        <w:t>χρονιάς</w:t>
      </w:r>
      <w:r w:rsidR="00A87943">
        <w:t xml:space="preserve">. </w:t>
      </w:r>
      <w:r>
        <w:t>Πλέον</w:t>
      </w:r>
      <w:r w:rsidR="00A87943">
        <w:t xml:space="preserve"> την </w:t>
      </w:r>
      <w:r>
        <w:t>διαδικασία</w:t>
      </w:r>
      <w:r w:rsidR="00A87943">
        <w:t xml:space="preserve"> αυτή την </w:t>
      </w:r>
      <w:r>
        <w:t>ανέλαβε</w:t>
      </w:r>
      <w:r w:rsidR="00A87943">
        <w:t xml:space="preserve"> ο ΑΣΕΠ και </w:t>
      </w:r>
      <w:r>
        <w:t>εκδίδει</w:t>
      </w:r>
      <w:r w:rsidR="00A87943">
        <w:t xml:space="preserve"> </w:t>
      </w:r>
      <w:r>
        <w:t>πίνακες</w:t>
      </w:r>
      <w:r w:rsidR="00A87943">
        <w:t xml:space="preserve"> κάθε 2 </w:t>
      </w:r>
      <w:r>
        <w:t>χρόνια</w:t>
      </w:r>
      <w:r w:rsidR="00A87943">
        <w:t xml:space="preserve">, </w:t>
      </w:r>
      <w:r>
        <w:t>πρακτικά</w:t>
      </w:r>
      <w:r w:rsidR="00A87943">
        <w:t xml:space="preserve"> 3 </w:t>
      </w:r>
      <w:r>
        <w:t>χρόνια</w:t>
      </w:r>
      <w:r w:rsidR="00A87943">
        <w:t xml:space="preserve">. Η </w:t>
      </w:r>
      <w:r>
        <w:t>διαδικασία</w:t>
      </w:r>
      <w:r w:rsidR="00A87943">
        <w:t xml:space="preserve"> </w:t>
      </w:r>
      <w:r>
        <w:t>λοιπόν</w:t>
      </w:r>
      <w:r w:rsidR="00A87943">
        <w:t xml:space="preserve"> </w:t>
      </w:r>
      <w:r>
        <w:t>ξεκινάει</w:t>
      </w:r>
      <w:r w:rsidR="00A87943">
        <w:t xml:space="preserve"> στις </w:t>
      </w:r>
      <w:r>
        <w:t>αρχές</w:t>
      </w:r>
      <w:r w:rsidR="00A87943">
        <w:t xml:space="preserve"> της </w:t>
      </w:r>
      <w:r>
        <w:t>χρονιάς</w:t>
      </w:r>
      <w:r w:rsidR="0014099B">
        <w:t>,</w:t>
      </w:r>
      <w:r w:rsidR="00A87943">
        <w:t xml:space="preserve"> </w:t>
      </w:r>
      <w:r>
        <w:t>χοντρικά</w:t>
      </w:r>
      <w:r w:rsidR="00A87943">
        <w:t xml:space="preserve"> </w:t>
      </w:r>
      <w:r>
        <w:t>Φεβρουάριο</w:t>
      </w:r>
      <w:r w:rsidR="00A87943">
        <w:t xml:space="preserve"> </w:t>
      </w:r>
      <w:r>
        <w:t>μέχρι</w:t>
      </w:r>
      <w:r w:rsidR="00A87943">
        <w:t xml:space="preserve"> </w:t>
      </w:r>
      <w:r>
        <w:t>Μάρτιο</w:t>
      </w:r>
      <w:r w:rsidR="00A87943">
        <w:t xml:space="preserve">. </w:t>
      </w:r>
      <w:r>
        <w:t>Τότε</w:t>
      </w:r>
      <w:r w:rsidR="00A87943">
        <w:t xml:space="preserve"> είναι η </w:t>
      </w:r>
      <w:r>
        <w:t>στιγμή</w:t>
      </w:r>
      <w:r w:rsidR="00A87943">
        <w:t xml:space="preserve"> που ο κάθε </w:t>
      </w:r>
      <w:r>
        <w:t>αναπληρωτής</w:t>
      </w:r>
      <w:r w:rsidR="00A87943">
        <w:t xml:space="preserve"> </w:t>
      </w:r>
      <w:r>
        <w:t>μπορεί</w:t>
      </w:r>
      <w:r w:rsidR="00A87943">
        <w:t xml:space="preserve"> να </w:t>
      </w:r>
      <w:r>
        <w:t>προσθέσει</w:t>
      </w:r>
      <w:r w:rsidR="00A87943">
        <w:t xml:space="preserve"> </w:t>
      </w:r>
      <w:r>
        <w:t>προσόντα</w:t>
      </w:r>
      <w:r w:rsidR="00A87943">
        <w:t xml:space="preserve"> που </w:t>
      </w:r>
      <w:r>
        <w:t>έχει</w:t>
      </w:r>
      <w:r w:rsidR="00A87943">
        <w:t xml:space="preserve"> </w:t>
      </w:r>
      <w:r>
        <w:t>αποκτήσει</w:t>
      </w:r>
      <w:r w:rsidR="00A87943">
        <w:t xml:space="preserve">. Εάν </w:t>
      </w:r>
      <w:r>
        <w:t>είσαι</w:t>
      </w:r>
      <w:r w:rsidR="00A87943">
        <w:t xml:space="preserve"> </w:t>
      </w:r>
      <w:r>
        <w:t>νέος</w:t>
      </w:r>
      <w:r w:rsidR="00A87943">
        <w:t xml:space="preserve"> </w:t>
      </w:r>
      <w:r>
        <w:t>αναπληρωτής</w:t>
      </w:r>
      <w:r w:rsidR="00A87943">
        <w:t xml:space="preserve"> </w:t>
      </w:r>
      <w:r>
        <w:t>πρέπει</w:t>
      </w:r>
      <w:r w:rsidR="00A87943">
        <w:t xml:space="preserve"> να </w:t>
      </w:r>
      <w:r>
        <w:t>ξεκινήσεις</w:t>
      </w:r>
      <w:r w:rsidR="00A87943">
        <w:t xml:space="preserve"> με το να </w:t>
      </w:r>
      <w:r>
        <w:t>αποκτήσεις</w:t>
      </w:r>
      <w:r w:rsidR="00A87943">
        <w:t xml:space="preserve"> </w:t>
      </w:r>
      <w:r>
        <w:t>λογαριασμό</w:t>
      </w:r>
      <w:r w:rsidR="00A87943">
        <w:t xml:space="preserve"> στον ΑΣΕΠ, αν </w:t>
      </w:r>
      <w:r>
        <w:t>έχεις</w:t>
      </w:r>
      <w:r w:rsidR="00A87943">
        <w:t xml:space="preserve"> </w:t>
      </w:r>
      <w:r>
        <w:t>ήδη</w:t>
      </w:r>
      <w:r w:rsidR="00A87943">
        <w:t xml:space="preserve">, </w:t>
      </w:r>
      <w:r>
        <w:t>χρησιμοποιείς</w:t>
      </w:r>
      <w:r w:rsidR="00A87943">
        <w:t xml:space="preserve"> αυτόν.</w:t>
      </w:r>
      <w:r w:rsidR="0014099B">
        <w:t xml:space="preserve"> </w:t>
      </w:r>
      <w:r>
        <w:t>Ταυτόχρονα</w:t>
      </w:r>
      <w:r w:rsidR="00636A31">
        <w:t xml:space="preserve"> </w:t>
      </w:r>
      <w:r w:rsidR="00A87943">
        <w:t xml:space="preserve">θα </w:t>
      </w:r>
      <w:r>
        <w:t>δημιουργήσεις</w:t>
      </w:r>
      <w:r w:rsidR="00A87943">
        <w:t xml:space="preserve"> </w:t>
      </w:r>
      <w:r>
        <w:t>λογαριασμό</w:t>
      </w:r>
      <w:r w:rsidR="00A87943">
        <w:t xml:space="preserve"> και στο ΟΠΣΥΔ, </w:t>
      </w:r>
      <w:r w:rsidR="00636A31">
        <w:t xml:space="preserve">και </w:t>
      </w:r>
      <w:r>
        <w:t>εκεί</w:t>
      </w:r>
      <w:r w:rsidR="00A87943">
        <w:t xml:space="preserve"> θα </w:t>
      </w:r>
      <w:r>
        <w:t>ανεβάσεις</w:t>
      </w:r>
      <w:r w:rsidR="00A87943">
        <w:t xml:space="preserve"> όλα τα </w:t>
      </w:r>
      <w:r w:rsidR="00773402">
        <w:t>σκανδαλισμένα</w:t>
      </w:r>
      <w:r w:rsidR="00A87943">
        <w:t xml:space="preserve"> </w:t>
      </w:r>
      <w:r w:rsidR="00A87943">
        <w:rPr>
          <w:lang w:val="en-US"/>
        </w:rPr>
        <w:t>PDF</w:t>
      </w:r>
      <w:r w:rsidR="00A87943">
        <w:t xml:space="preserve"> σου.</w:t>
      </w:r>
    </w:p>
    <w:p w14:paraId="06079FA5" w14:textId="1E73D4C7" w:rsidR="00526A45" w:rsidRDefault="00526A45" w:rsidP="00636A31">
      <w:pPr>
        <w:ind w:firstLine="0"/>
      </w:pPr>
      <w:r>
        <w:t xml:space="preserve">Για να </w:t>
      </w:r>
      <w:r w:rsidR="00773402">
        <w:t>καταλάβουμε</w:t>
      </w:r>
      <w:r>
        <w:t xml:space="preserve"> πως </w:t>
      </w:r>
      <w:r w:rsidR="00773402">
        <w:t>λειτουργεί</w:t>
      </w:r>
      <w:r>
        <w:t xml:space="preserve"> </w:t>
      </w:r>
      <w:r w:rsidR="00773402">
        <w:t>πλέον</w:t>
      </w:r>
      <w:r>
        <w:t xml:space="preserve"> το </w:t>
      </w:r>
      <w:r w:rsidR="00773402">
        <w:t>σύστημα</w:t>
      </w:r>
      <w:r>
        <w:t xml:space="preserve"> </w:t>
      </w:r>
      <w:r w:rsidR="00773402">
        <w:t>έτσι</w:t>
      </w:r>
      <w:r>
        <w:t xml:space="preserve"> όπως </w:t>
      </w:r>
      <w:r w:rsidR="00773402">
        <w:t>έχει</w:t>
      </w:r>
      <w:r>
        <w:t xml:space="preserve"> </w:t>
      </w:r>
      <w:r w:rsidR="00773402">
        <w:t>φτιαχτεί</w:t>
      </w:r>
      <w:r>
        <w:t xml:space="preserve"> </w:t>
      </w:r>
      <w:r w:rsidR="00773402">
        <w:t>ειδικά</w:t>
      </w:r>
      <w:r>
        <w:t xml:space="preserve"> για </w:t>
      </w:r>
      <w:r w:rsidR="00773402">
        <w:t>εκπαιδευτικούς</w:t>
      </w:r>
      <w:r>
        <w:t xml:space="preserve">, </w:t>
      </w:r>
      <w:r w:rsidR="00773402">
        <w:t>έχει</w:t>
      </w:r>
      <w:r>
        <w:t xml:space="preserve"> </w:t>
      </w:r>
      <w:r w:rsidR="00773402">
        <w:t>χωριστεί</w:t>
      </w:r>
      <w:r>
        <w:t xml:space="preserve"> σε δυο </w:t>
      </w:r>
      <w:r w:rsidR="00773402">
        <w:t>μέρη</w:t>
      </w:r>
      <w:r>
        <w:t xml:space="preserve">: Το </w:t>
      </w:r>
      <w:r w:rsidR="00773402">
        <w:t>πρώτο</w:t>
      </w:r>
      <w:r>
        <w:t xml:space="preserve"> </w:t>
      </w:r>
      <w:r w:rsidR="00773402">
        <w:t>μέρος</w:t>
      </w:r>
      <w:r>
        <w:t xml:space="preserve"> είναι το </w:t>
      </w:r>
      <w:r w:rsidR="00773402">
        <w:t>αποθετήριο</w:t>
      </w:r>
      <w:r>
        <w:t xml:space="preserve"> </w:t>
      </w:r>
      <w:r w:rsidR="00773402">
        <w:t>τίτλων</w:t>
      </w:r>
      <w:r>
        <w:t xml:space="preserve"> και </w:t>
      </w:r>
      <w:r w:rsidR="00773402">
        <w:t>βεβαιώσεων</w:t>
      </w:r>
      <w:r>
        <w:t xml:space="preserve">, </w:t>
      </w:r>
      <w:r w:rsidR="00773402">
        <w:t>δηλαδή</w:t>
      </w:r>
      <w:r>
        <w:t xml:space="preserve"> ο ΟΠΣΥΔ και ο </w:t>
      </w:r>
      <w:r w:rsidR="00773402">
        <w:t>ελεγκτικός</w:t>
      </w:r>
      <w:r>
        <w:t xml:space="preserve"> </w:t>
      </w:r>
      <w:r w:rsidR="00773402">
        <w:t>μηχανισμός</w:t>
      </w:r>
      <w:r>
        <w:t xml:space="preserve">, </w:t>
      </w:r>
      <w:r w:rsidR="00773402">
        <w:t>δηλαδή</w:t>
      </w:r>
      <w:r>
        <w:t xml:space="preserve"> ο ΑΣΕΠ.</w:t>
      </w:r>
    </w:p>
    <w:p w14:paraId="0E6B85A3" w14:textId="6BD4F120" w:rsidR="00526A45" w:rsidRDefault="00526A45" w:rsidP="00636A31">
      <w:pPr>
        <w:ind w:firstLine="0"/>
      </w:pPr>
      <w:r>
        <w:t xml:space="preserve">Στον ΟΠΣΥΔ </w:t>
      </w:r>
      <w:r w:rsidR="00773402">
        <w:t>ανεβαίνουν</w:t>
      </w:r>
      <w:r>
        <w:t xml:space="preserve"> όλα τα </w:t>
      </w:r>
      <w:r w:rsidR="00773402">
        <w:t>αρχεία</w:t>
      </w:r>
      <w:r>
        <w:t xml:space="preserve"> που αποδεικνύουν ότι </w:t>
      </w:r>
      <w:r w:rsidR="00773402">
        <w:t>αιτούμαστε</w:t>
      </w:r>
      <w:r>
        <w:t xml:space="preserve"> για </w:t>
      </w:r>
      <w:r w:rsidR="00773402">
        <w:t>μοριοδότηση</w:t>
      </w:r>
      <w:r>
        <w:t>.</w:t>
      </w:r>
    </w:p>
    <w:p w14:paraId="02A56366" w14:textId="45FB4ED4" w:rsidR="00526A45" w:rsidRDefault="00526A45" w:rsidP="00636A31">
      <w:pPr>
        <w:ind w:firstLine="0"/>
      </w:pPr>
      <w:r>
        <w:t xml:space="preserve">Στην </w:t>
      </w:r>
      <w:r w:rsidR="00773402">
        <w:t>συνέχεια</w:t>
      </w:r>
      <w:r>
        <w:t xml:space="preserve"> </w:t>
      </w:r>
      <w:r w:rsidR="00773402">
        <w:t>δηλώνουμε</w:t>
      </w:r>
      <w:r>
        <w:t xml:space="preserve"> στον ΑΣΕΠ τι </w:t>
      </w:r>
      <w:r w:rsidR="00773402">
        <w:t>πρέπει</w:t>
      </w:r>
      <w:r>
        <w:t xml:space="preserve"> να </w:t>
      </w:r>
      <w:r w:rsidR="00773402">
        <w:t>ψάξει</w:t>
      </w:r>
      <w:r>
        <w:t xml:space="preserve"> για να </w:t>
      </w:r>
      <w:r w:rsidR="00773402">
        <w:t>αποδώσει</w:t>
      </w:r>
      <w:r>
        <w:t xml:space="preserve"> τα </w:t>
      </w:r>
      <w:r w:rsidR="00773402">
        <w:t>μόρια</w:t>
      </w:r>
      <w:r>
        <w:t xml:space="preserve"> που </w:t>
      </w:r>
      <w:r w:rsidR="00773402">
        <w:t>ζητάμε</w:t>
      </w:r>
      <w:r>
        <w:t xml:space="preserve"> και </w:t>
      </w:r>
      <w:r w:rsidR="00773402">
        <w:t>γίνεται</w:t>
      </w:r>
      <w:r>
        <w:t xml:space="preserve"> η </w:t>
      </w:r>
      <w:r w:rsidR="00773402">
        <w:t>επιβεβαίωση</w:t>
      </w:r>
      <w:r>
        <w:t xml:space="preserve"> των </w:t>
      </w:r>
      <w:r w:rsidR="00773402">
        <w:t>μορίων</w:t>
      </w:r>
      <w:r>
        <w:t xml:space="preserve"> </w:t>
      </w:r>
      <w:r w:rsidR="00773402">
        <w:t>μόλις</w:t>
      </w:r>
      <w:r>
        <w:t xml:space="preserve"> </w:t>
      </w:r>
      <w:r w:rsidR="00773402">
        <w:t>τελειώσει</w:t>
      </w:r>
      <w:r>
        <w:t xml:space="preserve"> ο </w:t>
      </w:r>
      <w:r w:rsidR="00773402">
        <w:t>έλεγχος</w:t>
      </w:r>
      <w:r>
        <w:t xml:space="preserve"> / </w:t>
      </w:r>
      <w:r w:rsidR="00773402">
        <w:t>επικύρωση</w:t>
      </w:r>
      <w:r>
        <w:t xml:space="preserve"> από τον ΟΠΣΥΔ.</w:t>
      </w:r>
    </w:p>
    <w:p w14:paraId="21FD8BF5" w14:textId="6A1F6385" w:rsidR="00526A45" w:rsidRDefault="00526A45" w:rsidP="00636A31">
      <w:pPr>
        <w:ind w:firstLine="0"/>
      </w:pPr>
      <w:r>
        <w:t xml:space="preserve">Στον ΑΣΕΠ ΔΕΝ </w:t>
      </w:r>
      <w:r w:rsidR="00773402">
        <w:t>ανεβάζουμε</w:t>
      </w:r>
      <w:r>
        <w:t xml:space="preserve"> </w:t>
      </w:r>
      <w:r w:rsidR="00773402">
        <w:t>αρχεία</w:t>
      </w:r>
      <w:r>
        <w:t xml:space="preserve">, </w:t>
      </w:r>
      <w:r w:rsidR="00773402">
        <w:t>πάρα</w:t>
      </w:r>
      <w:r>
        <w:t xml:space="preserve"> </w:t>
      </w:r>
      <w:r w:rsidR="00773402">
        <w:t>μόνο</w:t>
      </w:r>
      <w:r>
        <w:t xml:space="preserve"> στον ΟΠΣΥΔ. </w:t>
      </w:r>
    </w:p>
    <w:p w14:paraId="6D57370B" w14:textId="2B3DAB19" w:rsidR="00A87943" w:rsidRDefault="00A87943" w:rsidP="00636A31">
      <w:pPr>
        <w:ind w:firstLine="0"/>
      </w:pPr>
      <w:r>
        <w:t xml:space="preserve">Στη </w:t>
      </w:r>
      <w:r w:rsidR="00BC7523">
        <w:t>συνέχεια</w:t>
      </w:r>
      <w:r>
        <w:t xml:space="preserve"> </w:t>
      </w:r>
      <w:r w:rsidR="00BC7523">
        <w:t>πρέπει</w:t>
      </w:r>
      <w:r>
        <w:t xml:space="preserve"> να </w:t>
      </w:r>
      <w:r w:rsidR="00BC7523">
        <w:t>εκδόσεις</w:t>
      </w:r>
      <w:r>
        <w:t xml:space="preserve"> </w:t>
      </w:r>
      <w:r w:rsidR="00BC7523">
        <w:t>παράβολο</w:t>
      </w:r>
      <w:r>
        <w:t xml:space="preserve"> </w:t>
      </w:r>
      <w:hyperlink r:id="rId23" w:history="1">
        <w:r w:rsidRPr="00A87943">
          <w:rPr>
            <w:rStyle w:val="-"/>
          </w:rPr>
          <w:t>ΕΔΩ</w:t>
        </w:r>
      </w:hyperlink>
      <w:r>
        <w:t xml:space="preserve"> </w:t>
      </w:r>
      <w:r w:rsidRPr="00A87943">
        <w:t>με κωδικό «8223».</w:t>
      </w:r>
      <w:r w:rsidR="00E94C33">
        <w:t xml:space="preserve"> </w:t>
      </w:r>
      <w:r w:rsidR="00636A31">
        <w:t>Θ</w:t>
      </w:r>
      <w:r w:rsidR="00E94C33">
        <w:t xml:space="preserve">α </w:t>
      </w:r>
      <w:r w:rsidR="00BC7523">
        <w:t>ξαναμπείς</w:t>
      </w:r>
      <w:r w:rsidR="00E94C33">
        <w:t xml:space="preserve"> στη </w:t>
      </w:r>
      <w:r w:rsidR="00BC7523">
        <w:t>σελίδα</w:t>
      </w:r>
      <w:r w:rsidR="00E94C33">
        <w:t xml:space="preserve"> του </w:t>
      </w:r>
      <w:r w:rsidR="002F6B0B">
        <w:rPr>
          <w:lang w:val="en-US"/>
        </w:rPr>
        <w:t>www</w:t>
      </w:r>
      <w:r w:rsidR="002F6B0B" w:rsidRPr="002F6B0B">
        <w:t>.</w:t>
      </w:r>
      <w:r w:rsidR="002F6B0B">
        <w:rPr>
          <w:lang w:val="en-US"/>
        </w:rPr>
        <w:t>gsis</w:t>
      </w:r>
      <w:r w:rsidR="002F6B0B" w:rsidRPr="002F6B0B">
        <w:t>.</w:t>
      </w:r>
      <w:r w:rsidR="002F6B0B">
        <w:rPr>
          <w:lang w:val="en-US"/>
        </w:rPr>
        <w:t>gr</w:t>
      </w:r>
      <w:r w:rsidR="00E94C33">
        <w:t xml:space="preserve"> για να </w:t>
      </w:r>
      <w:r w:rsidR="00BC7523">
        <w:t>τσεκάρεις</w:t>
      </w:r>
      <w:r w:rsidR="00E94C33">
        <w:t xml:space="preserve"> αν </w:t>
      </w:r>
      <w:r w:rsidR="00BC7523">
        <w:t>βλέπεις</w:t>
      </w:r>
      <w:r w:rsidR="00E94C33">
        <w:t xml:space="preserve"> στο </w:t>
      </w:r>
      <w:r w:rsidR="00BC7523">
        <w:t>παράβολο</w:t>
      </w:r>
      <w:r w:rsidR="00E94C33">
        <w:t xml:space="preserve"> σου την </w:t>
      </w:r>
      <w:r w:rsidR="00BC7523">
        <w:t>ένδειξη</w:t>
      </w:r>
      <w:r w:rsidR="00E94C33">
        <w:t xml:space="preserve"> «ΠΛΗΡΩΜΕΝΟ»</w:t>
      </w:r>
      <w:r w:rsidR="0014099B">
        <w:t xml:space="preserve"> </w:t>
      </w:r>
      <w:r w:rsidR="00BC7523">
        <w:t>Σημείωση</w:t>
      </w:r>
      <w:r w:rsidR="0014099B">
        <w:t xml:space="preserve">: μετα το </w:t>
      </w:r>
      <w:r w:rsidR="00BC7523">
        <w:t>τελευταίο</w:t>
      </w:r>
      <w:r w:rsidR="0014099B">
        <w:t xml:space="preserve"> </w:t>
      </w:r>
      <w:r w:rsidR="00BC7523">
        <w:t>φιάσκο</w:t>
      </w:r>
      <w:r w:rsidR="0014099B">
        <w:t xml:space="preserve"> των </w:t>
      </w:r>
      <w:r w:rsidR="00BC7523">
        <w:t>πινάκων</w:t>
      </w:r>
      <w:r w:rsidR="0014099B">
        <w:t xml:space="preserve"> 2019, </w:t>
      </w:r>
      <w:r w:rsidR="00BC7523">
        <w:t>έμειναν</w:t>
      </w:r>
      <w:r w:rsidR="0014099B">
        <w:t xml:space="preserve"> </w:t>
      </w:r>
      <w:r w:rsidR="00BC7523">
        <w:t>εκτός</w:t>
      </w:r>
      <w:r w:rsidR="0014099B">
        <w:t xml:space="preserve"> 10.000 </w:t>
      </w:r>
      <w:r w:rsidR="00BC7523">
        <w:t>αναπληρωτές</w:t>
      </w:r>
      <w:r w:rsidR="0014099B">
        <w:t xml:space="preserve">. </w:t>
      </w:r>
      <w:r w:rsidR="00BC7523">
        <w:t>Πλέον</w:t>
      </w:r>
      <w:r w:rsidR="0014099B">
        <w:t xml:space="preserve"> δεν σε </w:t>
      </w:r>
      <w:r w:rsidR="00BC7523">
        <w:t>αφήνει</w:t>
      </w:r>
      <w:r w:rsidR="0014099B">
        <w:t xml:space="preserve"> να </w:t>
      </w:r>
      <w:r w:rsidR="00BC7523">
        <w:t>οριστικοποιήσεις</w:t>
      </w:r>
      <w:r w:rsidR="0014099B">
        <w:t xml:space="preserve"> </w:t>
      </w:r>
      <w:r w:rsidR="00BC7523">
        <w:t>αίτηση</w:t>
      </w:r>
      <w:r w:rsidR="0014099B">
        <w:t xml:space="preserve"> </w:t>
      </w:r>
      <w:r w:rsidR="00BC7523">
        <w:t>χωρίς</w:t>
      </w:r>
      <w:r w:rsidR="0014099B">
        <w:t xml:space="preserve"> </w:t>
      </w:r>
      <w:r w:rsidR="00BC7523">
        <w:t>πληρωμένο</w:t>
      </w:r>
      <w:r w:rsidR="0014099B">
        <w:t xml:space="preserve"> </w:t>
      </w:r>
      <w:r w:rsidR="00BC7523">
        <w:t>παράβολο</w:t>
      </w:r>
      <w:r w:rsidR="0014099B">
        <w:t xml:space="preserve">. </w:t>
      </w:r>
      <w:r w:rsidR="00BC7523">
        <w:t>Παρόλα</w:t>
      </w:r>
      <w:r w:rsidR="0014099B">
        <w:t xml:space="preserve"> αυτά </w:t>
      </w:r>
      <w:r w:rsidR="00BC7523">
        <w:t>καλό</w:t>
      </w:r>
      <w:r w:rsidR="0014099B">
        <w:t xml:space="preserve"> είναι να </w:t>
      </w:r>
      <w:r w:rsidR="00BC7523">
        <w:t>είσαι</w:t>
      </w:r>
      <w:r w:rsidR="0014099B">
        <w:t xml:space="preserve">  </w:t>
      </w:r>
      <w:r w:rsidR="00BC7523">
        <w:t>σίγουρος</w:t>
      </w:r>
      <w:r w:rsidR="0014099B">
        <w:t xml:space="preserve"> ότι </w:t>
      </w:r>
      <w:r w:rsidR="00BC7523">
        <w:t>έχεις</w:t>
      </w:r>
      <w:r w:rsidR="0014099B">
        <w:t xml:space="preserve"> </w:t>
      </w:r>
      <w:r w:rsidR="00BC7523">
        <w:t>προχωρήσει</w:t>
      </w:r>
      <w:r w:rsidR="0014099B">
        <w:t xml:space="preserve"> </w:t>
      </w:r>
      <w:r w:rsidR="00BC7523">
        <w:t>σωστά</w:t>
      </w:r>
      <w:r w:rsidR="0014099B">
        <w:t xml:space="preserve">, </w:t>
      </w:r>
      <w:r w:rsidR="00BC7523">
        <w:t>πάντοτε</w:t>
      </w:r>
      <w:r w:rsidR="0014099B">
        <w:t xml:space="preserve"> </w:t>
      </w:r>
      <w:r w:rsidR="00BC7523">
        <w:t>υπάρχει</w:t>
      </w:r>
      <w:r w:rsidR="0014099B">
        <w:t xml:space="preserve"> η </w:t>
      </w:r>
      <w:r w:rsidR="00BC7523">
        <w:t>πιθανότητα</w:t>
      </w:r>
      <w:r w:rsidR="0014099B">
        <w:t xml:space="preserve"> να </w:t>
      </w:r>
      <w:r w:rsidR="00BC7523">
        <w:t>πέσεις</w:t>
      </w:r>
      <w:r w:rsidR="0014099B">
        <w:t xml:space="preserve"> σε </w:t>
      </w:r>
      <w:r w:rsidR="00BC7523">
        <w:t>περίπτωση</w:t>
      </w:r>
      <w:r w:rsidR="0014099B">
        <w:t xml:space="preserve"> </w:t>
      </w:r>
      <w:r w:rsidR="00BC7523">
        <w:t>σφάλματος</w:t>
      </w:r>
      <w:r w:rsidR="0014099B">
        <w:t xml:space="preserve"> του </w:t>
      </w:r>
      <w:r w:rsidR="00BC7523">
        <w:t>συστήματος</w:t>
      </w:r>
      <w:r w:rsidR="0014099B">
        <w:t xml:space="preserve"> και να μην </w:t>
      </w:r>
      <w:r w:rsidR="00BC7523">
        <w:t>λειτουργήσει</w:t>
      </w:r>
      <w:r w:rsidR="0014099B">
        <w:t xml:space="preserve"> αυτή η </w:t>
      </w:r>
      <w:r w:rsidR="00BC7523">
        <w:t>δικλείδα</w:t>
      </w:r>
      <w:r w:rsidR="0014099B">
        <w:t xml:space="preserve"> </w:t>
      </w:r>
      <w:r w:rsidR="00BC7523">
        <w:t>ασφάλειας</w:t>
      </w:r>
      <w:r w:rsidR="0014099B">
        <w:t>.</w:t>
      </w:r>
    </w:p>
    <w:p w14:paraId="0D34E039" w14:textId="7110E087" w:rsidR="00636A31" w:rsidRDefault="00636A31" w:rsidP="00636A31">
      <w:pPr>
        <w:ind w:firstLine="0"/>
      </w:pPr>
      <w:r>
        <w:t xml:space="preserve">Μετα </w:t>
      </w:r>
      <w:r w:rsidR="00BC7523">
        <w:t>ξαναμπαίνεις</w:t>
      </w:r>
      <w:r>
        <w:t xml:space="preserve"> στον ΑΣΕΠ και </w:t>
      </w:r>
      <w:r w:rsidR="00BC7523">
        <w:t>επιλέγεις</w:t>
      </w:r>
      <w:r>
        <w:t xml:space="preserve"> την </w:t>
      </w:r>
      <w:r w:rsidR="00BC7523">
        <w:t>προκήρυξη</w:t>
      </w:r>
      <w:r>
        <w:t xml:space="preserve"> που σε </w:t>
      </w:r>
      <w:r w:rsidR="00BC7523">
        <w:t>ενδιαφέρει</w:t>
      </w:r>
      <w:r>
        <w:t xml:space="preserve"> πχ 2ΓΕ/2026.</w:t>
      </w:r>
    </w:p>
    <w:p w14:paraId="4C0E3628" w14:textId="562A4F52" w:rsidR="00636A31" w:rsidRDefault="00636A31" w:rsidP="00636A31">
      <w:pPr>
        <w:ind w:firstLine="0"/>
      </w:pPr>
      <w:r>
        <w:t xml:space="preserve">Θα </w:t>
      </w:r>
      <w:r w:rsidR="00BC7523">
        <w:t>πρέπει</w:t>
      </w:r>
      <w:r>
        <w:t xml:space="preserve"> να </w:t>
      </w:r>
      <w:r w:rsidR="00BC7523">
        <w:t>περιμένεις</w:t>
      </w:r>
      <w:r>
        <w:t xml:space="preserve"> να βγει ΦΕΚ (το </w:t>
      </w:r>
      <w:r w:rsidR="00BC7523">
        <w:t>οποίο</w:t>
      </w:r>
      <w:r>
        <w:t xml:space="preserve"> </w:t>
      </w:r>
      <w:r w:rsidR="00BC7523">
        <w:t>υποχρεωτικά</w:t>
      </w:r>
      <w:r>
        <w:t xml:space="preserve"> </w:t>
      </w:r>
      <w:r w:rsidR="00BC7523">
        <w:t>πρέπει</w:t>
      </w:r>
      <w:r>
        <w:t xml:space="preserve"> να </w:t>
      </w:r>
      <w:r w:rsidR="00BC7523">
        <w:t>διαβάσεις</w:t>
      </w:r>
      <w:r>
        <w:t xml:space="preserve"> πολύ </w:t>
      </w:r>
      <w:r w:rsidR="00BC7523">
        <w:t>προσεκτικά</w:t>
      </w:r>
      <w:r>
        <w:t xml:space="preserve">), </w:t>
      </w:r>
      <w:r w:rsidR="00BC7523">
        <w:t>εκεί</w:t>
      </w:r>
      <w:r>
        <w:t xml:space="preserve"> θα </w:t>
      </w:r>
      <w:r w:rsidR="00BC7523">
        <w:t>αναφέρει</w:t>
      </w:r>
      <w:r>
        <w:t xml:space="preserve"> τις </w:t>
      </w:r>
      <w:r w:rsidR="00BC7523">
        <w:t>προθεσμίες</w:t>
      </w:r>
      <w:r>
        <w:t xml:space="preserve"> για το </w:t>
      </w:r>
      <w:r w:rsidR="00BC7523">
        <w:t>άνοιγμα</w:t>
      </w:r>
      <w:r>
        <w:t xml:space="preserve"> του </w:t>
      </w:r>
      <w:r w:rsidR="00BC7523">
        <w:t>συστήματος</w:t>
      </w:r>
      <w:r>
        <w:t xml:space="preserve"> ΟΠΣΥΔ (</w:t>
      </w:r>
      <w:r w:rsidR="00BC7523">
        <w:t>συνήθως</w:t>
      </w:r>
      <w:r>
        <w:t xml:space="preserve"> 20 </w:t>
      </w:r>
      <w:r w:rsidR="00BC7523">
        <w:t>ημέρες</w:t>
      </w:r>
      <w:r>
        <w:t xml:space="preserve">) και </w:t>
      </w:r>
      <w:r w:rsidR="00BC7523">
        <w:t>μέσα</w:t>
      </w:r>
      <w:r>
        <w:t xml:space="preserve"> σε αυτή την </w:t>
      </w:r>
      <w:r w:rsidR="00BC7523">
        <w:t>προθεσμία</w:t>
      </w:r>
      <w:r>
        <w:t xml:space="preserve"> </w:t>
      </w:r>
      <w:r w:rsidR="00BC7523">
        <w:t>μπορείς</w:t>
      </w:r>
      <w:r>
        <w:t xml:space="preserve"> να </w:t>
      </w:r>
      <w:r w:rsidR="00BC7523">
        <w:t>προσθέ</w:t>
      </w:r>
      <w:r w:rsidR="00291D1B">
        <w:t>σ</w:t>
      </w:r>
      <w:r w:rsidR="00BC7523">
        <w:t>εις</w:t>
      </w:r>
      <w:r>
        <w:t xml:space="preserve"> ότι </w:t>
      </w:r>
      <w:r w:rsidR="00BC7523">
        <w:t>προσόντα</w:t>
      </w:r>
      <w:r>
        <w:t xml:space="preserve"> </w:t>
      </w:r>
      <w:r w:rsidR="00BC7523">
        <w:t>έχεις</w:t>
      </w:r>
      <w:r>
        <w:t xml:space="preserve">. Αν </w:t>
      </w:r>
      <w:r w:rsidR="00BC7523">
        <w:t>έχεις</w:t>
      </w:r>
      <w:r>
        <w:t xml:space="preserve"> </w:t>
      </w:r>
      <w:r w:rsidR="00BC7523">
        <w:t>ανεβάσει</w:t>
      </w:r>
      <w:r>
        <w:t xml:space="preserve"> </w:t>
      </w:r>
      <w:r w:rsidR="00BC7523">
        <w:t>παλαιοτέρα</w:t>
      </w:r>
      <w:r>
        <w:t xml:space="preserve"> τα </w:t>
      </w:r>
      <w:r w:rsidR="00BC7523">
        <w:t>προσόντα</w:t>
      </w:r>
      <w:r>
        <w:t xml:space="preserve"> σου και </w:t>
      </w:r>
      <w:r w:rsidR="00BC7523">
        <w:t>πάλι</w:t>
      </w:r>
      <w:r>
        <w:t xml:space="preserve"> </w:t>
      </w:r>
      <w:r w:rsidR="00BC7523">
        <w:t>πρέπει</w:t>
      </w:r>
      <w:r>
        <w:t xml:space="preserve"> να μπεις στον ΟΠΣΥΔ. </w:t>
      </w:r>
      <w:r w:rsidR="00BC7523">
        <w:t>Προσοχή</w:t>
      </w:r>
      <w:r>
        <w:t xml:space="preserve"> αν </w:t>
      </w:r>
      <w:r w:rsidR="00BC7523">
        <w:t>έχεις</w:t>
      </w:r>
      <w:r>
        <w:t xml:space="preserve"> </w:t>
      </w:r>
      <w:r w:rsidR="00BC7523">
        <w:t>παιδιά</w:t>
      </w:r>
      <w:r>
        <w:t xml:space="preserve"> η </w:t>
      </w:r>
      <w:r w:rsidR="00BC7523">
        <w:t>ποσοστό</w:t>
      </w:r>
      <w:r>
        <w:t xml:space="preserve"> </w:t>
      </w:r>
      <w:r w:rsidR="00BC7523">
        <w:t>αναπηρίας</w:t>
      </w:r>
      <w:r>
        <w:t xml:space="preserve">, </w:t>
      </w:r>
      <w:r w:rsidR="00BC7523">
        <w:t>πρέπει</w:t>
      </w:r>
      <w:r>
        <w:t xml:space="preserve"> να τα </w:t>
      </w:r>
      <w:r w:rsidR="00BC7523">
        <w:t>ανανεώσεις</w:t>
      </w:r>
      <w:r>
        <w:t xml:space="preserve"> </w:t>
      </w:r>
      <w:r w:rsidR="00BC7523">
        <w:t>καθώς</w:t>
      </w:r>
      <w:r>
        <w:t xml:space="preserve"> αυτά που </w:t>
      </w:r>
      <w:r w:rsidR="00BC7523">
        <w:t>είχες</w:t>
      </w:r>
      <w:r>
        <w:t xml:space="preserve"> </w:t>
      </w:r>
      <w:r w:rsidR="00BC7523">
        <w:t>ανεβάσει</w:t>
      </w:r>
      <w:r>
        <w:t xml:space="preserve"> </w:t>
      </w:r>
      <w:r w:rsidR="00BC7523">
        <w:t>παλαιοτέρα</w:t>
      </w:r>
      <w:r>
        <w:t xml:space="preserve"> είναι </w:t>
      </w:r>
      <w:r w:rsidR="00BC7523">
        <w:t>άκυρα</w:t>
      </w:r>
      <w:r>
        <w:t xml:space="preserve">. </w:t>
      </w:r>
      <w:r w:rsidR="00BC7523">
        <w:t>Όλοι</w:t>
      </w:r>
      <w:r>
        <w:t xml:space="preserve"> οι </w:t>
      </w:r>
      <w:r w:rsidR="00BC7523">
        <w:t>αναπληρωτές</w:t>
      </w:r>
      <w:r>
        <w:t xml:space="preserve"> </w:t>
      </w:r>
      <w:r w:rsidR="00BC7523">
        <w:t>μετέχουν</w:t>
      </w:r>
      <w:r>
        <w:t xml:space="preserve"> στη </w:t>
      </w:r>
      <w:r w:rsidR="00BC7523">
        <w:t>διαδικασία</w:t>
      </w:r>
      <w:r>
        <w:t xml:space="preserve"> </w:t>
      </w:r>
      <w:r w:rsidR="00BC7523">
        <w:t>ασχέτως</w:t>
      </w:r>
      <w:r>
        <w:t xml:space="preserve"> αν </w:t>
      </w:r>
      <w:r w:rsidR="00BC7523">
        <w:t>έχουν</w:t>
      </w:r>
      <w:r>
        <w:t xml:space="preserve"> να </w:t>
      </w:r>
      <w:r w:rsidR="00BC7523">
        <w:t>προσθέσουν</w:t>
      </w:r>
      <w:r>
        <w:t xml:space="preserve"> </w:t>
      </w:r>
      <w:r w:rsidR="00BC7523">
        <w:t>κάτι</w:t>
      </w:r>
      <w:r>
        <w:t xml:space="preserve">, </w:t>
      </w:r>
      <w:r w:rsidR="00BC7523">
        <w:t>προκειμένου</w:t>
      </w:r>
      <w:r>
        <w:t xml:space="preserve"> να </w:t>
      </w:r>
      <w:r w:rsidR="00BC7523">
        <w:t>υποβάλλεις</w:t>
      </w:r>
      <w:r>
        <w:t xml:space="preserve"> </w:t>
      </w:r>
      <w:r w:rsidR="00BC7523">
        <w:t>αίτηση</w:t>
      </w:r>
      <w:r>
        <w:t xml:space="preserve"> </w:t>
      </w:r>
      <w:r w:rsidR="00BC7523">
        <w:t>συμμέτοχης</w:t>
      </w:r>
      <w:r>
        <w:t xml:space="preserve"> στους </w:t>
      </w:r>
      <w:r w:rsidR="00BC7523">
        <w:t>νέους</w:t>
      </w:r>
      <w:r>
        <w:t xml:space="preserve"> </w:t>
      </w:r>
      <w:r w:rsidR="00BC7523">
        <w:t>πίνακες</w:t>
      </w:r>
      <w:r>
        <w:t xml:space="preserve">. Αν </w:t>
      </w:r>
      <w:r w:rsidR="000E62F2">
        <w:t xml:space="preserve">δεν το </w:t>
      </w:r>
      <w:r w:rsidR="00BC7523">
        <w:t>κάνεις</w:t>
      </w:r>
      <w:r w:rsidR="000E62F2">
        <w:t xml:space="preserve">, </w:t>
      </w:r>
      <w:r w:rsidR="00BC7523">
        <w:t>τότε</w:t>
      </w:r>
      <w:r w:rsidR="000E62F2">
        <w:t xml:space="preserve"> δεν θα </w:t>
      </w:r>
      <w:r w:rsidR="00BC7523">
        <w:t>συμπεριληφθείς</w:t>
      </w:r>
      <w:r w:rsidR="000E62F2">
        <w:t xml:space="preserve"> </w:t>
      </w:r>
      <w:r w:rsidR="000E62F2">
        <w:lastRenderedPageBreak/>
        <w:t xml:space="preserve">στους </w:t>
      </w:r>
      <w:r w:rsidR="00BC7523">
        <w:t>πίνακες</w:t>
      </w:r>
      <w:r w:rsidR="000E62F2">
        <w:t>.</w:t>
      </w:r>
      <w:r w:rsidR="00291D1B">
        <w:t xml:space="preserve"> </w:t>
      </w:r>
      <w:r w:rsidR="00526A45">
        <w:t>Σημείωση</w:t>
      </w:r>
      <w:r w:rsidR="00291D1B">
        <w:t xml:space="preserve">: Εάν θες </w:t>
      </w:r>
      <w:r w:rsidR="00526A45">
        <w:t>μόνο</w:t>
      </w:r>
      <w:r w:rsidR="00291D1B">
        <w:t xml:space="preserve"> να </w:t>
      </w:r>
      <w:r w:rsidR="00526A45">
        <w:t>υπάρχεις</w:t>
      </w:r>
      <w:r w:rsidR="00291D1B">
        <w:t xml:space="preserve"> στους </w:t>
      </w:r>
      <w:r w:rsidR="00526A45">
        <w:t>πίνακες</w:t>
      </w:r>
      <w:r w:rsidR="00291D1B">
        <w:t xml:space="preserve">, </w:t>
      </w:r>
      <w:r w:rsidR="00526A45">
        <w:t>αλλά</w:t>
      </w:r>
      <w:r w:rsidR="00291D1B">
        <w:t xml:space="preserve"> δεν θες να </w:t>
      </w:r>
      <w:r w:rsidR="00526A45">
        <w:t>συμμετέχεις</w:t>
      </w:r>
      <w:r w:rsidR="00291D1B">
        <w:t xml:space="preserve"> σε </w:t>
      </w:r>
      <w:r w:rsidR="00526A45">
        <w:t>προσλήψεις</w:t>
      </w:r>
      <w:r w:rsidR="00291D1B">
        <w:t xml:space="preserve"> / </w:t>
      </w:r>
      <w:r w:rsidR="00526A45">
        <w:t>διορισμούς</w:t>
      </w:r>
      <w:r w:rsidR="00291D1B">
        <w:t xml:space="preserve">, </w:t>
      </w:r>
      <w:r w:rsidR="00526A45">
        <w:t>τότε</w:t>
      </w:r>
      <w:r w:rsidR="00291D1B">
        <w:t xml:space="preserve"> πολύ </w:t>
      </w:r>
      <w:r w:rsidR="00526A45">
        <w:t>απλά</w:t>
      </w:r>
      <w:r w:rsidR="00291D1B">
        <w:t xml:space="preserve"> δεν </w:t>
      </w:r>
      <w:r w:rsidR="00526A45">
        <w:t>προχωράς</w:t>
      </w:r>
      <w:r w:rsidR="00291D1B">
        <w:t xml:space="preserve"> σε </w:t>
      </w:r>
      <w:r w:rsidR="00526A45">
        <w:t>δηλώσεις</w:t>
      </w:r>
      <w:r w:rsidR="00291D1B">
        <w:t xml:space="preserve"> </w:t>
      </w:r>
      <w:r w:rsidR="00526A45">
        <w:t>περιοχών</w:t>
      </w:r>
      <w:r w:rsidR="00291D1B">
        <w:t xml:space="preserve"> </w:t>
      </w:r>
      <w:r w:rsidR="00526A45">
        <w:t>οπότε</w:t>
      </w:r>
      <w:r w:rsidR="00291D1B">
        <w:t xml:space="preserve"> αυτές </w:t>
      </w:r>
      <w:r w:rsidR="00526A45">
        <w:t>προκηρυχθούν</w:t>
      </w:r>
      <w:r w:rsidR="00291D1B">
        <w:t xml:space="preserve">. Δεν </w:t>
      </w:r>
      <w:r w:rsidR="00526A45">
        <w:t>έχεις</w:t>
      </w:r>
      <w:r w:rsidR="00291D1B">
        <w:t xml:space="preserve"> </w:t>
      </w:r>
      <w:r w:rsidR="00526A45">
        <w:t>καμία</w:t>
      </w:r>
      <w:r w:rsidR="00291D1B">
        <w:t xml:space="preserve"> </w:t>
      </w:r>
      <w:r w:rsidR="00526A45">
        <w:t>απολύτως</w:t>
      </w:r>
      <w:r w:rsidR="00291D1B">
        <w:t xml:space="preserve"> </w:t>
      </w:r>
      <w:r w:rsidR="00526A45">
        <w:t>κύρωση</w:t>
      </w:r>
      <w:r w:rsidR="00291D1B">
        <w:t xml:space="preserve"> για αυτή την </w:t>
      </w:r>
      <w:r w:rsidR="00526A45">
        <w:t>επιλογή</w:t>
      </w:r>
      <w:r w:rsidR="00291D1B">
        <w:t xml:space="preserve"> σου.</w:t>
      </w:r>
    </w:p>
    <w:p w14:paraId="2C848625" w14:textId="6508E5F8" w:rsidR="00526A45" w:rsidRDefault="00526A45" w:rsidP="00636A31">
      <w:pPr>
        <w:ind w:firstLine="0"/>
      </w:pPr>
      <w:r>
        <w:t xml:space="preserve">Το 2023 </w:t>
      </w:r>
      <w:r w:rsidR="00773402">
        <w:t>παρατηρήθηκε</w:t>
      </w:r>
      <w:r>
        <w:t xml:space="preserve"> για μια </w:t>
      </w:r>
      <w:r w:rsidR="00773402">
        <w:t>ακόμα</w:t>
      </w:r>
      <w:r>
        <w:t xml:space="preserve"> </w:t>
      </w:r>
      <w:r w:rsidR="00773402">
        <w:t>φορά</w:t>
      </w:r>
      <w:r>
        <w:t xml:space="preserve"> </w:t>
      </w:r>
      <w:r w:rsidR="00773402">
        <w:t>λάθη</w:t>
      </w:r>
      <w:r>
        <w:t xml:space="preserve"> στις </w:t>
      </w:r>
      <w:r w:rsidR="00773402">
        <w:t>αιτήσεις</w:t>
      </w:r>
      <w:r>
        <w:t xml:space="preserve"> που </w:t>
      </w:r>
      <w:r w:rsidR="00773402">
        <w:t>φυσικά</w:t>
      </w:r>
      <w:r>
        <w:t xml:space="preserve"> </w:t>
      </w:r>
      <w:r w:rsidR="00773402">
        <w:t>κοστίζουν</w:t>
      </w:r>
      <w:r>
        <w:t xml:space="preserve"> </w:t>
      </w:r>
      <w:r w:rsidR="00773402">
        <w:t>μόρια</w:t>
      </w:r>
      <w:r>
        <w:t xml:space="preserve"> η </w:t>
      </w:r>
      <w:r w:rsidR="00773402">
        <w:t>ακόμα</w:t>
      </w:r>
      <w:r>
        <w:t xml:space="preserve"> </w:t>
      </w:r>
      <w:r w:rsidR="00773402">
        <w:t>χειροτέρα</w:t>
      </w:r>
      <w:r>
        <w:t xml:space="preserve"> σε </w:t>
      </w:r>
      <w:r w:rsidR="00773402">
        <w:t>πετάνε</w:t>
      </w:r>
      <w:r>
        <w:t xml:space="preserve"> </w:t>
      </w:r>
      <w:r w:rsidR="00773402">
        <w:t>εκτός</w:t>
      </w:r>
      <w:r>
        <w:t xml:space="preserve"> των </w:t>
      </w:r>
      <w:r w:rsidR="00773402">
        <w:t>πινάκων</w:t>
      </w:r>
      <w:r>
        <w:t xml:space="preserve">, </w:t>
      </w:r>
      <w:r w:rsidR="00773402">
        <w:t>αρά</w:t>
      </w:r>
      <w:r>
        <w:t xml:space="preserve"> </w:t>
      </w:r>
      <w:r w:rsidR="00773402">
        <w:t>εκτός</w:t>
      </w:r>
      <w:r>
        <w:t xml:space="preserve"> </w:t>
      </w:r>
      <w:r w:rsidR="00773402">
        <w:t>διαδικασίας</w:t>
      </w:r>
      <w:r>
        <w:t>.</w:t>
      </w:r>
    </w:p>
    <w:p w14:paraId="4C2F35CF" w14:textId="7800D480" w:rsidR="00005A93" w:rsidRDefault="00773402" w:rsidP="00636A31">
      <w:pPr>
        <w:ind w:firstLine="0"/>
      </w:pPr>
      <w:r>
        <w:t>Κάποια</w:t>
      </w:r>
      <w:r w:rsidR="00005A93">
        <w:t xml:space="preserve"> </w:t>
      </w:r>
      <w:r>
        <w:t>παραδείγματα</w:t>
      </w:r>
      <w:r w:rsidR="00005A93">
        <w:t xml:space="preserve">, στον ΑΣΕΠ </w:t>
      </w:r>
      <w:r>
        <w:t>ξεχνάς</w:t>
      </w:r>
      <w:r w:rsidR="00005A93">
        <w:t xml:space="preserve"> να </w:t>
      </w:r>
      <w:r>
        <w:t>δηλώσεις</w:t>
      </w:r>
      <w:r w:rsidR="00005A93">
        <w:t xml:space="preserve"> </w:t>
      </w:r>
      <w:r>
        <w:t>πτυχίο</w:t>
      </w:r>
      <w:r w:rsidR="00005A93">
        <w:t xml:space="preserve">, </w:t>
      </w:r>
      <w:r>
        <w:t>αρά</w:t>
      </w:r>
      <w:r w:rsidR="00005A93">
        <w:t xml:space="preserve"> δεν </w:t>
      </w:r>
      <w:r>
        <w:t>μπορεί</w:t>
      </w:r>
      <w:r w:rsidR="00005A93">
        <w:t xml:space="preserve"> να </w:t>
      </w:r>
      <w:r>
        <w:t>γίνει</w:t>
      </w:r>
      <w:r w:rsidR="00005A93">
        <w:t xml:space="preserve"> </w:t>
      </w:r>
      <w:r>
        <w:t>απόδοση</w:t>
      </w:r>
      <w:r w:rsidR="00005A93">
        <w:t xml:space="preserve"> </w:t>
      </w:r>
      <w:r>
        <w:t>κλάδου</w:t>
      </w:r>
      <w:r w:rsidR="00005A93">
        <w:t xml:space="preserve">. Στον ΟΠΣΥΔ </w:t>
      </w:r>
      <w:r>
        <w:t>ανεβάζεις</w:t>
      </w:r>
      <w:r w:rsidR="00005A93">
        <w:t xml:space="preserve"> ότι </w:t>
      </w:r>
      <w:r>
        <w:t>γνωρίζεις</w:t>
      </w:r>
      <w:r w:rsidR="00005A93">
        <w:t xml:space="preserve"> Η/Υ, </w:t>
      </w:r>
      <w:r>
        <w:t>αρχείο</w:t>
      </w:r>
      <w:r w:rsidR="00005A93">
        <w:t xml:space="preserve"> </w:t>
      </w:r>
      <w:r>
        <w:t>οικογενειακής</w:t>
      </w:r>
      <w:r w:rsidR="00005A93">
        <w:t xml:space="preserve"> </w:t>
      </w:r>
      <w:r>
        <w:t>κατάστασης</w:t>
      </w:r>
      <w:r w:rsidR="00005A93">
        <w:t>!!!</w:t>
      </w:r>
    </w:p>
    <w:p w14:paraId="27EB821B" w14:textId="1E10A9E6" w:rsidR="00005A93" w:rsidRDefault="00005A93" w:rsidP="00636A31">
      <w:pPr>
        <w:ind w:firstLine="0"/>
      </w:pPr>
      <w:r>
        <w:t xml:space="preserve">Στην </w:t>
      </w:r>
      <w:r w:rsidR="00773402">
        <w:t>μοριοδότηση</w:t>
      </w:r>
      <w:r>
        <w:t xml:space="preserve"> </w:t>
      </w:r>
      <w:r w:rsidR="00773402">
        <w:t>τέκνων</w:t>
      </w:r>
      <w:r>
        <w:t xml:space="preserve">, </w:t>
      </w:r>
      <w:r w:rsidR="00773402">
        <w:t>ανεβάζεις</w:t>
      </w:r>
      <w:r>
        <w:t xml:space="preserve"> </w:t>
      </w:r>
      <w:r w:rsidR="00773402">
        <w:t>πιστοποιητικό</w:t>
      </w:r>
      <w:r>
        <w:t xml:space="preserve"> το </w:t>
      </w:r>
      <w:r w:rsidR="00773402">
        <w:t>οποίο</w:t>
      </w:r>
      <w:r>
        <w:t xml:space="preserve"> είναι μια </w:t>
      </w:r>
      <w:r w:rsidR="00773402">
        <w:t>μέρα</w:t>
      </w:r>
      <w:r>
        <w:t xml:space="preserve"> μετα την </w:t>
      </w:r>
      <w:r w:rsidR="00773402">
        <w:t>λήξη</w:t>
      </w:r>
      <w:r>
        <w:t xml:space="preserve"> της </w:t>
      </w:r>
      <w:r w:rsidR="00773402">
        <w:t>προθεσμίας</w:t>
      </w:r>
      <w:r>
        <w:t xml:space="preserve"> της προκήρυξης!!! Μονογον</w:t>
      </w:r>
      <w:r w:rsidR="00773402">
        <w:t>έ</w:t>
      </w:r>
      <w:r>
        <w:t xml:space="preserve">ας </w:t>
      </w:r>
      <w:r w:rsidR="00773402">
        <w:t>ανεβάζει</w:t>
      </w:r>
      <w:r>
        <w:t xml:space="preserve"> </w:t>
      </w:r>
      <w:r w:rsidR="00773402">
        <w:t>πιστοποιητικό</w:t>
      </w:r>
      <w:r>
        <w:t xml:space="preserve"> </w:t>
      </w:r>
      <w:r w:rsidR="00773402">
        <w:t>χωρίς</w:t>
      </w:r>
      <w:r>
        <w:t xml:space="preserve"> την </w:t>
      </w:r>
      <w:r w:rsidR="00773402">
        <w:t>επιμέλεια</w:t>
      </w:r>
      <w:r>
        <w:t>.</w:t>
      </w:r>
    </w:p>
    <w:p w14:paraId="2E3ABAAB" w14:textId="0309D764" w:rsidR="00005A93" w:rsidRPr="00773402" w:rsidRDefault="00773402" w:rsidP="00636A31">
      <w:pPr>
        <w:ind w:firstLine="0"/>
      </w:pPr>
      <w:r>
        <w:t>Επίσης</w:t>
      </w:r>
      <w:r w:rsidR="00005A93">
        <w:t xml:space="preserve"> </w:t>
      </w:r>
      <w:r>
        <w:t>περίπτωση</w:t>
      </w:r>
      <w:r w:rsidR="00005A93">
        <w:t xml:space="preserve"> </w:t>
      </w:r>
      <w:r>
        <w:t>άγαμης</w:t>
      </w:r>
      <w:r w:rsidR="00005A93">
        <w:t xml:space="preserve"> </w:t>
      </w:r>
      <w:r>
        <w:t>μητέρας</w:t>
      </w:r>
      <w:r w:rsidR="00005A93">
        <w:t xml:space="preserve"> η </w:t>
      </w:r>
      <w:r>
        <w:t>οποία</w:t>
      </w:r>
      <w:r w:rsidR="00005A93">
        <w:t xml:space="preserve"> δεν </w:t>
      </w:r>
      <w:r>
        <w:t>αποδεικνύει</w:t>
      </w:r>
      <w:r w:rsidR="00005A93">
        <w:t xml:space="preserve"> την </w:t>
      </w:r>
      <w:r>
        <w:t>επιμέλεια</w:t>
      </w:r>
      <w:r w:rsidR="00005A93">
        <w:t xml:space="preserve"> της με </w:t>
      </w:r>
      <w:r>
        <w:t>κάποιο</w:t>
      </w:r>
      <w:r w:rsidR="00005A93">
        <w:t xml:space="preserve"> </w:t>
      </w:r>
      <w:r>
        <w:t>έγγραφο</w:t>
      </w:r>
      <w:r w:rsidR="00005A93">
        <w:t xml:space="preserve">, </w:t>
      </w:r>
      <w:r>
        <w:t>πχ υπεύθυνη δήλωση</w:t>
      </w:r>
      <w:r w:rsidR="00005A93">
        <w:t xml:space="preserve">. Η </w:t>
      </w:r>
      <w:r>
        <w:t>λίστα</w:t>
      </w:r>
      <w:r w:rsidR="00005A93">
        <w:t xml:space="preserve"> </w:t>
      </w:r>
      <w:r>
        <w:t>λαθών</w:t>
      </w:r>
      <w:r w:rsidR="00005A93">
        <w:t xml:space="preserve"> </w:t>
      </w:r>
      <w:r>
        <w:t>τελικά</w:t>
      </w:r>
      <w:r w:rsidR="00005A93">
        <w:t xml:space="preserve"> είναι </w:t>
      </w:r>
      <w:r>
        <w:t>ατέλειωτη</w:t>
      </w:r>
      <w:r w:rsidR="00005A93">
        <w:t xml:space="preserve">. Για αυτό </w:t>
      </w:r>
      <w:r>
        <w:t>λοιπόν</w:t>
      </w:r>
      <w:r w:rsidR="00005A93">
        <w:t xml:space="preserve">, να </w:t>
      </w:r>
      <w:r>
        <w:t>έχουμε</w:t>
      </w:r>
      <w:r w:rsidR="00005A93">
        <w:t xml:space="preserve"> </w:t>
      </w:r>
      <w:r>
        <w:t>καθαρό</w:t>
      </w:r>
      <w:r w:rsidR="00005A93">
        <w:t xml:space="preserve"> δυο </w:t>
      </w:r>
      <w:r>
        <w:t>πράγματα</w:t>
      </w:r>
      <w:r w:rsidR="00005A93">
        <w:t xml:space="preserve">: Το </w:t>
      </w:r>
      <w:r>
        <w:t>πρώτο</w:t>
      </w:r>
      <w:r w:rsidR="00005A93">
        <w:t xml:space="preserve"> είναι ότι ο </w:t>
      </w:r>
      <w:r>
        <w:t>αναπληρωτής</w:t>
      </w:r>
      <w:r w:rsidR="00005A93">
        <w:t xml:space="preserve"> που </w:t>
      </w:r>
      <w:r>
        <w:t>έχει</w:t>
      </w:r>
      <w:r w:rsidR="00005A93">
        <w:t xml:space="preserve"> </w:t>
      </w:r>
      <w:r>
        <w:t>ανεβάσει</w:t>
      </w:r>
      <w:r w:rsidR="00005A93">
        <w:t xml:space="preserve"> στο </w:t>
      </w:r>
      <w:r>
        <w:t>παρελθόν</w:t>
      </w:r>
      <w:r w:rsidR="00005A93">
        <w:t xml:space="preserve"> </w:t>
      </w:r>
      <w:r>
        <w:t>έγγραφα</w:t>
      </w:r>
      <w:r w:rsidR="00005A93">
        <w:t xml:space="preserve"> </w:t>
      </w:r>
      <w:r>
        <w:t>χωρίς</w:t>
      </w:r>
      <w:r w:rsidR="00005A93">
        <w:t xml:space="preserve"> </w:t>
      </w:r>
      <w:r>
        <w:t>λήξη</w:t>
      </w:r>
      <w:r w:rsidR="00005A93">
        <w:t xml:space="preserve"> πχ το </w:t>
      </w:r>
      <w:r>
        <w:t>πτυχίο</w:t>
      </w:r>
      <w:r w:rsidR="00005A93">
        <w:t xml:space="preserve"> του, </w:t>
      </w:r>
      <w:r>
        <w:t>ελέγχονται</w:t>
      </w:r>
      <w:r w:rsidR="00005A93">
        <w:t xml:space="preserve"> μια </w:t>
      </w:r>
      <w:r>
        <w:t>φορά</w:t>
      </w:r>
      <w:r w:rsidR="00005A93">
        <w:t xml:space="preserve"> και </w:t>
      </w:r>
      <w:r>
        <w:t>τέλος</w:t>
      </w:r>
      <w:r w:rsidR="00005A93">
        <w:t xml:space="preserve">. </w:t>
      </w:r>
      <w:r>
        <w:t>Έγγραφα</w:t>
      </w:r>
      <w:r w:rsidR="00005A93">
        <w:t xml:space="preserve"> όμως που </w:t>
      </w:r>
      <w:r>
        <w:t>λήγουν</w:t>
      </w:r>
      <w:r w:rsidR="00005A93">
        <w:t xml:space="preserve"> πχ πιστ. Οικ. </w:t>
      </w:r>
      <w:r>
        <w:t>Κατάστασης</w:t>
      </w:r>
      <w:r w:rsidR="00005A93">
        <w:t xml:space="preserve">, </w:t>
      </w:r>
      <w:r>
        <w:t>ανεβαίνουν</w:t>
      </w:r>
      <w:r w:rsidR="00005A93">
        <w:t xml:space="preserve"> εκ </w:t>
      </w:r>
      <w:r>
        <w:t>νέου</w:t>
      </w:r>
      <w:r w:rsidR="00005A93">
        <w:t xml:space="preserve"> σαν να μην </w:t>
      </w:r>
      <w:r>
        <w:t>υπήρχαν</w:t>
      </w:r>
      <w:r w:rsidR="00005A93">
        <w:t xml:space="preserve"> </w:t>
      </w:r>
      <w:r>
        <w:t>ποτέ</w:t>
      </w:r>
      <w:r w:rsidR="00005A93">
        <w:t>.</w:t>
      </w:r>
    </w:p>
    <w:p w14:paraId="704E5072" w14:textId="2E917CDD" w:rsidR="00005A93" w:rsidRDefault="00773402" w:rsidP="00636A31">
      <w:pPr>
        <w:ind w:firstLine="0"/>
      </w:pPr>
      <w:r>
        <w:t>Σημειώστε</w:t>
      </w:r>
      <w:r w:rsidR="00005A93">
        <w:t xml:space="preserve"> ότι ο ΟΠΣΥΔ </w:t>
      </w:r>
      <w:r>
        <w:t>απαιτεί</w:t>
      </w:r>
      <w:r w:rsidR="00005A93">
        <w:t xml:space="preserve"> τα </w:t>
      </w:r>
      <w:r>
        <w:t>αρχεία</w:t>
      </w:r>
      <w:r w:rsidR="00005A93">
        <w:t xml:space="preserve"> μας να είναι </w:t>
      </w:r>
      <w:r>
        <w:t>ενιαία</w:t>
      </w:r>
      <w:r w:rsidR="00005A93">
        <w:t xml:space="preserve"> για ένα </w:t>
      </w:r>
      <w:r>
        <w:t>πεδίο</w:t>
      </w:r>
      <w:r w:rsidR="00005A93">
        <w:t xml:space="preserve">, πχ </w:t>
      </w:r>
      <w:r>
        <w:t>μεταπτυχιακό</w:t>
      </w:r>
      <w:r w:rsidR="00005A93">
        <w:t xml:space="preserve"> το </w:t>
      </w:r>
      <w:r>
        <w:t>οποίο</w:t>
      </w:r>
      <w:r w:rsidR="00005A93">
        <w:t xml:space="preserve"> </w:t>
      </w:r>
      <w:r>
        <w:t>έχει</w:t>
      </w:r>
      <w:r w:rsidR="00005A93">
        <w:t xml:space="preserve"> </w:t>
      </w:r>
      <w:r>
        <w:t>βεβαίωση</w:t>
      </w:r>
      <w:r w:rsidR="00005A93">
        <w:t xml:space="preserve"> </w:t>
      </w:r>
      <w:r>
        <w:t>αποπεράτωσης</w:t>
      </w:r>
      <w:r w:rsidR="00005A93">
        <w:t xml:space="preserve">, </w:t>
      </w:r>
      <w:r>
        <w:t>βεβαίωση</w:t>
      </w:r>
      <w:r w:rsidR="00005A93">
        <w:t xml:space="preserve"> </w:t>
      </w:r>
      <w:r>
        <w:t>χρονικής</w:t>
      </w:r>
      <w:r w:rsidR="00005A93">
        <w:t xml:space="preserve"> </w:t>
      </w:r>
      <w:r>
        <w:t>διάρκειας</w:t>
      </w:r>
      <w:r w:rsidR="00005A93">
        <w:t xml:space="preserve"> </w:t>
      </w:r>
      <w:r>
        <w:t>κλπ.</w:t>
      </w:r>
      <w:r w:rsidR="00005A93">
        <w:t xml:space="preserve"> </w:t>
      </w:r>
      <w:r>
        <w:t>κλπ.</w:t>
      </w:r>
      <w:r w:rsidR="00005A93">
        <w:t xml:space="preserve"> </w:t>
      </w:r>
      <w:r>
        <w:t>πρέπει</w:t>
      </w:r>
      <w:r w:rsidR="00005A93">
        <w:t xml:space="preserve"> να τα </w:t>
      </w:r>
      <w:r>
        <w:t>κάνετε</w:t>
      </w:r>
      <w:r w:rsidR="00005A93">
        <w:t xml:space="preserve"> ένα </w:t>
      </w:r>
      <w:r>
        <w:t>ενιαίο</w:t>
      </w:r>
      <w:r w:rsidR="00005A93">
        <w:t xml:space="preserve"> </w:t>
      </w:r>
      <w:r>
        <w:t>αρχείο</w:t>
      </w:r>
      <w:r w:rsidR="00C61473">
        <w:t xml:space="preserve">. Αυτό </w:t>
      </w:r>
      <w:r>
        <w:t>γίνεται</w:t>
      </w:r>
      <w:r w:rsidR="00C61473">
        <w:t xml:space="preserve"> </w:t>
      </w:r>
      <w:r>
        <w:t>ευκολά</w:t>
      </w:r>
      <w:r w:rsidR="00C61473">
        <w:t xml:space="preserve"> σε </w:t>
      </w:r>
      <w:r>
        <w:t>πολλά</w:t>
      </w:r>
      <w:r w:rsidR="00C61473">
        <w:t xml:space="preserve"> </w:t>
      </w:r>
      <w:r w:rsidR="00C61473">
        <w:rPr>
          <w:lang w:val="en-US"/>
        </w:rPr>
        <w:t>websites</w:t>
      </w:r>
      <w:r w:rsidR="00C61473" w:rsidRPr="005161FF">
        <w:t xml:space="preserve"> </w:t>
      </w:r>
      <w:r w:rsidR="00C61473">
        <w:t xml:space="preserve">ένα </w:t>
      </w:r>
      <w:r>
        <w:t>παράδειγμα</w:t>
      </w:r>
      <w:r w:rsidR="00C61473">
        <w:t xml:space="preserve"> </w:t>
      </w:r>
      <w:hyperlink r:id="rId24" w:history="1">
        <w:r w:rsidR="00C61473" w:rsidRPr="00C61473">
          <w:rPr>
            <w:rStyle w:val="-"/>
          </w:rPr>
          <w:t>ΕΔΩ</w:t>
        </w:r>
      </w:hyperlink>
    </w:p>
    <w:p w14:paraId="2856B22A" w14:textId="6EA25262" w:rsidR="00C61473" w:rsidRPr="00C61473" w:rsidRDefault="00773402" w:rsidP="00636A31">
      <w:pPr>
        <w:ind w:firstLine="0"/>
      </w:pPr>
      <w:r>
        <w:t>Σχετικά</w:t>
      </w:r>
      <w:r w:rsidR="00C61473">
        <w:t xml:space="preserve"> με το </w:t>
      </w:r>
      <w:r>
        <w:t>μέγεθος</w:t>
      </w:r>
      <w:r w:rsidR="00C61473">
        <w:t xml:space="preserve"> – </w:t>
      </w:r>
      <w:r>
        <w:t>χρώμα</w:t>
      </w:r>
      <w:r w:rsidR="00C61473">
        <w:t xml:space="preserve"> των </w:t>
      </w:r>
      <w:r w:rsidR="00C61473">
        <w:rPr>
          <w:lang w:val="en-US"/>
        </w:rPr>
        <w:t>PDF</w:t>
      </w:r>
      <w:r w:rsidR="00C61473" w:rsidRPr="00C61473">
        <w:t xml:space="preserve">. </w:t>
      </w:r>
      <w:r w:rsidR="00C61473">
        <w:t xml:space="preserve">Το αν θα </w:t>
      </w:r>
      <w:r>
        <w:t>έχει</w:t>
      </w:r>
      <w:r w:rsidR="00C61473">
        <w:t xml:space="preserve"> </w:t>
      </w:r>
      <w:r>
        <w:t>χρώμα</w:t>
      </w:r>
      <w:r w:rsidR="00C61473">
        <w:t xml:space="preserve"> η όχι είναι </w:t>
      </w:r>
      <w:r>
        <w:t>αδιάφορο</w:t>
      </w:r>
      <w:r w:rsidR="00C61473">
        <w:t xml:space="preserve">. Οι </w:t>
      </w:r>
      <w:r>
        <w:t>προϋποθέσεις</w:t>
      </w:r>
      <w:r w:rsidR="00C61473">
        <w:t xml:space="preserve"> είναι το </w:t>
      </w:r>
      <w:r>
        <w:t>αρχείο</w:t>
      </w:r>
      <w:r w:rsidR="00C61473">
        <w:t xml:space="preserve"> να είναι </w:t>
      </w:r>
      <w:r>
        <w:t>ευκρινές</w:t>
      </w:r>
      <w:r w:rsidR="00C61473">
        <w:t xml:space="preserve">, </w:t>
      </w:r>
      <w:r>
        <w:t>ίσως</w:t>
      </w:r>
      <w:r w:rsidR="00C61473">
        <w:t xml:space="preserve"> θα </w:t>
      </w:r>
      <w:r>
        <w:t>πρέπει</w:t>
      </w:r>
      <w:r w:rsidR="00C61473">
        <w:t xml:space="preserve"> να σκαναρετε τα </w:t>
      </w:r>
      <w:r>
        <w:t>αρχεία</w:t>
      </w:r>
      <w:r w:rsidR="00C61473">
        <w:t xml:space="preserve"> σας σε </w:t>
      </w:r>
      <w:r>
        <w:t>κάποιο</w:t>
      </w:r>
      <w:r w:rsidR="00C61473">
        <w:t xml:space="preserve"> </w:t>
      </w:r>
      <w:r>
        <w:t>σκάνερ</w:t>
      </w:r>
      <w:r w:rsidR="00C61473">
        <w:t xml:space="preserve">, </w:t>
      </w:r>
      <w:r>
        <w:t>εκτός</w:t>
      </w:r>
      <w:r w:rsidR="00C61473">
        <w:t xml:space="preserve"> αν </w:t>
      </w:r>
      <w:r>
        <w:t>βγάλετε</w:t>
      </w:r>
      <w:r w:rsidR="00C61473">
        <w:t xml:space="preserve"> μια πολύ </w:t>
      </w:r>
      <w:r>
        <w:t>καλή</w:t>
      </w:r>
      <w:r w:rsidR="00C61473">
        <w:t xml:space="preserve"> </w:t>
      </w:r>
      <w:r>
        <w:t>φωτογραφία</w:t>
      </w:r>
      <w:r w:rsidR="00C61473">
        <w:t>. (</w:t>
      </w:r>
      <w:r>
        <w:t>μετατρέπεται</w:t>
      </w:r>
      <w:r w:rsidR="00C61473">
        <w:t xml:space="preserve"> μετα </w:t>
      </w:r>
      <w:r>
        <w:t>ευκολά</w:t>
      </w:r>
      <w:r w:rsidR="00C61473">
        <w:t xml:space="preserve"> σε </w:t>
      </w:r>
      <w:r w:rsidR="00C61473">
        <w:rPr>
          <w:lang w:val="en-US"/>
        </w:rPr>
        <w:t>PDF</w:t>
      </w:r>
      <w:r w:rsidR="00C61473">
        <w:t xml:space="preserve"> στο </w:t>
      </w:r>
      <w:r>
        <w:t>παραπάνω</w:t>
      </w:r>
      <w:r w:rsidR="00C61473">
        <w:t xml:space="preserve"> </w:t>
      </w:r>
      <w:r w:rsidR="00C61473">
        <w:rPr>
          <w:lang w:val="en-US"/>
        </w:rPr>
        <w:t>site</w:t>
      </w:r>
      <w:r w:rsidR="00C61473" w:rsidRPr="00C61473">
        <w:t>)</w:t>
      </w:r>
    </w:p>
    <w:p w14:paraId="5FE10650" w14:textId="35B0985C" w:rsidR="00C61473" w:rsidRDefault="00C61473" w:rsidP="00636A31">
      <w:pPr>
        <w:ind w:firstLine="0"/>
      </w:pPr>
      <w:r>
        <w:t xml:space="preserve">Το </w:t>
      </w:r>
      <w:r w:rsidR="00773402">
        <w:t>μέγεθος</w:t>
      </w:r>
      <w:r>
        <w:t xml:space="preserve"> </w:t>
      </w:r>
      <w:r w:rsidR="00773402">
        <w:t>παίζει</w:t>
      </w:r>
      <w:r>
        <w:t xml:space="preserve"> </w:t>
      </w:r>
      <w:r w:rsidR="00773402">
        <w:t>σημαντικό</w:t>
      </w:r>
      <w:r>
        <w:t xml:space="preserve"> </w:t>
      </w:r>
      <w:r w:rsidR="00773402">
        <w:t>ρολό</w:t>
      </w:r>
      <w:r>
        <w:t xml:space="preserve"> και το </w:t>
      </w:r>
      <w:r w:rsidR="00773402">
        <w:t>χρώμα</w:t>
      </w:r>
      <w:r>
        <w:t xml:space="preserve"> </w:t>
      </w:r>
      <w:r w:rsidR="00773402">
        <w:t>τετραπλασιάζει</w:t>
      </w:r>
      <w:r>
        <w:t xml:space="preserve"> τον </w:t>
      </w:r>
      <w:r w:rsidR="00773402">
        <w:t>όγκο</w:t>
      </w:r>
      <w:r>
        <w:t xml:space="preserve">. </w:t>
      </w:r>
      <w:r w:rsidR="00773402">
        <w:t>Προσοχή</w:t>
      </w:r>
      <w:r>
        <w:t xml:space="preserve"> </w:t>
      </w:r>
      <w:r w:rsidR="00773402">
        <w:t>λοιπόν</w:t>
      </w:r>
      <w:r>
        <w:t xml:space="preserve"> όταν σκαναρετε να </w:t>
      </w:r>
      <w:r w:rsidR="00773402">
        <w:t>ελέγχετε</w:t>
      </w:r>
      <w:r>
        <w:t xml:space="preserve"> </w:t>
      </w:r>
      <w:r w:rsidR="00773402">
        <w:t>ποσά</w:t>
      </w:r>
      <w:r>
        <w:t xml:space="preserve"> </w:t>
      </w:r>
      <w:r>
        <w:rPr>
          <w:lang w:val="en-US"/>
        </w:rPr>
        <w:t>kb</w:t>
      </w:r>
      <w:r>
        <w:t xml:space="preserve"> είναι το </w:t>
      </w:r>
      <w:r w:rsidR="00773402">
        <w:t>αρχείο</w:t>
      </w:r>
      <w:r>
        <w:t xml:space="preserve">. 500 </w:t>
      </w:r>
      <w:r>
        <w:rPr>
          <w:lang w:val="en-US"/>
        </w:rPr>
        <w:t>kb</w:t>
      </w:r>
      <w:r w:rsidRPr="00C61473">
        <w:t xml:space="preserve"> </w:t>
      </w:r>
      <w:r>
        <w:t xml:space="preserve">για κάθε </w:t>
      </w:r>
      <w:r w:rsidR="00773402">
        <w:t>αρχείο</w:t>
      </w:r>
      <w:r>
        <w:t xml:space="preserve"> είναι </w:t>
      </w:r>
      <w:r w:rsidR="00773402">
        <w:t>ανεκτό</w:t>
      </w:r>
      <w:r>
        <w:t xml:space="preserve">. Ο </w:t>
      </w:r>
      <w:r w:rsidR="00773402">
        <w:t>όγκος</w:t>
      </w:r>
      <w:r>
        <w:t xml:space="preserve"> του </w:t>
      </w:r>
      <w:r w:rsidR="00773402">
        <w:t>αρχείου</w:t>
      </w:r>
      <w:r>
        <w:t xml:space="preserve"> </w:t>
      </w:r>
      <w:r w:rsidR="00773402">
        <w:t>ρυθμίζετε</w:t>
      </w:r>
      <w:r>
        <w:t xml:space="preserve"> από την </w:t>
      </w:r>
      <w:r w:rsidR="00773402">
        <w:t>ανάλυση</w:t>
      </w:r>
      <w:r>
        <w:t xml:space="preserve"> που σκαναρετε.</w:t>
      </w:r>
    </w:p>
    <w:p w14:paraId="32660EEA" w14:textId="02FEF600" w:rsidR="00C61473" w:rsidRDefault="00C61473" w:rsidP="00636A31">
      <w:pPr>
        <w:ind w:firstLine="0"/>
      </w:pPr>
      <w:r>
        <w:t xml:space="preserve">Το </w:t>
      </w:r>
      <w:r w:rsidR="00773402">
        <w:t>δεύτερο</w:t>
      </w:r>
      <w:r>
        <w:t xml:space="preserve"> είναι η </w:t>
      </w:r>
      <w:r w:rsidR="00773402">
        <w:t>ανανέωση</w:t>
      </w:r>
      <w:r>
        <w:t xml:space="preserve"> της </w:t>
      </w:r>
      <w:r w:rsidR="00773402">
        <w:t>μοριοδότηση</w:t>
      </w:r>
      <w:r>
        <w:t xml:space="preserve"> </w:t>
      </w:r>
      <w:r w:rsidR="00773402">
        <w:t>τέκνων</w:t>
      </w:r>
      <w:r>
        <w:t xml:space="preserve"> και το </w:t>
      </w:r>
      <w:r w:rsidR="00773402">
        <w:t>πιστοποιητικό</w:t>
      </w:r>
      <w:r>
        <w:t xml:space="preserve"> </w:t>
      </w:r>
      <w:r w:rsidR="00773402">
        <w:t>αναπηρίας</w:t>
      </w:r>
      <w:r>
        <w:t xml:space="preserve">. Και τα δυο </w:t>
      </w:r>
      <w:r w:rsidR="00773402">
        <w:t>πρέπει</w:t>
      </w:r>
      <w:r>
        <w:t xml:space="preserve"> να </w:t>
      </w:r>
      <w:r w:rsidR="00773402">
        <w:t>έχουν</w:t>
      </w:r>
      <w:r>
        <w:t xml:space="preserve"> </w:t>
      </w:r>
      <w:r w:rsidR="00773402">
        <w:t>εκδοθεί</w:t>
      </w:r>
      <w:r>
        <w:t xml:space="preserve"> κατά την </w:t>
      </w:r>
      <w:r w:rsidR="00773402">
        <w:t>διάρκεια</w:t>
      </w:r>
      <w:r>
        <w:t xml:space="preserve"> που ζητείται στην </w:t>
      </w:r>
      <w:r w:rsidR="00773402">
        <w:t>προκήρυξη</w:t>
      </w:r>
      <w:r>
        <w:t xml:space="preserve">. Τα </w:t>
      </w:r>
      <w:r w:rsidR="00773402">
        <w:t>έγγραφα</w:t>
      </w:r>
      <w:r>
        <w:t xml:space="preserve"> </w:t>
      </w:r>
      <w:r w:rsidR="00773402">
        <w:t>πρέπει</w:t>
      </w:r>
      <w:r>
        <w:t xml:space="preserve"> να </w:t>
      </w:r>
      <w:r w:rsidR="00773402">
        <w:t>θεωρήσουμε</w:t>
      </w:r>
      <w:r>
        <w:t xml:space="preserve"> ότι δεν </w:t>
      </w:r>
      <w:r w:rsidR="00773402">
        <w:t>υπάρχουν</w:t>
      </w:r>
      <w:r>
        <w:t xml:space="preserve"> </w:t>
      </w:r>
      <w:r w:rsidR="00773402">
        <w:t>καθόλου</w:t>
      </w:r>
      <w:r>
        <w:t xml:space="preserve"> στο </w:t>
      </w:r>
      <w:r w:rsidR="00773402">
        <w:t>σύστημα</w:t>
      </w:r>
      <w:r>
        <w:t xml:space="preserve"> και τα </w:t>
      </w:r>
      <w:r w:rsidR="00773402">
        <w:t>ανεβάζουμε</w:t>
      </w:r>
      <w:r>
        <w:t xml:space="preserve"> εκ </w:t>
      </w:r>
      <w:r w:rsidR="00773402">
        <w:t>νέου</w:t>
      </w:r>
      <w:r>
        <w:t>.</w:t>
      </w:r>
    </w:p>
    <w:p w14:paraId="487907BA" w14:textId="259524AC" w:rsidR="00C61473" w:rsidRDefault="00C61473" w:rsidP="00636A31">
      <w:pPr>
        <w:ind w:firstLine="0"/>
      </w:pPr>
      <w:r>
        <w:t xml:space="preserve">Με </w:t>
      </w:r>
      <w:r w:rsidR="00773402">
        <w:t>τόσα</w:t>
      </w:r>
      <w:r>
        <w:t xml:space="preserve"> </w:t>
      </w:r>
      <w:r w:rsidR="00773402">
        <w:t>λάθη</w:t>
      </w:r>
      <w:r>
        <w:t xml:space="preserve"> θα </w:t>
      </w:r>
      <w:r w:rsidR="00773402">
        <w:t>πρότεινα</w:t>
      </w:r>
      <w:r>
        <w:t xml:space="preserve"> για </w:t>
      </w:r>
      <w:r w:rsidR="00773402">
        <w:t>οποίον</w:t>
      </w:r>
      <w:r>
        <w:t xml:space="preserve"> </w:t>
      </w:r>
      <w:r w:rsidR="00773402">
        <w:t>νομίζει</w:t>
      </w:r>
      <w:r>
        <w:t xml:space="preserve"> ότι </w:t>
      </w:r>
      <w:r w:rsidR="00773402">
        <w:t>κάτι</w:t>
      </w:r>
      <w:r>
        <w:t xml:space="preserve"> δεν </w:t>
      </w:r>
      <w:r w:rsidR="00773402">
        <w:t>έκανε</w:t>
      </w:r>
      <w:r>
        <w:t xml:space="preserve"> </w:t>
      </w:r>
      <w:r w:rsidR="00773402">
        <w:t>καλά</w:t>
      </w:r>
      <w:r>
        <w:t xml:space="preserve">, να </w:t>
      </w:r>
      <w:r w:rsidR="00773402">
        <w:t>τυπώσει</w:t>
      </w:r>
      <w:r>
        <w:t xml:space="preserve"> το ΦΕΚ με τις </w:t>
      </w:r>
      <w:r w:rsidR="00773402">
        <w:t>στήλες</w:t>
      </w:r>
      <w:r>
        <w:t xml:space="preserve"> της </w:t>
      </w:r>
      <w:r w:rsidR="00773402">
        <w:t>μοριοδότηση</w:t>
      </w:r>
      <w:r w:rsidR="0082447A">
        <w:t xml:space="preserve"> και μετα να </w:t>
      </w:r>
      <w:r w:rsidR="00773402">
        <w:t>προβαίνει</w:t>
      </w:r>
      <w:r w:rsidR="0082447A">
        <w:t xml:space="preserve"> ένα ένα σε </w:t>
      </w:r>
      <w:r w:rsidR="00773402">
        <w:t>τσεκάρισμα</w:t>
      </w:r>
      <w:r w:rsidR="0082447A">
        <w:t xml:space="preserve"> κάθε </w:t>
      </w:r>
      <w:r w:rsidR="00773402">
        <w:t>αρχείου</w:t>
      </w:r>
      <w:r w:rsidR="0082447A">
        <w:t xml:space="preserve"> και να τικαρει ότι είναι </w:t>
      </w:r>
      <w:r w:rsidR="00773402">
        <w:t>εντάξει</w:t>
      </w:r>
      <w:r w:rsidR="0082447A">
        <w:t>.</w:t>
      </w:r>
    </w:p>
    <w:p w14:paraId="719EE3DB" w14:textId="77777777" w:rsidR="0082447A" w:rsidRDefault="0082447A" w:rsidP="00636A31">
      <w:pPr>
        <w:ind w:firstLine="0"/>
      </w:pPr>
    </w:p>
    <w:p w14:paraId="25B3CF0A" w14:textId="358AFD0A" w:rsidR="0082447A" w:rsidRPr="00C61473" w:rsidRDefault="00785014" w:rsidP="00636A31">
      <w:pPr>
        <w:ind w:firstLine="0"/>
      </w:pPr>
      <w:r>
        <w:rPr>
          <w:noProof/>
        </w:rPr>
        <w:lastRenderedPageBreak/>
        <w:drawing>
          <wp:inline distT="0" distB="0" distL="0" distR="0" wp14:anchorId="301A29AC" wp14:editId="7C58A117">
            <wp:extent cx="6188710" cy="3568890"/>
            <wp:effectExtent l="0" t="0" r="2540" b="0"/>
            <wp:docPr id="206220435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04359" name="Εικόνα 2062204359"/>
                    <pic:cNvPicPr/>
                  </pic:nvPicPr>
                  <pic:blipFill>
                    <a:blip r:embed="rId25">
                      <a:extLst>
                        <a:ext uri="{28A0092B-C50C-407E-A947-70E740481C1C}">
                          <a14:useLocalDpi xmlns:a14="http://schemas.microsoft.com/office/drawing/2010/main" val="0"/>
                        </a:ext>
                      </a:extLst>
                    </a:blip>
                    <a:stretch>
                      <a:fillRect/>
                    </a:stretch>
                  </pic:blipFill>
                  <pic:spPr>
                    <a:xfrm>
                      <a:off x="0" y="0"/>
                      <a:ext cx="6193838" cy="3571847"/>
                    </a:xfrm>
                    <a:prstGeom prst="rect">
                      <a:avLst/>
                    </a:prstGeom>
                  </pic:spPr>
                </pic:pic>
              </a:graphicData>
            </a:graphic>
          </wp:inline>
        </w:drawing>
      </w:r>
    </w:p>
    <w:p w14:paraId="78139926" w14:textId="73D528CB" w:rsidR="00785014" w:rsidRDefault="00785014" w:rsidP="00636A31">
      <w:pPr>
        <w:ind w:firstLine="0"/>
      </w:pPr>
      <w:r>
        <w:t xml:space="preserve">Πριν τικαρετε το κάθε </w:t>
      </w:r>
      <w:r w:rsidR="00773402">
        <w:t>πεδίο</w:t>
      </w:r>
      <w:r>
        <w:t xml:space="preserve"> ότι είναι οκ, ελέγξτε – </w:t>
      </w:r>
      <w:r w:rsidR="00773402">
        <w:t>κατεβαστέ</w:t>
      </w:r>
      <w:r>
        <w:t xml:space="preserve"> – </w:t>
      </w:r>
      <w:r w:rsidR="00773402">
        <w:t>επιβεβαιώστε</w:t>
      </w:r>
      <w:r>
        <w:t xml:space="preserve"> τι </w:t>
      </w:r>
      <w:r w:rsidR="00773402">
        <w:t>αρχείο</w:t>
      </w:r>
      <w:r>
        <w:t xml:space="preserve"> </w:t>
      </w:r>
      <w:r w:rsidR="00773402">
        <w:t>έχετε</w:t>
      </w:r>
      <w:r>
        <w:t xml:space="preserve"> </w:t>
      </w:r>
      <w:r w:rsidR="00773402">
        <w:t>ανεβάσει</w:t>
      </w:r>
      <w:r>
        <w:t xml:space="preserve">. </w:t>
      </w:r>
      <w:r w:rsidR="00773402">
        <w:t>Όντως</w:t>
      </w:r>
      <w:r>
        <w:t xml:space="preserve"> στο </w:t>
      </w:r>
      <w:r w:rsidR="00773402">
        <w:t>σεμινάριο</w:t>
      </w:r>
      <w:r>
        <w:t xml:space="preserve"> 300 </w:t>
      </w:r>
      <w:r w:rsidR="00773402">
        <w:t>ωρών</w:t>
      </w:r>
      <w:r>
        <w:t xml:space="preserve"> </w:t>
      </w:r>
      <w:r w:rsidR="00773402">
        <w:t>έχετε</w:t>
      </w:r>
      <w:r>
        <w:t xml:space="preserve"> </w:t>
      </w:r>
      <w:r w:rsidR="00773402">
        <w:t>ανεβάσει</w:t>
      </w:r>
      <w:r>
        <w:t xml:space="preserve"> το </w:t>
      </w:r>
      <w:r w:rsidR="00773402">
        <w:t>σεμινάριο</w:t>
      </w:r>
      <w:r>
        <w:t xml:space="preserve"> η </w:t>
      </w:r>
      <w:r w:rsidR="00773402">
        <w:t>μήπως</w:t>
      </w:r>
      <w:r>
        <w:t xml:space="preserve"> κατά </w:t>
      </w:r>
      <w:r w:rsidR="00773402">
        <w:t>λάθος</w:t>
      </w:r>
      <w:r>
        <w:t xml:space="preserve"> </w:t>
      </w:r>
      <w:r w:rsidR="00773402">
        <w:t>ανέβηκε</w:t>
      </w:r>
      <w:r>
        <w:t xml:space="preserve"> </w:t>
      </w:r>
      <w:r w:rsidR="00773402">
        <w:t>κάποιο</w:t>
      </w:r>
      <w:r>
        <w:t xml:space="preserve"> </w:t>
      </w:r>
      <w:r w:rsidR="00773402">
        <w:t>πτυχίο</w:t>
      </w:r>
      <w:r>
        <w:t xml:space="preserve"> </w:t>
      </w:r>
      <w:r w:rsidR="00773402">
        <w:t>ξένης</w:t>
      </w:r>
      <w:r>
        <w:t xml:space="preserve"> </w:t>
      </w:r>
      <w:r w:rsidR="00773402">
        <w:t>γλώσσας</w:t>
      </w:r>
      <w:r>
        <w:t>?</w:t>
      </w:r>
    </w:p>
    <w:p w14:paraId="5AD3CF78" w14:textId="582845D4" w:rsidR="00005A93" w:rsidRPr="00785014" w:rsidRDefault="00773402" w:rsidP="00636A31">
      <w:pPr>
        <w:ind w:firstLine="0"/>
      </w:pPr>
      <w:r>
        <w:t>Δυστυχώς</w:t>
      </w:r>
      <w:r w:rsidR="00785014">
        <w:t xml:space="preserve"> </w:t>
      </w:r>
      <w:r>
        <w:t>έχουν</w:t>
      </w:r>
      <w:r w:rsidR="00785014">
        <w:t xml:space="preserve"> </w:t>
      </w:r>
      <w:r>
        <w:t>αναφερθεί</w:t>
      </w:r>
      <w:r w:rsidR="00785014">
        <w:t xml:space="preserve"> </w:t>
      </w:r>
      <w:r>
        <w:t>λάθη</w:t>
      </w:r>
      <w:r w:rsidR="00785014">
        <w:t xml:space="preserve"> τα </w:t>
      </w:r>
      <w:r>
        <w:t>οποία</w:t>
      </w:r>
      <w:r w:rsidR="00785014">
        <w:t xml:space="preserve"> μετα δεν </w:t>
      </w:r>
      <w:r>
        <w:t>διορθώνονται</w:t>
      </w:r>
      <w:r w:rsidR="00785014">
        <w:t xml:space="preserve">. Ο ΑΣΕΠ </w:t>
      </w:r>
      <w:r>
        <w:t>κόβει</w:t>
      </w:r>
      <w:r w:rsidR="00785014">
        <w:t xml:space="preserve"> </w:t>
      </w:r>
      <w:r>
        <w:t>μοριοδότηση</w:t>
      </w:r>
      <w:r w:rsidR="00785014">
        <w:t xml:space="preserve"> </w:t>
      </w:r>
      <w:r>
        <w:t>ακόμα</w:t>
      </w:r>
      <w:r w:rsidR="00785014">
        <w:t xml:space="preserve"> και αν αυτό είναι μια </w:t>
      </w:r>
      <w:r>
        <w:t>ελάχιστη</w:t>
      </w:r>
      <w:r w:rsidR="00785014">
        <w:t xml:space="preserve"> </w:t>
      </w:r>
      <w:r>
        <w:t>λεπτομέρεια</w:t>
      </w:r>
      <w:r w:rsidR="00785014">
        <w:t xml:space="preserve"> η </w:t>
      </w:r>
      <w:r>
        <w:t>οποία</w:t>
      </w:r>
      <w:r w:rsidR="00785014">
        <w:t xml:space="preserve"> δεν </w:t>
      </w:r>
      <w:r>
        <w:t>δίνει</w:t>
      </w:r>
      <w:r w:rsidR="00785014">
        <w:t xml:space="preserve"> </w:t>
      </w:r>
      <w:r>
        <w:t>μοριοδότηση</w:t>
      </w:r>
      <w:r w:rsidR="00785014">
        <w:t xml:space="preserve"> κατά το ΦΕΚ. </w:t>
      </w:r>
    </w:p>
    <w:p w14:paraId="044B7C54" w14:textId="2F9ACF57" w:rsidR="000E62F2" w:rsidRDefault="000E62F2" w:rsidP="00636A31">
      <w:pPr>
        <w:ind w:firstLine="0"/>
      </w:pPr>
      <w:r>
        <w:t xml:space="preserve">Στην </w:t>
      </w:r>
      <w:r w:rsidR="00BC7523">
        <w:t>συνέχεια</w:t>
      </w:r>
      <w:r>
        <w:t xml:space="preserve">, </w:t>
      </w:r>
      <w:r w:rsidR="00BC7523">
        <w:t>πρέπει</w:t>
      </w:r>
      <w:r>
        <w:t xml:space="preserve"> στον ΑΣΕΠ να </w:t>
      </w:r>
      <w:r w:rsidR="00BC7523">
        <w:t>έχεις</w:t>
      </w:r>
      <w:r>
        <w:t xml:space="preserve"> </w:t>
      </w:r>
      <w:r w:rsidR="00BC7523">
        <w:t>διασταυρώσει</w:t>
      </w:r>
      <w:r>
        <w:t xml:space="preserve"> τα </w:t>
      </w:r>
      <w:r w:rsidR="00BC7523">
        <w:t>προσόντα</w:t>
      </w:r>
      <w:r>
        <w:t xml:space="preserve"> που </w:t>
      </w:r>
      <w:r w:rsidR="00BC7523">
        <w:t>έχεις</w:t>
      </w:r>
      <w:r>
        <w:t xml:space="preserve"> </w:t>
      </w:r>
      <w:r w:rsidR="00BC7523">
        <w:t>ανεβάσει</w:t>
      </w:r>
      <w:r>
        <w:t xml:space="preserve"> στον ΟΠΣΥΔ. </w:t>
      </w:r>
      <w:r w:rsidR="00BC7523">
        <w:t>Εφόσον</w:t>
      </w:r>
      <w:r>
        <w:t xml:space="preserve"> τα </w:t>
      </w:r>
      <w:r w:rsidR="00BC7523">
        <w:t>έχεις</w:t>
      </w:r>
      <w:r>
        <w:t xml:space="preserve"> </w:t>
      </w:r>
      <w:r w:rsidR="00BC7523">
        <w:t>κάνει</w:t>
      </w:r>
      <w:r>
        <w:t xml:space="preserve"> όλα </w:t>
      </w:r>
      <w:r w:rsidR="00BC7523">
        <w:t>σωστά</w:t>
      </w:r>
      <w:r>
        <w:t xml:space="preserve">, </w:t>
      </w:r>
      <w:r w:rsidR="00BC7523">
        <w:t>οριστικοποιείς</w:t>
      </w:r>
      <w:r>
        <w:t xml:space="preserve"> </w:t>
      </w:r>
      <w:r w:rsidR="00BC7523">
        <w:t>παντού</w:t>
      </w:r>
      <w:r>
        <w:t xml:space="preserve"> και </w:t>
      </w:r>
      <w:r w:rsidR="00BC7523">
        <w:t>τέλος</w:t>
      </w:r>
      <w:r>
        <w:t>.</w:t>
      </w:r>
      <w:r w:rsidR="00291D1B">
        <w:t xml:space="preserve"> Στην </w:t>
      </w:r>
      <w:r w:rsidR="00526A45">
        <w:t>συνέχεια</w:t>
      </w:r>
      <w:r w:rsidR="00291D1B">
        <w:t xml:space="preserve"> οι </w:t>
      </w:r>
      <w:r w:rsidR="00526A45">
        <w:t>διευθύνσεις</w:t>
      </w:r>
      <w:r w:rsidR="00291D1B">
        <w:t xml:space="preserve"> </w:t>
      </w:r>
      <w:r w:rsidR="00526A45">
        <w:t>προχωρούν</w:t>
      </w:r>
      <w:r w:rsidR="00291D1B">
        <w:t xml:space="preserve"> σε επικαιροπο</w:t>
      </w:r>
      <w:r w:rsidR="00526A45">
        <w:t>ί</w:t>
      </w:r>
      <w:r w:rsidR="00291D1B">
        <w:t xml:space="preserve">ηση – </w:t>
      </w:r>
      <w:r w:rsidR="00526A45">
        <w:t>έλεγχο</w:t>
      </w:r>
      <w:r w:rsidR="00291D1B">
        <w:t xml:space="preserve"> των </w:t>
      </w:r>
      <w:r w:rsidR="00526A45">
        <w:t>στοιχείων</w:t>
      </w:r>
      <w:r w:rsidR="00291D1B">
        <w:t xml:space="preserve"> που </w:t>
      </w:r>
      <w:r w:rsidR="00526A45">
        <w:t>έχεις</w:t>
      </w:r>
      <w:r w:rsidR="00291D1B">
        <w:t xml:space="preserve"> </w:t>
      </w:r>
      <w:r w:rsidR="00526A45">
        <w:t>ανεβάσει</w:t>
      </w:r>
      <w:r w:rsidR="00291D1B">
        <w:t xml:space="preserve">. </w:t>
      </w:r>
      <w:r w:rsidR="00526A45">
        <w:t>Μόλις</w:t>
      </w:r>
      <w:r w:rsidR="00291D1B">
        <w:t xml:space="preserve"> </w:t>
      </w:r>
      <w:r w:rsidR="00526A45">
        <w:t>ολοκληρώσουν</w:t>
      </w:r>
      <w:r w:rsidR="00291D1B">
        <w:t xml:space="preserve"> τον </w:t>
      </w:r>
      <w:r w:rsidR="00526A45">
        <w:t>έλεγχο</w:t>
      </w:r>
      <w:r w:rsidR="00291D1B">
        <w:t xml:space="preserve">, </w:t>
      </w:r>
      <w:r w:rsidR="00526A45">
        <w:t>ενημερώνουν</w:t>
      </w:r>
      <w:r w:rsidR="00291D1B">
        <w:t xml:space="preserve"> τον ΑΣΕΠ για το </w:t>
      </w:r>
      <w:r w:rsidR="00526A45">
        <w:t>επόμενο</w:t>
      </w:r>
      <w:r w:rsidR="00291D1B">
        <w:t xml:space="preserve"> </w:t>
      </w:r>
      <w:r w:rsidR="00526A45">
        <w:t>βήμα</w:t>
      </w:r>
      <w:r w:rsidR="00291D1B">
        <w:t>.</w:t>
      </w:r>
    </w:p>
    <w:p w14:paraId="4F23023F" w14:textId="63D1108A" w:rsidR="000E62F2" w:rsidRDefault="000E62F2" w:rsidP="00636A31">
      <w:pPr>
        <w:ind w:firstLine="0"/>
      </w:pPr>
      <w:r>
        <w:t xml:space="preserve">Ο ΑΣΕΠ θα </w:t>
      </w:r>
      <w:r w:rsidR="00BC7523">
        <w:t>προχωρήσει</w:t>
      </w:r>
      <w:r w:rsidR="00291D1B">
        <w:t xml:space="preserve"> στη </w:t>
      </w:r>
      <w:r w:rsidR="00526A45">
        <w:t>συνέχεια</w:t>
      </w:r>
      <w:r>
        <w:t xml:space="preserve"> σε </w:t>
      </w:r>
      <w:r w:rsidR="00BC7523">
        <w:t>διασταύρωση</w:t>
      </w:r>
      <w:r>
        <w:t xml:space="preserve"> των </w:t>
      </w:r>
      <w:r w:rsidR="00BC7523">
        <w:t>προσόντων</w:t>
      </w:r>
      <w:r>
        <w:t xml:space="preserve"> που </w:t>
      </w:r>
      <w:r w:rsidR="00BC7523">
        <w:t>έχεις</w:t>
      </w:r>
      <w:r>
        <w:t xml:space="preserve"> </w:t>
      </w:r>
      <w:r w:rsidR="00BC7523">
        <w:t>επιλέξει</w:t>
      </w:r>
      <w:r>
        <w:t xml:space="preserve">. </w:t>
      </w:r>
      <w:r w:rsidR="00BC7523">
        <w:t>Οτιδήποτε</w:t>
      </w:r>
      <w:r>
        <w:t xml:space="preserve"> </w:t>
      </w:r>
      <w:r w:rsidR="00BC7523">
        <w:t>βρεθεί</w:t>
      </w:r>
      <w:r>
        <w:t xml:space="preserve"> </w:t>
      </w:r>
      <w:r w:rsidR="00BC7523">
        <w:t>διαφορετικό</w:t>
      </w:r>
      <w:r>
        <w:t xml:space="preserve"> στο </w:t>
      </w:r>
      <w:r w:rsidR="00BC7523">
        <w:t>απορρίπτει</w:t>
      </w:r>
      <w:r>
        <w:t>.</w:t>
      </w:r>
    </w:p>
    <w:p w14:paraId="04711B61" w14:textId="2D89C9EE" w:rsidR="000E62F2" w:rsidRDefault="000E62F2" w:rsidP="00636A31">
      <w:pPr>
        <w:ind w:firstLine="0"/>
      </w:pPr>
      <w:r>
        <w:t xml:space="preserve">Οι </w:t>
      </w:r>
      <w:r w:rsidR="00BC7523">
        <w:t>πίνακες</w:t>
      </w:r>
      <w:r>
        <w:t xml:space="preserve"> και το </w:t>
      </w:r>
      <w:r w:rsidR="00BC7523">
        <w:t>σύστημα</w:t>
      </w:r>
      <w:r>
        <w:t xml:space="preserve"> </w:t>
      </w:r>
      <w:r w:rsidR="00BC7523">
        <w:t>κλείνει</w:t>
      </w:r>
      <w:r>
        <w:t xml:space="preserve"> και μετα δεν </w:t>
      </w:r>
      <w:r w:rsidR="00BC7523">
        <w:t>μπορείς</w:t>
      </w:r>
      <w:r>
        <w:t xml:space="preserve"> να </w:t>
      </w:r>
      <w:r w:rsidR="00BC7523">
        <w:t>ξανακάνεις</w:t>
      </w:r>
      <w:r>
        <w:t xml:space="preserve"> </w:t>
      </w:r>
      <w:r w:rsidR="00BC7523">
        <w:t>καμία</w:t>
      </w:r>
      <w:r>
        <w:t xml:space="preserve"> </w:t>
      </w:r>
      <w:r w:rsidR="00BC7523">
        <w:t>τροποποίηση</w:t>
      </w:r>
      <w:r>
        <w:t xml:space="preserve"> σε ότι </w:t>
      </w:r>
      <w:r w:rsidR="00BC7523">
        <w:t>έχεις</w:t>
      </w:r>
      <w:r>
        <w:t xml:space="preserve"> </w:t>
      </w:r>
      <w:r w:rsidR="00BC7523">
        <w:t>ανεβάσει</w:t>
      </w:r>
      <w:r>
        <w:t xml:space="preserve">. </w:t>
      </w:r>
      <w:r w:rsidR="00BC7523">
        <w:t>Κάτ.</w:t>
      </w:r>
      <w:r>
        <w:t xml:space="preserve"> </w:t>
      </w:r>
      <w:r w:rsidR="00BC7523">
        <w:t>εξαίρεση</w:t>
      </w:r>
      <w:r>
        <w:t xml:space="preserve"> </w:t>
      </w:r>
      <w:r w:rsidR="00BC7523">
        <w:t>μπορείς</w:t>
      </w:r>
      <w:r>
        <w:t xml:space="preserve"> πχ να </w:t>
      </w:r>
      <w:r w:rsidR="00BC7523">
        <w:t>αλλάξεις</w:t>
      </w:r>
      <w:r>
        <w:t xml:space="preserve"> την </w:t>
      </w:r>
      <w:r w:rsidR="00BC7523">
        <w:t>ταυτότητα</w:t>
      </w:r>
      <w:r>
        <w:t xml:space="preserve"> σου και ο </w:t>
      </w:r>
      <w:r w:rsidR="00BC7523">
        <w:t>λόγος</w:t>
      </w:r>
      <w:r>
        <w:t xml:space="preserve"> είναι ότι δεν είναι </w:t>
      </w:r>
      <w:r w:rsidR="00BC7523">
        <w:t>προσόν</w:t>
      </w:r>
      <w:r>
        <w:t xml:space="preserve"> που </w:t>
      </w:r>
      <w:r w:rsidR="00BC7523">
        <w:t>αλλάζει</w:t>
      </w:r>
      <w:r>
        <w:t xml:space="preserve"> η </w:t>
      </w:r>
      <w:r w:rsidR="00BC7523">
        <w:t>μοριοδότηση</w:t>
      </w:r>
      <w:r>
        <w:t xml:space="preserve"> σου. </w:t>
      </w:r>
      <w:r w:rsidR="00BC7523">
        <w:t>Απλά</w:t>
      </w:r>
      <w:r>
        <w:t xml:space="preserve"> </w:t>
      </w:r>
      <w:r w:rsidR="00BC7523">
        <w:t>διορθώνεις</w:t>
      </w:r>
      <w:r>
        <w:t xml:space="preserve"> </w:t>
      </w:r>
      <w:r w:rsidR="00BC7523">
        <w:t>κάτι</w:t>
      </w:r>
      <w:r>
        <w:t xml:space="preserve"> </w:t>
      </w:r>
      <w:r w:rsidR="00BC7523">
        <w:t>τυπικό</w:t>
      </w:r>
      <w:r>
        <w:t xml:space="preserve"> για να </w:t>
      </w:r>
      <w:r w:rsidR="00BC7523">
        <w:t>έχεις</w:t>
      </w:r>
      <w:r>
        <w:t xml:space="preserve"> </w:t>
      </w:r>
      <w:r w:rsidR="00BC7523">
        <w:t>σωστό</w:t>
      </w:r>
      <w:r>
        <w:t xml:space="preserve"> </w:t>
      </w:r>
      <w:r w:rsidR="00BC7523">
        <w:t>φάκελο</w:t>
      </w:r>
      <w:r>
        <w:t xml:space="preserve"> στο </w:t>
      </w:r>
      <w:r w:rsidR="00BC7523">
        <w:t>σύστημα</w:t>
      </w:r>
      <w:r>
        <w:t>.</w:t>
      </w:r>
    </w:p>
    <w:p w14:paraId="328C51C7" w14:textId="118D5234" w:rsidR="00785014" w:rsidRDefault="00785014" w:rsidP="00636A31">
      <w:pPr>
        <w:ind w:firstLine="0"/>
      </w:pPr>
      <w:r>
        <w:t xml:space="preserve">Αν </w:t>
      </w:r>
      <w:r w:rsidR="00773402">
        <w:t>παρόλα</w:t>
      </w:r>
      <w:r>
        <w:t xml:space="preserve"> αυτά δεις ότι σε </w:t>
      </w:r>
      <w:r w:rsidR="00773402">
        <w:t>κάποιο</w:t>
      </w:r>
      <w:r>
        <w:t xml:space="preserve"> </w:t>
      </w:r>
      <w:r w:rsidR="00773402">
        <w:t>πεδίο</w:t>
      </w:r>
      <w:r>
        <w:t xml:space="preserve"> τα </w:t>
      </w:r>
      <w:r w:rsidR="00773402">
        <w:t>έχεις</w:t>
      </w:r>
      <w:r>
        <w:t xml:space="preserve"> </w:t>
      </w:r>
      <w:r w:rsidR="00773402">
        <w:t>κάνει</w:t>
      </w:r>
      <w:r>
        <w:t xml:space="preserve"> όλα </w:t>
      </w:r>
      <w:r w:rsidR="00773402">
        <w:t>σωστά</w:t>
      </w:r>
      <w:r>
        <w:t xml:space="preserve">, </w:t>
      </w:r>
      <w:r w:rsidR="00773402">
        <w:t>έχεις</w:t>
      </w:r>
      <w:r>
        <w:t xml:space="preserve"> </w:t>
      </w:r>
      <w:r w:rsidR="00773402">
        <w:t>δικαίωμα</w:t>
      </w:r>
      <w:r>
        <w:t xml:space="preserve"> </w:t>
      </w:r>
      <w:r w:rsidR="00773402">
        <w:t>ένστασης</w:t>
      </w:r>
      <w:r>
        <w:t xml:space="preserve"> και </w:t>
      </w:r>
      <w:r w:rsidR="00773402">
        <w:t>επανεξέτασης</w:t>
      </w:r>
      <w:r>
        <w:t xml:space="preserve">. Εάν </w:t>
      </w:r>
      <w:r w:rsidR="00773402">
        <w:t>όντως</w:t>
      </w:r>
      <w:r>
        <w:t xml:space="preserve"> είναι </w:t>
      </w:r>
      <w:r w:rsidR="00773402">
        <w:t>λάθος</w:t>
      </w:r>
      <w:r>
        <w:t xml:space="preserve"> του ΑΣΕΠ θα </w:t>
      </w:r>
      <w:r w:rsidR="00773402">
        <w:t>δικαιωθείς</w:t>
      </w:r>
      <w:r>
        <w:t xml:space="preserve">, Αν είναι </w:t>
      </w:r>
      <w:r w:rsidR="00773402">
        <w:t>δική</w:t>
      </w:r>
      <w:r>
        <w:t xml:space="preserve"> σου </w:t>
      </w:r>
      <w:r w:rsidR="00773402">
        <w:t>παράβλεψη</w:t>
      </w:r>
      <w:r>
        <w:t xml:space="preserve"> δεν </w:t>
      </w:r>
      <w:r w:rsidR="00773402">
        <w:t>έχεις</w:t>
      </w:r>
      <w:r>
        <w:t xml:space="preserve"> </w:t>
      </w:r>
      <w:r w:rsidR="00773402">
        <w:t>καμία</w:t>
      </w:r>
      <w:r>
        <w:t xml:space="preserve"> </w:t>
      </w:r>
      <w:r w:rsidR="00773402">
        <w:t>ελπίδα</w:t>
      </w:r>
      <w:r>
        <w:t xml:space="preserve"> να </w:t>
      </w:r>
      <w:r w:rsidR="00773402">
        <w:t>δικαιωθείς</w:t>
      </w:r>
      <w:r>
        <w:t xml:space="preserve">. </w:t>
      </w:r>
    </w:p>
    <w:p w14:paraId="10D53CF7" w14:textId="34D19DA0" w:rsidR="000E62F2" w:rsidRDefault="00BC7523" w:rsidP="00636A31">
      <w:pPr>
        <w:ind w:firstLine="0"/>
      </w:pPr>
      <w:r>
        <w:t>Βρισκόμαστε</w:t>
      </w:r>
      <w:r w:rsidR="000E62F2">
        <w:t xml:space="preserve"> </w:t>
      </w:r>
      <w:r w:rsidR="00BF5BB5">
        <w:t xml:space="preserve">στον </w:t>
      </w:r>
      <w:r>
        <w:t>Ιούνιο</w:t>
      </w:r>
      <w:r w:rsidR="00BF5BB5">
        <w:t xml:space="preserve"> και </w:t>
      </w:r>
      <w:r>
        <w:t>περιμένεις</w:t>
      </w:r>
      <w:r w:rsidR="00BF5BB5">
        <w:t xml:space="preserve"> το </w:t>
      </w:r>
      <w:r>
        <w:t>καλοκαίρι</w:t>
      </w:r>
      <w:r w:rsidR="00BF5BB5">
        <w:t xml:space="preserve"> </w:t>
      </w:r>
      <w:r>
        <w:t>έτσι</w:t>
      </w:r>
      <w:r w:rsidR="00BF5BB5">
        <w:t xml:space="preserve"> ώστε </w:t>
      </w:r>
      <w:r>
        <w:t>τελικά</w:t>
      </w:r>
      <w:r w:rsidR="00BF5BB5">
        <w:t xml:space="preserve"> να </w:t>
      </w:r>
      <w:r>
        <w:t>εκδοθούν</w:t>
      </w:r>
      <w:r w:rsidR="00BF5BB5">
        <w:t xml:space="preserve"> από τον ΑΣΕΠ οι </w:t>
      </w:r>
      <w:r>
        <w:t>προσωρινοί</w:t>
      </w:r>
      <w:r w:rsidR="00BF5BB5">
        <w:t xml:space="preserve"> </w:t>
      </w:r>
      <w:r>
        <w:t>πίνακες</w:t>
      </w:r>
      <w:r w:rsidR="00BF5BB5">
        <w:t xml:space="preserve"> </w:t>
      </w:r>
      <w:r w:rsidR="00BF5BB5">
        <w:rPr>
          <w:lang w:val="en-US"/>
        </w:rPr>
        <w:t>excel</w:t>
      </w:r>
      <w:r w:rsidR="00BF5BB5" w:rsidRPr="00BF5BB5">
        <w:t xml:space="preserve"> </w:t>
      </w:r>
      <w:r>
        <w:t>κατάταξης</w:t>
      </w:r>
      <w:r w:rsidR="00BF5BB5">
        <w:t xml:space="preserve"> </w:t>
      </w:r>
      <w:r>
        <w:t>Αναπληρωτών</w:t>
      </w:r>
      <w:r w:rsidR="00BF5BB5">
        <w:t xml:space="preserve">. Αν όλα </w:t>
      </w:r>
      <w:r>
        <w:t>έχουν</w:t>
      </w:r>
      <w:r w:rsidR="00BF5BB5">
        <w:t xml:space="preserve"> </w:t>
      </w:r>
      <w:r>
        <w:t>πάει</w:t>
      </w:r>
      <w:r w:rsidR="00BF5BB5">
        <w:t xml:space="preserve"> </w:t>
      </w:r>
      <w:r>
        <w:t>καλά</w:t>
      </w:r>
      <w:r w:rsidR="00BF5BB5">
        <w:t xml:space="preserve">, θα βρεις τον </w:t>
      </w:r>
      <w:r>
        <w:t>πίνακα</w:t>
      </w:r>
      <w:r w:rsidR="00BF5BB5">
        <w:t xml:space="preserve"> </w:t>
      </w:r>
      <w:r w:rsidR="00BF5BB5">
        <w:lastRenderedPageBreak/>
        <w:t xml:space="preserve">του </w:t>
      </w:r>
      <w:r>
        <w:t>κλάδου</w:t>
      </w:r>
      <w:r w:rsidR="00BF5BB5">
        <w:t xml:space="preserve"> σου και θα </w:t>
      </w:r>
      <w:r>
        <w:t>ψάξεις</w:t>
      </w:r>
      <w:r w:rsidR="00BF5BB5">
        <w:t xml:space="preserve"> να βρεις το </w:t>
      </w:r>
      <w:r>
        <w:t>όνομα</w:t>
      </w:r>
      <w:r w:rsidR="00BF5BB5">
        <w:t xml:space="preserve"> σου. </w:t>
      </w:r>
      <w:r>
        <w:t>Προσοχή</w:t>
      </w:r>
      <w:r w:rsidR="00BF5BB5">
        <w:t xml:space="preserve"> στο πως </w:t>
      </w:r>
      <w:r>
        <w:t>ψάχνεις</w:t>
      </w:r>
      <w:r w:rsidR="00BF5BB5">
        <w:t xml:space="preserve">, </w:t>
      </w:r>
      <w:r>
        <w:t>υπάρχει</w:t>
      </w:r>
      <w:r w:rsidR="00BF5BB5">
        <w:t xml:space="preserve"> η </w:t>
      </w:r>
      <w:r>
        <w:t>πιθανότητα</w:t>
      </w:r>
      <w:r w:rsidR="00BF5BB5">
        <w:t xml:space="preserve"> να μην </w:t>
      </w:r>
      <w:r>
        <w:t>έχει</w:t>
      </w:r>
      <w:r w:rsidR="00BF5BB5">
        <w:t xml:space="preserve"> </w:t>
      </w:r>
      <w:r>
        <w:t>γραφτεί</w:t>
      </w:r>
      <w:r w:rsidR="00BF5BB5">
        <w:t xml:space="preserve"> </w:t>
      </w:r>
      <w:r>
        <w:t>σωστά</w:t>
      </w:r>
      <w:r w:rsidR="00BF5BB5">
        <w:t xml:space="preserve"> το </w:t>
      </w:r>
      <w:r>
        <w:t>όνομα</w:t>
      </w:r>
      <w:r w:rsidR="00BF5BB5">
        <w:t xml:space="preserve"> σου και να μην το </w:t>
      </w:r>
      <w:r>
        <w:t>βρίσκεις</w:t>
      </w:r>
      <w:r w:rsidR="00BF5BB5">
        <w:t xml:space="preserve"> στο </w:t>
      </w:r>
      <w:r w:rsidR="00BF5BB5">
        <w:rPr>
          <w:lang w:val="en-US"/>
        </w:rPr>
        <w:t>search</w:t>
      </w:r>
      <w:r w:rsidR="00BF5BB5" w:rsidRPr="00BF5BB5">
        <w:t xml:space="preserve">. </w:t>
      </w:r>
      <w:r w:rsidR="00BF5BB5">
        <w:t xml:space="preserve">Αν </w:t>
      </w:r>
      <w:r>
        <w:t>όντως</w:t>
      </w:r>
      <w:r w:rsidR="00BF5BB5">
        <w:t xml:space="preserve"> δεν </w:t>
      </w:r>
      <w:r>
        <w:t>υπάρχεις</w:t>
      </w:r>
      <w:r w:rsidR="00BF5BB5">
        <w:t xml:space="preserve"> στους </w:t>
      </w:r>
      <w:r>
        <w:t>πίνακες</w:t>
      </w:r>
      <w:r w:rsidR="00BF5BB5">
        <w:t xml:space="preserve">, </w:t>
      </w:r>
      <w:r>
        <w:t>δυστυχώς</w:t>
      </w:r>
      <w:r w:rsidR="00BF5BB5">
        <w:t xml:space="preserve"> </w:t>
      </w:r>
      <w:r>
        <w:t>κάτι</w:t>
      </w:r>
      <w:r w:rsidR="00BF5BB5">
        <w:t xml:space="preserve"> </w:t>
      </w:r>
      <w:r>
        <w:t>έκανες</w:t>
      </w:r>
      <w:r w:rsidR="00BF5BB5">
        <w:t xml:space="preserve"> </w:t>
      </w:r>
      <w:r>
        <w:t>λάθος</w:t>
      </w:r>
      <w:r w:rsidR="00BF5BB5">
        <w:t xml:space="preserve"> στην </w:t>
      </w:r>
      <w:r>
        <w:t>όλη</w:t>
      </w:r>
      <w:r w:rsidR="00BF5BB5">
        <w:t xml:space="preserve"> </w:t>
      </w:r>
      <w:r>
        <w:t>διαδικασία</w:t>
      </w:r>
      <w:r w:rsidR="00BF5BB5">
        <w:t xml:space="preserve">. Αν </w:t>
      </w:r>
      <w:r>
        <w:t>προκύπτει</w:t>
      </w:r>
      <w:r w:rsidR="00BF5BB5">
        <w:t xml:space="preserve"> ότι το </w:t>
      </w:r>
      <w:r>
        <w:t>λάθος</w:t>
      </w:r>
      <w:r w:rsidR="00BF5BB5">
        <w:t xml:space="preserve"> είναι </w:t>
      </w:r>
      <w:r>
        <w:t>δικό</w:t>
      </w:r>
      <w:r w:rsidR="00BF5BB5">
        <w:t xml:space="preserve"> σου, δεν </w:t>
      </w:r>
      <w:r>
        <w:t>έχεις</w:t>
      </w:r>
      <w:r w:rsidR="00BF5BB5">
        <w:t xml:space="preserve"> </w:t>
      </w:r>
      <w:r>
        <w:t>καμία</w:t>
      </w:r>
      <w:r w:rsidR="00BF5BB5">
        <w:t xml:space="preserve"> </w:t>
      </w:r>
      <w:r>
        <w:t>ελπίδα</w:t>
      </w:r>
      <w:r w:rsidR="00BF5BB5">
        <w:t xml:space="preserve"> για να μπεις </w:t>
      </w:r>
      <w:r>
        <w:t>αργότερα</w:t>
      </w:r>
      <w:r w:rsidR="00BF5BB5">
        <w:t xml:space="preserve"> στους </w:t>
      </w:r>
      <w:r>
        <w:t>πίνακες</w:t>
      </w:r>
      <w:r w:rsidR="00BF5BB5">
        <w:t xml:space="preserve">, θα </w:t>
      </w:r>
      <w:r>
        <w:t>περιμένεις</w:t>
      </w:r>
      <w:r w:rsidR="00BF5BB5">
        <w:t xml:space="preserve"> το </w:t>
      </w:r>
      <w:r>
        <w:t>επόμενο</w:t>
      </w:r>
      <w:r w:rsidR="00BF5BB5">
        <w:t xml:space="preserve"> </w:t>
      </w:r>
      <w:r>
        <w:t>άνοιγμα</w:t>
      </w:r>
      <w:r w:rsidR="00BF5BB5">
        <w:t xml:space="preserve"> </w:t>
      </w:r>
      <w:r>
        <w:t>πινάκων</w:t>
      </w:r>
      <w:r w:rsidR="00BF5BB5">
        <w:t xml:space="preserve">. Αν </w:t>
      </w:r>
      <w:r>
        <w:t>όντως</w:t>
      </w:r>
      <w:r w:rsidR="00BF5BB5">
        <w:t xml:space="preserve"> </w:t>
      </w:r>
      <w:r>
        <w:t>είσαι</w:t>
      </w:r>
      <w:r w:rsidR="00BF5BB5">
        <w:t xml:space="preserve">, </w:t>
      </w:r>
      <w:r>
        <w:t>πρέπει</w:t>
      </w:r>
      <w:r w:rsidR="00BF5BB5">
        <w:t xml:space="preserve"> να </w:t>
      </w:r>
      <w:r>
        <w:t>τσεκάρεις</w:t>
      </w:r>
      <w:r w:rsidR="00BF5BB5">
        <w:t xml:space="preserve"> </w:t>
      </w:r>
      <w:r>
        <w:t>όλη</w:t>
      </w:r>
      <w:r w:rsidR="00BF5BB5">
        <w:t xml:space="preserve"> την </w:t>
      </w:r>
      <w:r>
        <w:t>γραμμή</w:t>
      </w:r>
      <w:r w:rsidR="00BF5BB5">
        <w:t xml:space="preserve"> σου για να δεις τι </w:t>
      </w:r>
      <w:r>
        <w:t>μοριοδότηση</w:t>
      </w:r>
      <w:r w:rsidR="00BF5BB5">
        <w:t xml:space="preserve"> </w:t>
      </w:r>
      <w:r>
        <w:t>έλαβες</w:t>
      </w:r>
      <w:r w:rsidR="00BF5BB5">
        <w:t xml:space="preserve">. Αν σε </w:t>
      </w:r>
      <w:r>
        <w:t>κάποιο</w:t>
      </w:r>
      <w:r w:rsidR="00BF5BB5">
        <w:t xml:space="preserve"> </w:t>
      </w:r>
      <w:r>
        <w:t>πεδίο</w:t>
      </w:r>
      <w:r w:rsidR="00BF5BB5">
        <w:t xml:space="preserve"> </w:t>
      </w:r>
      <w:r w:rsidR="00526A45">
        <w:t>έχεις</w:t>
      </w:r>
      <w:r w:rsidR="00BF5BB5">
        <w:t xml:space="preserve"> </w:t>
      </w:r>
      <w:r w:rsidR="00526A45">
        <w:t>μοριοδοτηθείς</w:t>
      </w:r>
      <w:r w:rsidR="00291D1B">
        <w:t xml:space="preserve"> </w:t>
      </w:r>
      <w:r w:rsidR="00526A45">
        <w:t>εσφαλμένα</w:t>
      </w:r>
      <w:r w:rsidR="00291D1B">
        <w:t>,</w:t>
      </w:r>
      <w:r w:rsidR="00BF5BB5">
        <w:t xml:space="preserve"> </w:t>
      </w:r>
      <w:r>
        <w:t>μπορείς</w:t>
      </w:r>
      <w:r w:rsidR="00BF5BB5">
        <w:t xml:space="preserve"> να </w:t>
      </w:r>
      <w:r>
        <w:t>κάνεις</w:t>
      </w:r>
      <w:r w:rsidR="00BF5BB5">
        <w:t xml:space="preserve"> </w:t>
      </w:r>
      <w:r>
        <w:t>ένστασή</w:t>
      </w:r>
      <w:r w:rsidR="00BF5BB5">
        <w:t xml:space="preserve"> για να </w:t>
      </w:r>
      <w:r>
        <w:t>επανεξεταστεί</w:t>
      </w:r>
      <w:r w:rsidR="00BF5BB5">
        <w:t xml:space="preserve"> η </w:t>
      </w:r>
      <w:r>
        <w:t>λάθος</w:t>
      </w:r>
      <w:r w:rsidR="00BF5BB5">
        <w:t xml:space="preserve"> </w:t>
      </w:r>
      <w:r>
        <w:t>μοριοδότηση</w:t>
      </w:r>
      <w:r w:rsidR="00BF5BB5">
        <w:t xml:space="preserve"> σου. </w:t>
      </w:r>
      <w:r>
        <w:t>Δυστυχώς</w:t>
      </w:r>
      <w:r w:rsidR="00BF5BB5">
        <w:t xml:space="preserve"> τον </w:t>
      </w:r>
      <w:r>
        <w:t>Σεπτέμβρη</w:t>
      </w:r>
      <w:r w:rsidR="00BF5BB5">
        <w:t xml:space="preserve"> </w:t>
      </w:r>
      <w:r>
        <w:t>τυχόν</w:t>
      </w:r>
      <w:r w:rsidR="00BF5BB5">
        <w:t xml:space="preserve"> </w:t>
      </w:r>
      <w:r>
        <w:t>πρόσληψη</w:t>
      </w:r>
      <w:r w:rsidR="00BF5BB5">
        <w:t xml:space="preserve"> σου θα </w:t>
      </w:r>
      <w:r>
        <w:t>γίνει</w:t>
      </w:r>
      <w:r w:rsidR="00BF5BB5">
        <w:t xml:space="preserve"> με την </w:t>
      </w:r>
      <w:r>
        <w:t>λάθος</w:t>
      </w:r>
      <w:r w:rsidR="00BF5BB5">
        <w:t xml:space="preserve"> </w:t>
      </w:r>
      <w:r>
        <w:t>μοριοδότηση</w:t>
      </w:r>
      <w:r w:rsidR="00BF5BB5">
        <w:t xml:space="preserve"> σου και θα </w:t>
      </w:r>
      <w:r>
        <w:t>περιμένεις</w:t>
      </w:r>
      <w:r w:rsidR="00BF5BB5">
        <w:t xml:space="preserve"> </w:t>
      </w:r>
      <w:r>
        <w:t>πρώτα</w:t>
      </w:r>
      <w:r w:rsidR="00BF5BB5">
        <w:t xml:space="preserve"> να </w:t>
      </w:r>
      <w:r>
        <w:t>εξεταστεί</w:t>
      </w:r>
      <w:r w:rsidR="00BF5BB5">
        <w:t xml:space="preserve"> η </w:t>
      </w:r>
      <w:r>
        <w:t>ένστασή</w:t>
      </w:r>
      <w:r w:rsidR="00BF5BB5">
        <w:t xml:space="preserve"> σου για να μπουν τα </w:t>
      </w:r>
      <w:r>
        <w:t>σωστά</w:t>
      </w:r>
      <w:r w:rsidR="00BF5BB5">
        <w:t xml:space="preserve"> </w:t>
      </w:r>
      <w:r>
        <w:t>μόρια</w:t>
      </w:r>
      <w:r w:rsidR="00BF5BB5">
        <w:t xml:space="preserve">. Μετα από 6-10 </w:t>
      </w:r>
      <w:r>
        <w:t>μήνες</w:t>
      </w:r>
      <w:r w:rsidR="00BF5BB5">
        <w:t xml:space="preserve"> </w:t>
      </w:r>
      <w:r>
        <w:t>εκδίδονται</w:t>
      </w:r>
      <w:r w:rsidR="00BF5BB5">
        <w:t xml:space="preserve"> οι </w:t>
      </w:r>
      <w:r>
        <w:t>οριστικοί</w:t>
      </w:r>
      <w:r w:rsidR="00BF5BB5">
        <w:t xml:space="preserve"> </w:t>
      </w:r>
      <w:r>
        <w:t>πίνακες</w:t>
      </w:r>
      <w:r w:rsidR="00BF5BB5">
        <w:t xml:space="preserve"> ΑΣΕΠ</w:t>
      </w:r>
      <w:r w:rsidR="0014099B">
        <w:t xml:space="preserve"> με τις </w:t>
      </w:r>
      <w:r>
        <w:t>ενστάσεις</w:t>
      </w:r>
      <w:r w:rsidR="0014099B">
        <w:t xml:space="preserve"> που </w:t>
      </w:r>
      <w:r>
        <w:t>θεωρήθηκαν</w:t>
      </w:r>
      <w:r w:rsidR="0014099B">
        <w:t xml:space="preserve"> </w:t>
      </w:r>
      <w:r>
        <w:t>σωστές</w:t>
      </w:r>
      <w:r w:rsidR="0014099B">
        <w:t xml:space="preserve"> και </w:t>
      </w:r>
      <w:r>
        <w:t>εκεί</w:t>
      </w:r>
      <w:r w:rsidR="0014099B">
        <w:t xml:space="preserve"> θα δεις </w:t>
      </w:r>
      <w:r>
        <w:t>διορθωμένα</w:t>
      </w:r>
      <w:r w:rsidR="0014099B">
        <w:t xml:space="preserve"> τα </w:t>
      </w:r>
      <w:r>
        <w:t>μόρια</w:t>
      </w:r>
      <w:r w:rsidR="0014099B">
        <w:t xml:space="preserve"> σου και </w:t>
      </w:r>
      <w:r>
        <w:t>προφανώς</w:t>
      </w:r>
      <w:r w:rsidR="0014099B">
        <w:t xml:space="preserve"> </w:t>
      </w:r>
      <w:r>
        <w:t>καλύτερη</w:t>
      </w:r>
      <w:r w:rsidR="0014099B">
        <w:t xml:space="preserve"> </w:t>
      </w:r>
      <w:r>
        <w:t>θέση</w:t>
      </w:r>
      <w:r w:rsidR="0014099B">
        <w:t xml:space="preserve"> στο </w:t>
      </w:r>
      <w:r>
        <w:t>πίνακα</w:t>
      </w:r>
      <w:r w:rsidR="0014099B">
        <w:t xml:space="preserve">. </w:t>
      </w:r>
      <w:r>
        <w:t>Μόλις</w:t>
      </w:r>
      <w:r w:rsidR="0014099B">
        <w:t xml:space="preserve"> </w:t>
      </w:r>
      <w:r>
        <w:t>εκδοθούν</w:t>
      </w:r>
      <w:r w:rsidR="0014099B">
        <w:t xml:space="preserve"> οι </w:t>
      </w:r>
      <w:r>
        <w:t>πίνακες</w:t>
      </w:r>
      <w:r w:rsidR="0014099B">
        <w:t xml:space="preserve"> </w:t>
      </w:r>
      <w:r>
        <w:t>μετράς</w:t>
      </w:r>
      <w:r w:rsidR="0014099B">
        <w:t xml:space="preserve"> συν δυο </w:t>
      </w:r>
      <w:r>
        <w:t>χρόνια</w:t>
      </w:r>
      <w:r w:rsidR="0014099B">
        <w:t xml:space="preserve"> για να </w:t>
      </w:r>
      <w:r>
        <w:t>ξαναγίνει</w:t>
      </w:r>
      <w:r w:rsidR="0014099B">
        <w:t xml:space="preserve"> από την </w:t>
      </w:r>
      <w:r>
        <w:t>αρχή</w:t>
      </w:r>
      <w:r w:rsidR="0014099B">
        <w:t xml:space="preserve"> η </w:t>
      </w:r>
      <w:r w:rsidR="00291D1B">
        <w:t>ίδια</w:t>
      </w:r>
      <w:r w:rsidR="0014099B">
        <w:t xml:space="preserve"> </w:t>
      </w:r>
      <w:r>
        <w:t>διαδικασία</w:t>
      </w:r>
      <w:r w:rsidR="0014099B">
        <w:t xml:space="preserve">, νέο </w:t>
      </w:r>
      <w:r>
        <w:t>άνοιγμα</w:t>
      </w:r>
      <w:r w:rsidR="0014099B">
        <w:t xml:space="preserve"> </w:t>
      </w:r>
      <w:r>
        <w:t>πινάκων</w:t>
      </w:r>
      <w:r w:rsidR="0014099B">
        <w:t xml:space="preserve"> κλπ.</w:t>
      </w:r>
    </w:p>
    <w:p w14:paraId="2C65CE1E" w14:textId="087D6CE0" w:rsidR="0014099B" w:rsidRDefault="0014099B" w:rsidP="00636A31">
      <w:pPr>
        <w:ind w:firstLine="0"/>
      </w:pPr>
      <w:r>
        <w:t xml:space="preserve">Τον </w:t>
      </w:r>
      <w:r w:rsidR="00BC7523">
        <w:t>Σεπτέμβρη</w:t>
      </w:r>
      <w:r>
        <w:t xml:space="preserve"> </w:t>
      </w:r>
      <w:r w:rsidR="00BC7523">
        <w:t>λίγο</w:t>
      </w:r>
      <w:r>
        <w:t xml:space="preserve"> πριν το </w:t>
      </w:r>
      <w:r w:rsidR="00BC7523">
        <w:t>άνοιγμα</w:t>
      </w:r>
      <w:r>
        <w:t xml:space="preserve"> των </w:t>
      </w:r>
      <w:r w:rsidR="00BC7523">
        <w:t>σχολείων</w:t>
      </w:r>
      <w:r>
        <w:t xml:space="preserve"> </w:t>
      </w:r>
      <w:r w:rsidR="00BC7523">
        <w:t>αρχίζουν</w:t>
      </w:r>
      <w:r>
        <w:t xml:space="preserve"> οι </w:t>
      </w:r>
      <w:r w:rsidR="00BC7523">
        <w:t>προσλήψεις</w:t>
      </w:r>
      <w:r>
        <w:t xml:space="preserve"> </w:t>
      </w:r>
      <w:r w:rsidR="00BC7523">
        <w:t>Αναπληρωτών</w:t>
      </w:r>
      <w:r>
        <w:t xml:space="preserve"> και οι </w:t>
      </w:r>
      <w:r w:rsidR="00BC7523">
        <w:t>γνωστές</w:t>
      </w:r>
      <w:r>
        <w:t xml:space="preserve"> </w:t>
      </w:r>
      <w:r w:rsidR="00BC7523">
        <w:t>φάσεις</w:t>
      </w:r>
      <w:r>
        <w:t xml:space="preserve">. </w:t>
      </w:r>
      <w:r w:rsidR="00BC7523">
        <w:t>Ανάλογα</w:t>
      </w:r>
      <w:r>
        <w:t xml:space="preserve"> την </w:t>
      </w:r>
      <w:r w:rsidR="00BC7523">
        <w:t>θέση</w:t>
      </w:r>
      <w:r>
        <w:t xml:space="preserve"> σου στο </w:t>
      </w:r>
      <w:r w:rsidR="00BC7523">
        <w:t>πίνακα</w:t>
      </w:r>
      <w:r>
        <w:t xml:space="preserve"> και τις </w:t>
      </w:r>
      <w:r w:rsidR="00BC7523">
        <w:t>περιοχές</w:t>
      </w:r>
      <w:r>
        <w:t xml:space="preserve"> που </w:t>
      </w:r>
      <w:r w:rsidR="00BC7523">
        <w:t>δήλωσες</w:t>
      </w:r>
      <w:r>
        <w:t xml:space="preserve">, </w:t>
      </w:r>
      <w:r w:rsidR="00BC7523">
        <w:t>υπολογίζεις</w:t>
      </w:r>
      <w:r>
        <w:t xml:space="preserve"> σε ποια </w:t>
      </w:r>
      <w:r w:rsidR="00BC7523">
        <w:t>φάση</w:t>
      </w:r>
      <w:r>
        <w:t xml:space="preserve"> θα </w:t>
      </w:r>
      <w:r w:rsidR="00BC7523">
        <w:t>γίνει</w:t>
      </w:r>
      <w:r>
        <w:t xml:space="preserve"> η </w:t>
      </w:r>
      <w:r w:rsidR="00BC7523">
        <w:t>πρόσληψη</w:t>
      </w:r>
      <w:r>
        <w:t xml:space="preserve"> σου. </w:t>
      </w:r>
      <w:r w:rsidR="00BC7523">
        <w:t>Θυμήσου</w:t>
      </w:r>
      <w:r>
        <w:t xml:space="preserve"> ότι </w:t>
      </w:r>
      <w:r w:rsidR="00BC7523">
        <w:t>όσο</w:t>
      </w:r>
      <w:r>
        <w:t xml:space="preserve"> πιο </w:t>
      </w:r>
      <w:r w:rsidR="00BC7523">
        <w:t>περιορισμένες</w:t>
      </w:r>
      <w:r>
        <w:t xml:space="preserve"> </w:t>
      </w:r>
      <w:r w:rsidR="00BC7523">
        <w:t>ήταν</w:t>
      </w:r>
      <w:r>
        <w:t xml:space="preserve"> οι </w:t>
      </w:r>
      <w:r w:rsidR="00BC7523">
        <w:t>περιοχές</w:t>
      </w:r>
      <w:r>
        <w:t xml:space="preserve"> που </w:t>
      </w:r>
      <w:r w:rsidR="00BC7523">
        <w:t>δήλωσες</w:t>
      </w:r>
      <w:r>
        <w:t xml:space="preserve">, </w:t>
      </w:r>
      <w:r w:rsidR="00BC7523">
        <w:t>τόσο</w:t>
      </w:r>
      <w:r>
        <w:t xml:space="preserve"> </w:t>
      </w:r>
      <w:r w:rsidR="00BC7523">
        <w:t>απομακρύνεσαι</w:t>
      </w:r>
      <w:r>
        <w:t xml:space="preserve"> από την </w:t>
      </w:r>
      <w:r w:rsidR="00BC7523">
        <w:t>πρώτη</w:t>
      </w:r>
      <w:r w:rsidR="00291D1B">
        <w:t xml:space="preserve"> </w:t>
      </w:r>
      <w:r w:rsidR="00526A45">
        <w:t>φάση</w:t>
      </w:r>
      <w:r w:rsidR="00291D1B">
        <w:t xml:space="preserve"> </w:t>
      </w:r>
      <w:r w:rsidR="00526A45">
        <w:t>πρόσληψης</w:t>
      </w:r>
      <w:r w:rsidR="00291D1B">
        <w:t xml:space="preserve"> και </w:t>
      </w:r>
      <w:r w:rsidR="00526A45">
        <w:t>περιμένεις</w:t>
      </w:r>
      <w:r w:rsidR="00291D1B">
        <w:t xml:space="preserve"> τις</w:t>
      </w:r>
      <w:r>
        <w:t xml:space="preserve"> </w:t>
      </w:r>
      <w:r w:rsidR="00BC7523">
        <w:t>επόμενες</w:t>
      </w:r>
      <w:r>
        <w:t xml:space="preserve"> </w:t>
      </w:r>
      <w:r w:rsidR="00BC7523">
        <w:t>φάσεις</w:t>
      </w:r>
      <w:r>
        <w:t xml:space="preserve"> </w:t>
      </w:r>
      <w:r w:rsidR="00BC7523">
        <w:t>πρόσληψης</w:t>
      </w:r>
      <w:r>
        <w:t>.</w:t>
      </w:r>
    </w:p>
    <w:p w14:paraId="45878BFA" w14:textId="781AE9FC" w:rsidR="00540FC2" w:rsidRDefault="00540FC2" w:rsidP="00636A31">
      <w:pPr>
        <w:ind w:firstLine="0"/>
      </w:pPr>
    </w:p>
    <w:p w14:paraId="07EEBCB6" w14:textId="77777777" w:rsidR="00EA43AA" w:rsidRDefault="00EA43AA" w:rsidP="00636A31">
      <w:pPr>
        <w:ind w:firstLine="0"/>
      </w:pPr>
    </w:p>
    <w:p w14:paraId="2552DB9C" w14:textId="77777777" w:rsidR="00EA43AA" w:rsidRDefault="00EA43AA" w:rsidP="00636A31">
      <w:pPr>
        <w:ind w:firstLine="0"/>
      </w:pPr>
    </w:p>
    <w:p w14:paraId="34F34BA9" w14:textId="77777777" w:rsidR="00EA43AA" w:rsidRDefault="00EA43AA" w:rsidP="00636A31">
      <w:pPr>
        <w:ind w:firstLine="0"/>
      </w:pPr>
    </w:p>
    <w:p w14:paraId="4451D3D8" w14:textId="55FE72F4" w:rsidR="009B25DD" w:rsidRDefault="009B25DD" w:rsidP="009B25DD">
      <w:pPr>
        <w:pStyle w:val="aff2"/>
        <w:numPr>
          <w:ilvl w:val="0"/>
          <w:numId w:val="17"/>
        </w:numPr>
        <w:rPr>
          <w:b/>
          <w:bCs/>
        </w:rPr>
      </w:pPr>
      <w:r w:rsidRPr="009B25DD">
        <w:rPr>
          <w:b/>
          <w:bCs/>
        </w:rPr>
        <w:t xml:space="preserve"> </w:t>
      </w:r>
      <w:r w:rsidR="00BC7523" w:rsidRPr="009B25DD">
        <w:rPr>
          <w:b/>
          <w:bCs/>
        </w:rPr>
        <w:t>Έχω</w:t>
      </w:r>
      <w:r w:rsidRPr="009B25DD">
        <w:rPr>
          <w:b/>
          <w:bCs/>
        </w:rPr>
        <w:t xml:space="preserve"> Προσόντα (μεταπτυχιακά, σεμινάρια </w:t>
      </w:r>
      <w:r w:rsidR="00BC7523" w:rsidRPr="009B25DD">
        <w:rPr>
          <w:b/>
          <w:bCs/>
        </w:rPr>
        <w:t>κτλ.</w:t>
      </w:r>
      <w:r w:rsidRPr="009B25DD">
        <w:rPr>
          <w:b/>
          <w:bCs/>
        </w:rPr>
        <w:t>) τα ανεβάζουμε και στον ΑΣΕΠ και στον ΟΠΣΥΔ όταν ανοίξει. Με την προϋπηρεσία τι γίνεται; Θα ανανεωθεί μόνο στον ΟΠΣΥΔ από τις διευθύνσεις ή πρέπει να ανεβάσουμε κάτι και στον ΑΣΕΠ; Ευχαριστώ!</w:t>
      </w:r>
    </w:p>
    <w:p w14:paraId="083DB431" w14:textId="638C7F55" w:rsidR="009B25DD" w:rsidRDefault="009B25DD" w:rsidP="009B25DD">
      <w:pPr>
        <w:ind w:firstLine="0"/>
        <w:rPr>
          <w:b/>
          <w:bCs/>
        </w:rPr>
      </w:pPr>
    </w:p>
    <w:p w14:paraId="1FFDD837" w14:textId="714DF401" w:rsidR="009B25DD" w:rsidRDefault="00BC7523" w:rsidP="009B25DD">
      <w:pPr>
        <w:ind w:firstLine="0"/>
      </w:pPr>
      <w:r>
        <w:t>Προσόντα</w:t>
      </w:r>
      <w:r w:rsidR="009B25DD">
        <w:t xml:space="preserve"> (</w:t>
      </w:r>
      <w:r>
        <w:t>νέα</w:t>
      </w:r>
      <w:r w:rsidR="009B25DD">
        <w:t xml:space="preserve"> η </w:t>
      </w:r>
      <w:r>
        <w:t>τροποποίηση</w:t>
      </w:r>
      <w:r w:rsidR="009B25DD">
        <w:t xml:space="preserve"> υπάρχον) ΔΕΝ </w:t>
      </w:r>
      <w:r>
        <w:t>ανεβάζεις</w:t>
      </w:r>
      <w:r w:rsidR="009B25DD">
        <w:t xml:space="preserve"> στον ΑΣΕΠ, </w:t>
      </w:r>
      <w:r>
        <w:t>πάρα</w:t>
      </w:r>
      <w:r w:rsidR="009B25DD">
        <w:t xml:space="preserve"> </w:t>
      </w:r>
      <w:r>
        <w:t>μόνο</w:t>
      </w:r>
      <w:r w:rsidR="009B25DD">
        <w:t xml:space="preserve"> στον ΟΠΣΥΔ, </w:t>
      </w:r>
      <w:r>
        <w:t>προφανώς</w:t>
      </w:r>
      <w:r w:rsidR="009B25DD">
        <w:t xml:space="preserve"> όταν </w:t>
      </w:r>
      <w:r>
        <w:t>ανοίξει</w:t>
      </w:r>
      <w:r w:rsidR="009B25DD">
        <w:t xml:space="preserve"> το </w:t>
      </w:r>
      <w:r>
        <w:t>σύστημα</w:t>
      </w:r>
      <w:r w:rsidR="009B25DD">
        <w:t xml:space="preserve"> όπως </w:t>
      </w:r>
      <w:r>
        <w:t>περιγράφεται</w:t>
      </w:r>
      <w:r w:rsidR="009B25DD">
        <w:t xml:space="preserve"> </w:t>
      </w:r>
      <w:r>
        <w:t>παραπάνω</w:t>
      </w:r>
      <w:r w:rsidR="009B25DD">
        <w:t>.</w:t>
      </w:r>
      <w:r w:rsidR="00123DD8">
        <w:t xml:space="preserve"> Η </w:t>
      </w:r>
      <w:r>
        <w:t>προϋπηρεσία</w:t>
      </w:r>
      <w:r w:rsidR="00123DD8">
        <w:t xml:space="preserve"> </w:t>
      </w:r>
      <w:r>
        <w:t>προστίθεται</w:t>
      </w:r>
      <w:r w:rsidR="00123DD8">
        <w:t xml:space="preserve"> – </w:t>
      </w:r>
      <w:r>
        <w:t>καταγράφεται</w:t>
      </w:r>
      <w:r w:rsidR="00123DD8">
        <w:t xml:space="preserve"> </w:t>
      </w:r>
      <w:r>
        <w:t>αυτόματα</w:t>
      </w:r>
      <w:r w:rsidR="00123DD8">
        <w:t xml:space="preserve"> και είναι </w:t>
      </w:r>
      <w:r>
        <w:t>αδύνατον</w:t>
      </w:r>
      <w:r w:rsidR="00123DD8">
        <w:t xml:space="preserve"> να </w:t>
      </w:r>
      <w:r>
        <w:t>υπάρχει</w:t>
      </w:r>
      <w:r w:rsidR="00123DD8">
        <w:t xml:space="preserve"> </w:t>
      </w:r>
      <w:r>
        <w:t>παρέμβαση</w:t>
      </w:r>
      <w:r w:rsidR="00123DD8">
        <w:t xml:space="preserve"> εκ </w:t>
      </w:r>
      <w:r>
        <w:t>μέρους</w:t>
      </w:r>
      <w:r w:rsidR="00123DD8">
        <w:t xml:space="preserve"> σου. Εάν δεις </w:t>
      </w:r>
      <w:r>
        <w:t>κάτι</w:t>
      </w:r>
      <w:r w:rsidR="00123DD8">
        <w:t xml:space="preserve"> </w:t>
      </w:r>
      <w:r>
        <w:t>λάθος</w:t>
      </w:r>
      <w:r w:rsidR="00123DD8">
        <w:t xml:space="preserve"> </w:t>
      </w:r>
      <w:r>
        <w:t>μπορείς</w:t>
      </w:r>
      <w:r w:rsidR="00123DD8">
        <w:t xml:space="preserve"> να </w:t>
      </w:r>
      <w:r>
        <w:t>κάνεις</w:t>
      </w:r>
      <w:r w:rsidR="00123DD8">
        <w:t xml:space="preserve"> </w:t>
      </w:r>
      <w:r>
        <w:t>ένσταση</w:t>
      </w:r>
      <w:r w:rsidR="00123DD8">
        <w:t>.</w:t>
      </w:r>
    </w:p>
    <w:p w14:paraId="0855BE2E" w14:textId="77777777" w:rsidR="00EA43AA" w:rsidRDefault="00EA43AA" w:rsidP="009B25DD">
      <w:pPr>
        <w:ind w:firstLine="0"/>
      </w:pPr>
    </w:p>
    <w:p w14:paraId="76881004" w14:textId="77777777" w:rsidR="00EA43AA" w:rsidRDefault="00EA43AA" w:rsidP="009B25DD">
      <w:pPr>
        <w:ind w:firstLine="0"/>
      </w:pPr>
    </w:p>
    <w:p w14:paraId="694B99F2" w14:textId="77777777" w:rsidR="00EA43AA" w:rsidRDefault="00EA43AA" w:rsidP="009B25DD">
      <w:pPr>
        <w:ind w:firstLine="0"/>
      </w:pPr>
    </w:p>
    <w:p w14:paraId="6F67C52E" w14:textId="77777777" w:rsidR="00EA43AA" w:rsidRDefault="00EA43AA" w:rsidP="009B25DD">
      <w:pPr>
        <w:ind w:firstLine="0"/>
      </w:pPr>
    </w:p>
    <w:p w14:paraId="7340D9CB" w14:textId="77777777" w:rsidR="00EA43AA" w:rsidRDefault="00EA43AA" w:rsidP="009B25DD">
      <w:pPr>
        <w:ind w:firstLine="0"/>
      </w:pPr>
    </w:p>
    <w:p w14:paraId="2D49A672" w14:textId="77777777" w:rsidR="00EA43AA" w:rsidRDefault="00EA43AA" w:rsidP="009B25DD">
      <w:pPr>
        <w:ind w:firstLine="0"/>
      </w:pPr>
    </w:p>
    <w:p w14:paraId="2B64FFBB" w14:textId="77777777" w:rsidR="00EA43AA" w:rsidRPr="009B25DD" w:rsidRDefault="00EA43AA" w:rsidP="009B25DD">
      <w:pPr>
        <w:ind w:firstLine="0"/>
      </w:pPr>
    </w:p>
    <w:p w14:paraId="4BFD52BF" w14:textId="2DED2113" w:rsidR="00A06548" w:rsidRDefault="00BC7523" w:rsidP="00A06548">
      <w:pPr>
        <w:pStyle w:val="aff2"/>
        <w:numPr>
          <w:ilvl w:val="0"/>
          <w:numId w:val="17"/>
        </w:numPr>
        <w:rPr>
          <w:rStyle w:val="gvxzyvdx"/>
          <w:rFonts w:ascii="Arial" w:hAnsi="Arial"/>
          <w:b/>
          <w:bCs/>
        </w:rPr>
      </w:pPr>
      <w:r w:rsidRPr="00A06548">
        <w:rPr>
          <w:rStyle w:val="gvxzyvdx"/>
          <w:rFonts w:ascii="Arial" w:hAnsi="Arial"/>
          <w:b/>
          <w:bCs/>
        </w:rPr>
        <w:t>Έχω</w:t>
      </w:r>
      <w:r w:rsidR="00A06548" w:rsidRPr="00A06548">
        <w:rPr>
          <w:rStyle w:val="gvxzyvdx"/>
          <w:rFonts w:ascii="Arial" w:hAnsi="Arial"/>
          <w:b/>
          <w:bCs/>
        </w:rPr>
        <w:t xml:space="preserve"> ανεβάσει </w:t>
      </w:r>
      <w:r w:rsidRPr="00A06548">
        <w:rPr>
          <w:rStyle w:val="gvxzyvdx"/>
          <w:rFonts w:ascii="Arial" w:hAnsi="Arial"/>
          <w:b/>
          <w:bCs/>
        </w:rPr>
        <w:t>πιστοποιητικό</w:t>
      </w:r>
      <w:r w:rsidR="00A06548" w:rsidRPr="00A06548">
        <w:rPr>
          <w:rStyle w:val="gvxzyvdx"/>
          <w:rFonts w:ascii="Arial" w:hAnsi="Arial"/>
          <w:b/>
          <w:bCs/>
        </w:rPr>
        <w:t xml:space="preserve"> οικογενειακής κατάστασης για να προστεθεί το τέκνο, βλέπω τώρα ότι δεν το έχουν </w:t>
      </w:r>
      <w:proofErr w:type="spellStart"/>
      <w:r w:rsidR="00A06548" w:rsidRPr="00A06548">
        <w:rPr>
          <w:rStyle w:val="gvxzyvdx"/>
          <w:rFonts w:ascii="Arial" w:hAnsi="Arial"/>
          <w:b/>
          <w:bCs/>
        </w:rPr>
        <w:t>επικαιροποιησει</w:t>
      </w:r>
      <w:proofErr w:type="spellEnd"/>
      <w:r w:rsidR="00A06548" w:rsidRPr="00A06548">
        <w:rPr>
          <w:rStyle w:val="gvxzyvdx"/>
          <w:rFonts w:ascii="Arial" w:hAnsi="Arial"/>
          <w:b/>
          <w:bCs/>
        </w:rPr>
        <w:t xml:space="preserve">, </w:t>
      </w:r>
      <w:r w:rsidRPr="00A06548">
        <w:rPr>
          <w:rStyle w:val="gvxzyvdx"/>
          <w:rFonts w:ascii="Arial" w:hAnsi="Arial"/>
          <w:b/>
          <w:bCs/>
        </w:rPr>
        <w:t>ενώ</w:t>
      </w:r>
      <w:r w:rsidR="00A06548" w:rsidRPr="00A06548">
        <w:rPr>
          <w:rStyle w:val="gvxzyvdx"/>
          <w:rFonts w:ascii="Arial" w:hAnsi="Arial"/>
          <w:b/>
          <w:bCs/>
        </w:rPr>
        <w:t xml:space="preserve"> </w:t>
      </w:r>
      <w:r w:rsidRPr="00A06548">
        <w:rPr>
          <w:rStyle w:val="gvxzyvdx"/>
          <w:rFonts w:ascii="Arial" w:hAnsi="Arial"/>
          <w:b/>
          <w:bCs/>
        </w:rPr>
        <w:t>έχει</w:t>
      </w:r>
      <w:r w:rsidR="00A06548" w:rsidRPr="00A06548">
        <w:rPr>
          <w:rStyle w:val="gvxzyvdx"/>
          <w:rFonts w:ascii="Arial" w:hAnsi="Arial"/>
          <w:b/>
          <w:bCs/>
        </w:rPr>
        <w:t xml:space="preserve"> </w:t>
      </w:r>
      <w:r w:rsidRPr="00A06548">
        <w:rPr>
          <w:rStyle w:val="gvxzyvdx"/>
          <w:rFonts w:ascii="Arial" w:hAnsi="Arial"/>
          <w:b/>
          <w:bCs/>
        </w:rPr>
        <w:t>περαστεί</w:t>
      </w:r>
      <w:r w:rsidR="00A06548" w:rsidRPr="00A06548">
        <w:rPr>
          <w:rStyle w:val="gvxzyvdx"/>
          <w:rFonts w:ascii="Arial" w:hAnsi="Arial"/>
          <w:b/>
          <w:bCs/>
        </w:rPr>
        <w:t xml:space="preserve"> η ημερομηνία γέννησης </w:t>
      </w:r>
      <w:r w:rsidRPr="00A06548">
        <w:rPr>
          <w:rStyle w:val="gvxzyvdx"/>
          <w:rFonts w:ascii="Arial" w:hAnsi="Arial"/>
          <w:b/>
          <w:bCs/>
        </w:rPr>
        <w:t>κανονικά</w:t>
      </w:r>
      <w:r w:rsidR="00A06548" w:rsidRPr="00A06548">
        <w:rPr>
          <w:rStyle w:val="gvxzyvdx"/>
          <w:rFonts w:ascii="Arial" w:hAnsi="Arial"/>
          <w:b/>
          <w:bCs/>
        </w:rPr>
        <w:t xml:space="preserve">... </w:t>
      </w:r>
      <w:r w:rsidRPr="00A06548">
        <w:rPr>
          <w:rStyle w:val="gvxzyvdx"/>
          <w:rFonts w:ascii="Arial" w:hAnsi="Arial"/>
          <w:b/>
          <w:bCs/>
        </w:rPr>
        <w:t>Βγάζει</w:t>
      </w:r>
      <w:r w:rsidR="00A06548" w:rsidRPr="00A06548">
        <w:rPr>
          <w:rStyle w:val="gvxzyvdx"/>
          <w:rFonts w:ascii="Arial" w:hAnsi="Arial"/>
          <w:b/>
          <w:bCs/>
        </w:rPr>
        <w:t xml:space="preserve"> μια </w:t>
      </w:r>
      <w:r w:rsidRPr="00A06548">
        <w:rPr>
          <w:rStyle w:val="gvxzyvdx"/>
          <w:rFonts w:ascii="Arial" w:hAnsi="Arial"/>
          <w:b/>
          <w:bCs/>
        </w:rPr>
        <w:t>παύλα</w:t>
      </w:r>
      <w:r w:rsidR="00A06548" w:rsidRPr="00A06548">
        <w:rPr>
          <w:rStyle w:val="gvxzyvdx"/>
          <w:rFonts w:ascii="Arial" w:hAnsi="Arial"/>
          <w:b/>
          <w:bCs/>
        </w:rPr>
        <w:t xml:space="preserve"> σε </w:t>
      </w:r>
      <w:r w:rsidRPr="00A06548">
        <w:rPr>
          <w:rStyle w:val="gvxzyvdx"/>
          <w:rFonts w:ascii="Arial" w:hAnsi="Arial"/>
          <w:b/>
          <w:bCs/>
        </w:rPr>
        <w:t>κόκκινο</w:t>
      </w:r>
      <w:r w:rsidR="00A06548" w:rsidRPr="00A06548">
        <w:rPr>
          <w:rStyle w:val="gvxzyvdx"/>
          <w:rFonts w:ascii="Arial" w:hAnsi="Arial"/>
          <w:b/>
          <w:bCs/>
        </w:rPr>
        <w:t xml:space="preserve"> πλαίσιο, λέει "μη </w:t>
      </w:r>
      <w:proofErr w:type="spellStart"/>
      <w:r w:rsidR="00A06548" w:rsidRPr="00A06548">
        <w:rPr>
          <w:rStyle w:val="gvxzyvdx"/>
          <w:rFonts w:ascii="Arial" w:hAnsi="Arial"/>
          <w:b/>
          <w:bCs/>
        </w:rPr>
        <w:t>επικαιροποιημένο</w:t>
      </w:r>
      <w:proofErr w:type="spellEnd"/>
      <w:r w:rsidR="00A06548" w:rsidRPr="00A06548">
        <w:rPr>
          <w:rStyle w:val="gvxzyvdx"/>
          <w:rFonts w:ascii="Arial" w:hAnsi="Arial"/>
          <w:b/>
          <w:bCs/>
        </w:rPr>
        <w:t xml:space="preserve">" και δεν με αφήνει να ανεβάσω εκ </w:t>
      </w:r>
      <w:r w:rsidRPr="00A06548">
        <w:rPr>
          <w:rStyle w:val="gvxzyvdx"/>
          <w:rFonts w:ascii="Arial" w:hAnsi="Arial"/>
          <w:b/>
          <w:bCs/>
        </w:rPr>
        <w:t>νέου</w:t>
      </w:r>
      <w:r w:rsidR="00A06548" w:rsidRPr="00A06548">
        <w:rPr>
          <w:rStyle w:val="gvxzyvdx"/>
          <w:rFonts w:ascii="Arial" w:hAnsi="Arial"/>
          <w:b/>
          <w:bCs/>
        </w:rPr>
        <w:t xml:space="preserve"> το </w:t>
      </w:r>
      <w:r w:rsidRPr="00A06548">
        <w:rPr>
          <w:rStyle w:val="gvxzyvdx"/>
          <w:rFonts w:ascii="Arial" w:hAnsi="Arial"/>
          <w:b/>
          <w:bCs/>
        </w:rPr>
        <w:t>πιστοποιητικό</w:t>
      </w:r>
      <w:r w:rsidR="00A06548" w:rsidRPr="00A06548">
        <w:rPr>
          <w:rStyle w:val="gvxzyvdx"/>
          <w:rFonts w:ascii="Arial" w:hAnsi="Arial"/>
          <w:b/>
          <w:bCs/>
        </w:rPr>
        <w:t xml:space="preserve">, δεν με αφήνει καν να κάνω επεξεργασία... </w:t>
      </w:r>
      <w:r w:rsidRPr="00A06548">
        <w:rPr>
          <w:rStyle w:val="gvxzyvdx"/>
          <w:rFonts w:ascii="Arial" w:hAnsi="Arial"/>
          <w:b/>
          <w:bCs/>
        </w:rPr>
        <w:t>Ξέρει</w:t>
      </w:r>
      <w:r w:rsidR="00A06548" w:rsidRPr="00A06548">
        <w:rPr>
          <w:rStyle w:val="gvxzyvdx"/>
          <w:rFonts w:ascii="Arial" w:hAnsi="Arial"/>
          <w:b/>
          <w:bCs/>
        </w:rPr>
        <w:t xml:space="preserve"> κανείς, τι </w:t>
      </w:r>
      <w:r w:rsidRPr="00A06548">
        <w:rPr>
          <w:rStyle w:val="gvxzyvdx"/>
          <w:rFonts w:ascii="Arial" w:hAnsi="Arial"/>
          <w:b/>
          <w:bCs/>
        </w:rPr>
        <w:t>κάνω</w:t>
      </w:r>
      <w:r w:rsidR="00A06548" w:rsidRPr="00A06548">
        <w:rPr>
          <w:rStyle w:val="gvxzyvdx"/>
          <w:rFonts w:ascii="Arial" w:hAnsi="Arial"/>
          <w:b/>
          <w:bCs/>
        </w:rPr>
        <w:t xml:space="preserve">? Σας </w:t>
      </w:r>
      <w:r w:rsidRPr="00A06548">
        <w:rPr>
          <w:rStyle w:val="gvxzyvdx"/>
          <w:rFonts w:ascii="Arial" w:hAnsi="Arial"/>
          <w:b/>
          <w:bCs/>
        </w:rPr>
        <w:t>ευχαριστώ</w:t>
      </w:r>
    </w:p>
    <w:p w14:paraId="6A487A3C" w14:textId="399F59B6" w:rsidR="00A06548" w:rsidRDefault="00A06548" w:rsidP="00A06548">
      <w:pPr>
        <w:ind w:left="360" w:firstLine="0"/>
        <w:rPr>
          <w:rStyle w:val="gvxzyvdx"/>
          <w:rFonts w:ascii="Arial" w:hAnsi="Arial"/>
          <w:b/>
          <w:bCs/>
        </w:rPr>
      </w:pPr>
    </w:p>
    <w:p w14:paraId="31417901" w14:textId="4552DCEA" w:rsidR="00A06548" w:rsidRDefault="00BC7523" w:rsidP="00A06548">
      <w:pPr>
        <w:ind w:left="360" w:firstLine="0"/>
        <w:rPr>
          <w:rStyle w:val="gvxzyvdx"/>
          <w:rFonts w:ascii="Arial" w:hAnsi="Arial"/>
        </w:rPr>
      </w:pPr>
      <w:r w:rsidRPr="00A06548">
        <w:rPr>
          <w:rStyle w:val="gvxzyvdx"/>
          <w:rFonts w:ascii="Arial" w:hAnsi="Arial"/>
        </w:rPr>
        <w:t>Περιμένεις</w:t>
      </w:r>
      <w:r w:rsidR="00A06548" w:rsidRPr="00A06548">
        <w:rPr>
          <w:rStyle w:val="gvxzyvdx"/>
          <w:rFonts w:ascii="Arial" w:hAnsi="Arial"/>
        </w:rPr>
        <w:t xml:space="preserve"> να </w:t>
      </w:r>
      <w:r>
        <w:rPr>
          <w:rStyle w:val="gvxzyvdx"/>
          <w:rFonts w:ascii="Arial" w:hAnsi="Arial"/>
        </w:rPr>
        <w:t>ανοίξει</w:t>
      </w:r>
      <w:r w:rsidR="00A06548">
        <w:rPr>
          <w:rStyle w:val="gvxzyvdx"/>
          <w:rFonts w:ascii="Arial" w:hAnsi="Arial"/>
        </w:rPr>
        <w:t xml:space="preserve"> το </w:t>
      </w:r>
      <w:r>
        <w:rPr>
          <w:rStyle w:val="gvxzyvdx"/>
          <w:rFonts w:ascii="Arial" w:hAnsi="Arial"/>
        </w:rPr>
        <w:t>σύστημα</w:t>
      </w:r>
      <w:r w:rsidR="00A06548">
        <w:rPr>
          <w:rStyle w:val="gvxzyvdx"/>
          <w:rFonts w:ascii="Arial" w:hAnsi="Arial"/>
        </w:rPr>
        <w:t xml:space="preserve"> όπως </w:t>
      </w:r>
      <w:r>
        <w:rPr>
          <w:rStyle w:val="gvxzyvdx"/>
          <w:rFonts w:ascii="Arial" w:hAnsi="Arial"/>
        </w:rPr>
        <w:t>αναφέρει</w:t>
      </w:r>
      <w:r w:rsidR="00A06548">
        <w:rPr>
          <w:rStyle w:val="gvxzyvdx"/>
          <w:rFonts w:ascii="Arial" w:hAnsi="Arial"/>
        </w:rPr>
        <w:t xml:space="preserve"> το ΦΕΚ, για να </w:t>
      </w:r>
      <w:r>
        <w:rPr>
          <w:rStyle w:val="gvxzyvdx"/>
          <w:rFonts w:ascii="Arial" w:hAnsi="Arial"/>
        </w:rPr>
        <w:t>τροποποιήσεις</w:t>
      </w:r>
      <w:r w:rsidR="00A06548">
        <w:rPr>
          <w:rStyle w:val="gvxzyvdx"/>
          <w:rFonts w:ascii="Arial" w:hAnsi="Arial"/>
        </w:rPr>
        <w:t xml:space="preserve"> ότι νέο </w:t>
      </w:r>
      <w:r>
        <w:rPr>
          <w:rStyle w:val="gvxzyvdx"/>
          <w:rFonts w:ascii="Arial" w:hAnsi="Arial"/>
        </w:rPr>
        <w:t>χαρτί</w:t>
      </w:r>
      <w:r w:rsidR="00A06548">
        <w:rPr>
          <w:rStyle w:val="gvxzyvdx"/>
          <w:rFonts w:ascii="Arial" w:hAnsi="Arial"/>
        </w:rPr>
        <w:t xml:space="preserve"> </w:t>
      </w:r>
      <w:r>
        <w:rPr>
          <w:rStyle w:val="gvxzyvdx"/>
          <w:rFonts w:ascii="Arial" w:hAnsi="Arial"/>
        </w:rPr>
        <w:t>έχεις</w:t>
      </w:r>
      <w:r w:rsidR="00A06548">
        <w:rPr>
          <w:rStyle w:val="gvxzyvdx"/>
          <w:rFonts w:ascii="Arial" w:hAnsi="Arial"/>
        </w:rPr>
        <w:t xml:space="preserve"> και</w:t>
      </w:r>
      <w:r>
        <w:rPr>
          <w:rStyle w:val="gvxzyvdx"/>
          <w:rFonts w:ascii="Arial" w:hAnsi="Arial"/>
        </w:rPr>
        <w:t xml:space="preserve"> </w:t>
      </w:r>
      <w:r w:rsidR="00A06548">
        <w:rPr>
          <w:rStyle w:val="gvxzyvdx"/>
          <w:rFonts w:ascii="Arial" w:hAnsi="Arial"/>
        </w:rPr>
        <w:t xml:space="preserve">στη </w:t>
      </w:r>
      <w:r>
        <w:rPr>
          <w:rStyle w:val="gvxzyvdx"/>
          <w:rFonts w:ascii="Arial" w:hAnsi="Arial"/>
        </w:rPr>
        <w:t>συνέχεια</w:t>
      </w:r>
      <w:r w:rsidR="00A06548">
        <w:rPr>
          <w:rStyle w:val="gvxzyvdx"/>
          <w:rFonts w:ascii="Arial" w:hAnsi="Arial"/>
        </w:rPr>
        <w:t xml:space="preserve"> θα </w:t>
      </w:r>
      <w:r>
        <w:rPr>
          <w:rStyle w:val="gvxzyvdx"/>
          <w:rFonts w:ascii="Arial" w:hAnsi="Arial"/>
        </w:rPr>
        <w:t>γίνει</w:t>
      </w:r>
      <w:r w:rsidR="00A06548">
        <w:rPr>
          <w:rStyle w:val="gvxzyvdx"/>
          <w:rFonts w:ascii="Arial" w:hAnsi="Arial"/>
        </w:rPr>
        <w:t xml:space="preserve"> η </w:t>
      </w:r>
      <w:proofErr w:type="spellStart"/>
      <w:r w:rsidR="00A06548">
        <w:rPr>
          <w:rStyle w:val="gvxzyvdx"/>
          <w:rFonts w:ascii="Arial" w:hAnsi="Arial"/>
        </w:rPr>
        <w:t>επικαιροποιηση</w:t>
      </w:r>
      <w:proofErr w:type="spellEnd"/>
      <w:r w:rsidR="00A06548">
        <w:rPr>
          <w:rStyle w:val="gvxzyvdx"/>
          <w:rFonts w:ascii="Arial" w:hAnsi="Arial"/>
        </w:rPr>
        <w:t xml:space="preserve"> που </w:t>
      </w:r>
      <w:r>
        <w:rPr>
          <w:rStyle w:val="gvxzyvdx"/>
          <w:rFonts w:ascii="Arial" w:hAnsi="Arial"/>
        </w:rPr>
        <w:t>θέλεις</w:t>
      </w:r>
      <w:r w:rsidR="00A06548">
        <w:rPr>
          <w:rStyle w:val="gvxzyvdx"/>
          <w:rFonts w:ascii="Arial" w:hAnsi="Arial"/>
        </w:rPr>
        <w:t>.</w:t>
      </w:r>
    </w:p>
    <w:p w14:paraId="54CF50FE" w14:textId="66C5DDF9" w:rsidR="00A06548" w:rsidRPr="00A06548" w:rsidRDefault="00A06548" w:rsidP="00A06548">
      <w:pPr>
        <w:pStyle w:val="aff2"/>
        <w:numPr>
          <w:ilvl w:val="0"/>
          <w:numId w:val="17"/>
        </w:numPr>
        <w:rPr>
          <w:rStyle w:val="gvxzyvdx"/>
          <w:rFonts w:ascii="Arial" w:hAnsi="Arial"/>
          <w:b/>
          <w:bCs/>
        </w:rPr>
      </w:pPr>
      <w:r w:rsidRPr="00A06548">
        <w:rPr>
          <w:rStyle w:val="gvxzyvdx"/>
          <w:rFonts w:ascii="Arial" w:hAnsi="Arial"/>
          <w:b/>
          <w:bCs/>
        </w:rPr>
        <w:t xml:space="preserve"> </w:t>
      </w:r>
      <w:r w:rsidR="00BC7523" w:rsidRPr="00A06548">
        <w:rPr>
          <w:rStyle w:val="gvxzyvdx"/>
          <w:rFonts w:ascii="Arial" w:hAnsi="Arial"/>
          <w:b/>
          <w:bCs/>
        </w:rPr>
        <w:t>Ποτέ</w:t>
      </w:r>
      <w:r w:rsidRPr="00A06548">
        <w:rPr>
          <w:rStyle w:val="gvxzyvdx"/>
          <w:rFonts w:ascii="Arial" w:hAnsi="Arial"/>
          <w:b/>
          <w:bCs/>
        </w:rPr>
        <w:t xml:space="preserve"> </w:t>
      </w:r>
      <w:r w:rsidR="00BC7523" w:rsidRPr="00A06548">
        <w:rPr>
          <w:rStyle w:val="gvxzyvdx"/>
          <w:rFonts w:ascii="Arial" w:hAnsi="Arial"/>
          <w:b/>
          <w:bCs/>
        </w:rPr>
        <w:t>πληρώνω</w:t>
      </w:r>
      <w:r w:rsidRPr="00A06548">
        <w:rPr>
          <w:rStyle w:val="gvxzyvdx"/>
          <w:rFonts w:ascii="Arial" w:hAnsi="Arial"/>
          <w:b/>
          <w:bCs/>
        </w:rPr>
        <w:t xml:space="preserve"> αυτό το </w:t>
      </w:r>
      <w:r w:rsidR="00BC7523" w:rsidRPr="00A06548">
        <w:rPr>
          <w:rStyle w:val="gvxzyvdx"/>
          <w:rFonts w:ascii="Arial" w:hAnsi="Arial"/>
          <w:b/>
          <w:bCs/>
        </w:rPr>
        <w:t>παράβολο</w:t>
      </w:r>
      <w:r w:rsidRPr="00A06548">
        <w:rPr>
          <w:rStyle w:val="gvxzyvdx"/>
          <w:rFonts w:ascii="Arial" w:hAnsi="Arial"/>
          <w:b/>
          <w:bCs/>
        </w:rPr>
        <w:t>?</w:t>
      </w:r>
    </w:p>
    <w:p w14:paraId="1975F588" w14:textId="4E85F51A" w:rsidR="00A06548" w:rsidRDefault="00A06548" w:rsidP="00A06548">
      <w:pPr>
        <w:ind w:left="360" w:firstLine="0"/>
        <w:rPr>
          <w:rStyle w:val="gvxzyvdx"/>
          <w:rFonts w:ascii="Arial" w:hAnsi="Arial"/>
        </w:rPr>
      </w:pPr>
    </w:p>
    <w:p w14:paraId="0418C83B" w14:textId="3B759792" w:rsidR="00A06548" w:rsidRDefault="00A06548" w:rsidP="00A06548">
      <w:pPr>
        <w:ind w:left="360" w:firstLine="0"/>
        <w:rPr>
          <w:rStyle w:val="gvxzyvdx"/>
          <w:rFonts w:ascii="Arial" w:hAnsi="Arial"/>
        </w:rPr>
      </w:pPr>
      <w:r>
        <w:rPr>
          <w:rStyle w:val="gvxzyvdx"/>
          <w:rFonts w:ascii="Arial" w:hAnsi="Arial"/>
        </w:rPr>
        <w:t xml:space="preserve">Όλα τα </w:t>
      </w:r>
      <w:r w:rsidR="00BC7523">
        <w:rPr>
          <w:rStyle w:val="gvxzyvdx"/>
          <w:rFonts w:ascii="Arial" w:hAnsi="Arial"/>
        </w:rPr>
        <w:t>παράβολα</w:t>
      </w:r>
      <w:r>
        <w:rPr>
          <w:rStyle w:val="gvxzyvdx"/>
          <w:rFonts w:ascii="Arial" w:hAnsi="Arial"/>
        </w:rPr>
        <w:t xml:space="preserve"> </w:t>
      </w:r>
      <w:r w:rsidR="00BC7523">
        <w:rPr>
          <w:rStyle w:val="gvxzyvdx"/>
          <w:rFonts w:ascii="Arial" w:hAnsi="Arial"/>
        </w:rPr>
        <w:t>έχουν</w:t>
      </w:r>
      <w:r>
        <w:rPr>
          <w:rStyle w:val="gvxzyvdx"/>
          <w:rFonts w:ascii="Arial" w:hAnsi="Arial"/>
        </w:rPr>
        <w:t xml:space="preserve">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w:t>
      </w:r>
      <w:r w:rsidR="00BC7523">
        <w:rPr>
          <w:rStyle w:val="gvxzyvdx"/>
          <w:rFonts w:ascii="Arial" w:hAnsi="Arial"/>
        </w:rPr>
        <w:t>λήξης</w:t>
      </w:r>
      <w:r>
        <w:rPr>
          <w:rStyle w:val="gvxzyvdx"/>
          <w:rFonts w:ascii="Arial" w:hAnsi="Arial"/>
        </w:rPr>
        <w:t xml:space="preserve">, τα </w:t>
      </w:r>
      <w:r w:rsidR="00BC7523">
        <w:rPr>
          <w:rStyle w:val="gvxzyvdx"/>
          <w:rFonts w:ascii="Arial" w:hAnsi="Arial"/>
        </w:rPr>
        <w:t>πληρώνεις</w:t>
      </w:r>
      <w:r>
        <w:rPr>
          <w:rStyle w:val="gvxzyvdx"/>
          <w:rFonts w:ascii="Arial" w:hAnsi="Arial"/>
        </w:rPr>
        <w:t xml:space="preserve"> </w:t>
      </w:r>
      <w:r w:rsidR="00BC7523">
        <w:rPr>
          <w:rStyle w:val="gvxzyvdx"/>
          <w:rFonts w:ascii="Arial" w:hAnsi="Arial"/>
        </w:rPr>
        <w:t>οπότε</w:t>
      </w:r>
      <w:r>
        <w:rPr>
          <w:rStyle w:val="gvxzyvdx"/>
          <w:rFonts w:ascii="Arial" w:hAnsi="Arial"/>
        </w:rPr>
        <w:t xml:space="preserve"> θες, </w:t>
      </w:r>
      <w:r w:rsidR="00BC7523">
        <w:rPr>
          <w:rStyle w:val="gvxzyvdx"/>
          <w:rFonts w:ascii="Arial" w:hAnsi="Arial"/>
        </w:rPr>
        <w:t>αρκεί</w:t>
      </w:r>
      <w:r>
        <w:rPr>
          <w:rStyle w:val="gvxzyvdx"/>
          <w:rFonts w:ascii="Arial" w:hAnsi="Arial"/>
        </w:rPr>
        <w:t xml:space="preserve"> κατά την </w:t>
      </w:r>
      <w:r w:rsidR="00BC7523">
        <w:rPr>
          <w:rStyle w:val="gvxzyvdx"/>
          <w:rFonts w:ascii="Arial" w:hAnsi="Arial"/>
        </w:rPr>
        <w:t>κατάθεση</w:t>
      </w:r>
      <w:r>
        <w:rPr>
          <w:rStyle w:val="gvxzyvdx"/>
          <w:rFonts w:ascii="Arial" w:hAnsi="Arial"/>
        </w:rPr>
        <w:t xml:space="preserve"> να μην </w:t>
      </w:r>
      <w:r w:rsidR="00BC7523">
        <w:rPr>
          <w:rStyle w:val="gvxzyvdx"/>
          <w:rFonts w:ascii="Arial" w:hAnsi="Arial"/>
        </w:rPr>
        <w:t>έχει</w:t>
      </w:r>
      <w:r>
        <w:rPr>
          <w:rStyle w:val="gvxzyvdx"/>
          <w:rFonts w:ascii="Arial" w:hAnsi="Arial"/>
        </w:rPr>
        <w:t xml:space="preserve"> </w:t>
      </w:r>
      <w:r w:rsidR="00BC7523">
        <w:rPr>
          <w:rStyle w:val="gvxzyvdx"/>
          <w:rFonts w:ascii="Arial" w:hAnsi="Arial"/>
        </w:rPr>
        <w:t>περάσει</w:t>
      </w:r>
      <w:r>
        <w:rPr>
          <w:rStyle w:val="gvxzyvdx"/>
          <w:rFonts w:ascii="Arial" w:hAnsi="Arial"/>
        </w:rPr>
        <w:t xml:space="preserve"> η </w:t>
      </w:r>
      <w:r w:rsidR="00BC7523">
        <w:rPr>
          <w:rStyle w:val="gvxzyvdx"/>
          <w:rFonts w:ascii="Arial" w:hAnsi="Arial"/>
        </w:rPr>
        <w:t>συγκεκριμένη</w:t>
      </w:r>
      <w:r>
        <w:rPr>
          <w:rStyle w:val="gvxzyvdx"/>
          <w:rFonts w:ascii="Arial" w:hAnsi="Arial"/>
        </w:rPr>
        <w:t xml:space="preserve"> </w:t>
      </w:r>
      <w:r w:rsidR="00BC7523">
        <w:rPr>
          <w:rStyle w:val="gvxzyvdx"/>
          <w:rFonts w:ascii="Arial" w:hAnsi="Arial"/>
        </w:rPr>
        <w:t>ημερομηνία</w:t>
      </w:r>
      <w:r>
        <w:rPr>
          <w:rStyle w:val="gvxzyvdx"/>
          <w:rFonts w:ascii="Arial" w:hAnsi="Arial"/>
        </w:rPr>
        <w:t xml:space="preserve">. Δεν </w:t>
      </w:r>
      <w:r w:rsidR="00BC7523">
        <w:rPr>
          <w:rStyle w:val="gvxzyvdx"/>
          <w:rFonts w:ascii="Arial" w:hAnsi="Arial"/>
        </w:rPr>
        <w:t>υπάρχει</w:t>
      </w:r>
      <w:r>
        <w:rPr>
          <w:rStyle w:val="gvxzyvdx"/>
          <w:rFonts w:ascii="Arial" w:hAnsi="Arial"/>
        </w:rPr>
        <w:t xml:space="preserve"> </w:t>
      </w:r>
      <w:r w:rsidR="00BC7523">
        <w:rPr>
          <w:rStyle w:val="gvxzyvdx"/>
          <w:rFonts w:ascii="Arial" w:hAnsi="Arial"/>
        </w:rPr>
        <w:t>βιασύνη</w:t>
      </w:r>
      <w:r>
        <w:rPr>
          <w:rStyle w:val="gvxzyvdx"/>
          <w:rFonts w:ascii="Arial" w:hAnsi="Arial"/>
        </w:rPr>
        <w:t xml:space="preserve"> ως προς αυτό το </w:t>
      </w:r>
      <w:r w:rsidR="00BC7523">
        <w:rPr>
          <w:rStyle w:val="gvxzyvdx"/>
          <w:rFonts w:ascii="Arial" w:hAnsi="Arial"/>
        </w:rPr>
        <w:t>θέμα</w:t>
      </w:r>
      <w:r>
        <w:rPr>
          <w:rStyle w:val="gvxzyvdx"/>
          <w:rFonts w:ascii="Arial" w:hAnsi="Arial"/>
        </w:rPr>
        <w:t xml:space="preserve">, </w:t>
      </w:r>
      <w:r w:rsidR="00BC7523">
        <w:rPr>
          <w:rStyle w:val="gvxzyvdx"/>
          <w:rFonts w:ascii="Arial" w:hAnsi="Arial"/>
        </w:rPr>
        <w:t>μόλις</w:t>
      </w:r>
      <w:r>
        <w:rPr>
          <w:rStyle w:val="gvxzyvdx"/>
          <w:rFonts w:ascii="Arial" w:hAnsi="Arial"/>
        </w:rPr>
        <w:t xml:space="preserve"> </w:t>
      </w:r>
      <w:r w:rsidR="00BC7523">
        <w:rPr>
          <w:rStyle w:val="gvxzyvdx"/>
          <w:rFonts w:ascii="Arial" w:hAnsi="Arial"/>
        </w:rPr>
        <w:t>ανοίξουν</w:t>
      </w:r>
      <w:r>
        <w:rPr>
          <w:rStyle w:val="gvxzyvdx"/>
          <w:rFonts w:ascii="Arial" w:hAnsi="Arial"/>
        </w:rPr>
        <w:t xml:space="preserve"> οι </w:t>
      </w:r>
      <w:r w:rsidR="00BC7523">
        <w:rPr>
          <w:rStyle w:val="gvxzyvdx"/>
          <w:rFonts w:ascii="Arial" w:hAnsi="Arial"/>
        </w:rPr>
        <w:t>πίνακες</w:t>
      </w:r>
      <w:r>
        <w:rPr>
          <w:rStyle w:val="gvxzyvdx"/>
          <w:rFonts w:ascii="Arial" w:hAnsi="Arial"/>
        </w:rPr>
        <w:t xml:space="preserve">, </w:t>
      </w:r>
      <w:r w:rsidR="00BC7523">
        <w:rPr>
          <w:rStyle w:val="gvxzyvdx"/>
          <w:rFonts w:ascii="Arial" w:hAnsi="Arial"/>
        </w:rPr>
        <w:t>ταυτόχρονα</w:t>
      </w:r>
      <w:r>
        <w:rPr>
          <w:rStyle w:val="gvxzyvdx"/>
          <w:rFonts w:ascii="Arial" w:hAnsi="Arial"/>
        </w:rPr>
        <w:t xml:space="preserve"> </w:t>
      </w:r>
      <w:r w:rsidR="00BC7523">
        <w:rPr>
          <w:rStyle w:val="gvxzyvdx"/>
          <w:rFonts w:ascii="Arial" w:hAnsi="Arial"/>
        </w:rPr>
        <w:t>εκδίδεις</w:t>
      </w:r>
      <w:r>
        <w:rPr>
          <w:rStyle w:val="gvxzyvdx"/>
          <w:rFonts w:ascii="Arial" w:hAnsi="Arial"/>
        </w:rPr>
        <w:t xml:space="preserve"> και το </w:t>
      </w:r>
      <w:r w:rsidR="00BC7523">
        <w:rPr>
          <w:rStyle w:val="gvxzyvdx"/>
          <w:rFonts w:ascii="Arial" w:hAnsi="Arial"/>
        </w:rPr>
        <w:t>παράβολο</w:t>
      </w:r>
      <w:r>
        <w:rPr>
          <w:rStyle w:val="gvxzyvdx"/>
          <w:rFonts w:ascii="Arial" w:hAnsi="Arial"/>
        </w:rPr>
        <w:t>.</w:t>
      </w:r>
    </w:p>
    <w:p w14:paraId="782E5A96" w14:textId="255612FF" w:rsidR="00A06548" w:rsidRDefault="00A06548" w:rsidP="00A06548">
      <w:pPr>
        <w:ind w:left="360" w:firstLine="0"/>
        <w:rPr>
          <w:rStyle w:val="gvxzyvdx"/>
          <w:rFonts w:ascii="Arial" w:hAnsi="Arial"/>
        </w:rPr>
      </w:pPr>
    </w:p>
    <w:p w14:paraId="722386B1" w14:textId="056F9A33" w:rsidR="00A06548" w:rsidRDefault="00A06548" w:rsidP="00A06548">
      <w:pPr>
        <w:ind w:left="360" w:firstLine="0"/>
        <w:rPr>
          <w:rStyle w:val="gvxzyvdx"/>
          <w:rFonts w:ascii="Arial" w:hAnsi="Arial"/>
        </w:rPr>
      </w:pPr>
    </w:p>
    <w:p w14:paraId="257B3CAB" w14:textId="2EC8A921" w:rsidR="00A06548" w:rsidRPr="004B4ABE" w:rsidRDefault="00A06548" w:rsidP="00A06548">
      <w:pPr>
        <w:pStyle w:val="aff2"/>
        <w:numPr>
          <w:ilvl w:val="0"/>
          <w:numId w:val="17"/>
        </w:numPr>
        <w:rPr>
          <w:rStyle w:val="gvxzyvdx"/>
          <w:rFonts w:ascii="Arial" w:hAnsi="Arial"/>
          <w:b/>
          <w:bCs/>
        </w:rPr>
      </w:pPr>
      <w:r w:rsidRPr="004B4ABE">
        <w:rPr>
          <w:rStyle w:val="gvxzyvdx"/>
          <w:rFonts w:ascii="Arial" w:hAnsi="Arial"/>
          <w:b/>
          <w:bCs/>
        </w:rPr>
        <w:t xml:space="preserve"> </w:t>
      </w:r>
      <w:r w:rsidR="00BC7523" w:rsidRPr="004B4ABE">
        <w:rPr>
          <w:rStyle w:val="gvxzyvdx"/>
          <w:rFonts w:ascii="Arial" w:hAnsi="Arial"/>
          <w:b/>
          <w:bCs/>
        </w:rPr>
        <w:t>Είμαι</w:t>
      </w:r>
      <w:r w:rsidRPr="004B4ABE">
        <w:rPr>
          <w:rStyle w:val="gvxzyvdx"/>
          <w:rFonts w:ascii="Arial" w:hAnsi="Arial"/>
          <w:b/>
          <w:bCs/>
        </w:rPr>
        <w:t xml:space="preserve"> ΠΕ05, θα </w:t>
      </w:r>
      <w:proofErr w:type="spellStart"/>
      <w:r w:rsidRPr="004B4ABE">
        <w:rPr>
          <w:rStyle w:val="gvxzyvdx"/>
          <w:rFonts w:ascii="Arial" w:hAnsi="Arial"/>
          <w:b/>
          <w:bCs/>
        </w:rPr>
        <w:t>μοριοδοτηθω</w:t>
      </w:r>
      <w:proofErr w:type="spellEnd"/>
      <w:r w:rsidRPr="004B4ABE">
        <w:rPr>
          <w:rStyle w:val="gvxzyvdx"/>
          <w:rFonts w:ascii="Arial" w:hAnsi="Arial"/>
          <w:b/>
          <w:bCs/>
        </w:rPr>
        <w:t xml:space="preserve"> με </w:t>
      </w:r>
      <w:r w:rsidR="00BC7523" w:rsidRPr="004B4ABE">
        <w:rPr>
          <w:rStyle w:val="gvxzyvdx"/>
          <w:rFonts w:ascii="Arial" w:hAnsi="Arial"/>
          <w:b/>
          <w:bCs/>
        </w:rPr>
        <w:t>κάποια</w:t>
      </w:r>
      <w:r w:rsidRPr="004B4ABE">
        <w:rPr>
          <w:rStyle w:val="gvxzyvdx"/>
          <w:rFonts w:ascii="Arial" w:hAnsi="Arial"/>
          <w:b/>
          <w:bCs/>
        </w:rPr>
        <w:t xml:space="preserve"> </w:t>
      </w:r>
      <w:r w:rsidR="00BC7523" w:rsidRPr="004B4ABE">
        <w:rPr>
          <w:rStyle w:val="gvxzyvdx"/>
          <w:rFonts w:ascii="Arial" w:hAnsi="Arial"/>
          <w:b/>
          <w:bCs/>
        </w:rPr>
        <w:t>μόρια</w:t>
      </w:r>
      <w:r w:rsidRPr="004B4ABE">
        <w:rPr>
          <w:rStyle w:val="gvxzyvdx"/>
          <w:rFonts w:ascii="Arial" w:hAnsi="Arial"/>
          <w:b/>
          <w:bCs/>
        </w:rPr>
        <w:t xml:space="preserve"> για </w:t>
      </w:r>
      <w:r w:rsidR="00BC7523" w:rsidRPr="004B4ABE">
        <w:rPr>
          <w:rStyle w:val="gvxzyvdx"/>
          <w:rFonts w:ascii="Arial" w:hAnsi="Arial"/>
          <w:b/>
          <w:bCs/>
        </w:rPr>
        <w:t>ξένη</w:t>
      </w:r>
      <w:r w:rsidRPr="004B4ABE">
        <w:rPr>
          <w:rStyle w:val="gvxzyvdx"/>
          <w:rFonts w:ascii="Arial" w:hAnsi="Arial"/>
          <w:b/>
          <w:bCs/>
        </w:rPr>
        <w:t xml:space="preserve"> </w:t>
      </w:r>
      <w:r w:rsidR="00BC7523" w:rsidRPr="004B4ABE">
        <w:rPr>
          <w:rStyle w:val="gvxzyvdx"/>
          <w:rFonts w:ascii="Arial" w:hAnsi="Arial"/>
          <w:b/>
          <w:bCs/>
        </w:rPr>
        <w:t>γλώσσα</w:t>
      </w:r>
      <w:r w:rsidRPr="004B4ABE">
        <w:rPr>
          <w:rStyle w:val="gvxzyvdx"/>
          <w:rFonts w:ascii="Arial" w:hAnsi="Arial"/>
          <w:b/>
          <w:bCs/>
        </w:rPr>
        <w:t>?</w:t>
      </w:r>
    </w:p>
    <w:p w14:paraId="039C1F7F" w14:textId="54AB9FFE" w:rsidR="00A06548" w:rsidRDefault="00A06548" w:rsidP="00A06548">
      <w:pPr>
        <w:ind w:left="360" w:firstLine="0"/>
        <w:rPr>
          <w:rStyle w:val="gvxzyvdx"/>
          <w:rFonts w:ascii="Arial" w:hAnsi="Arial"/>
        </w:rPr>
      </w:pPr>
    </w:p>
    <w:p w14:paraId="5725C2FE" w14:textId="1E0E7A46" w:rsidR="00A06548" w:rsidRPr="00A06548" w:rsidRDefault="00A06548" w:rsidP="00A06548">
      <w:pPr>
        <w:ind w:left="360" w:firstLine="0"/>
        <w:rPr>
          <w:rStyle w:val="gvxzyvdx"/>
          <w:rFonts w:ascii="Arial" w:hAnsi="Arial"/>
        </w:rPr>
      </w:pPr>
      <w:r>
        <w:rPr>
          <w:rStyle w:val="gvxzyvdx"/>
          <w:rFonts w:ascii="Arial" w:hAnsi="Arial"/>
        </w:rPr>
        <w:t xml:space="preserve">Όχι στα </w:t>
      </w:r>
      <w:r w:rsidR="00BC7523">
        <w:rPr>
          <w:rStyle w:val="gvxzyvdx"/>
          <w:rFonts w:ascii="Arial" w:hAnsi="Arial"/>
        </w:rPr>
        <w:t>Γαλλικά</w:t>
      </w:r>
      <w:r>
        <w:rPr>
          <w:rStyle w:val="gvxzyvdx"/>
          <w:rFonts w:ascii="Arial" w:hAnsi="Arial"/>
        </w:rPr>
        <w:t xml:space="preserve"> </w:t>
      </w:r>
      <w:r w:rsidR="00BC7523">
        <w:rPr>
          <w:rStyle w:val="gvxzyvdx"/>
          <w:rFonts w:ascii="Arial" w:hAnsi="Arial"/>
        </w:rPr>
        <w:t>πάντως</w:t>
      </w:r>
      <w:r>
        <w:rPr>
          <w:rStyle w:val="gvxzyvdx"/>
          <w:rFonts w:ascii="Arial" w:hAnsi="Arial"/>
        </w:rPr>
        <w:t xml:space="preserve">, </w:t>
      </w:r>
      <w:r w:rsidR="00BC7523">
        <w:rPr>
          <w:rStyle w:val="gvxzyvdx"/>
          <w:rFonts w:ascii="Arial" w:hAnsi="Arial"/>
        </w:rPr>
        <w:t>πρέπει</w:t>
      </w:r>
      <w:r>
        <w:rPr>
          <w:rStyle w:val="gvxzyvdx"/>
          <w:rFonts w:ascii="Arial" w:hAnsi="Arial"/>
        </w:rPr>
        <w:t xml:space="preserve"> να </w:t>
      </w:r>
      <w:r w:rsidR="00BC7523">
        <w:rPr>
          <w:rStyle w:val="gvxzyvdx"/>
          <w:rFonts w:ascii="Arial" w:hAnsi="Arial"/>
        </w:rPr>
        <w:t>έχεις</w:t>
      </w:r>
      <w:r>
        <w:rPr>
          <w:rStyle w:val="gvxzyvdx"/>
          <w:rFonts w:ascii="Arial" w:hAnsi="Arial"/>
        </w:rPr>
        <w:t xml:space="preserve"> </w:t>
      </w:r>
      <w:r w:rsidR="00BC7523">
        <w:rPr>
          <w:rStyle w:val="gvxzyvdx"/>
          <w:rFonts w:ascii="Arial" w:hAnsi="Arial"/>
        </w:rPr>
        <w:t>αντίστοιχο</w:t>
      </w:r>
      <w:r>
        <w:rPr>
          <w:rStyle w:val="gvxzyvdx"/>
          <w:rFonts w:ascii="Arial" w:hAnsi="Arial"/>
        </w:rPr>
        <w:t xml:space="preserve"> </w:t>
      </w:r>
      <w:r w:rsidR="00BC7523">
        <w:rPr>
          <w:rStyle w:val="gvxzyvdx"/>
          <w:rFonts w:ascii="Arial" w:hAnsi="Arial"/>
        </w:rPr>
        <w:t>πτυχίο</w:t>
      </w:r>
      <w:r>
        <w:rPr>
          <w:rStyle w:val="gvxzyvdx"/>
          <w:rFonts w:ascii="Arial" w:hAnsi="Arial"/>
        </w:rPr>
        <w:t xml:space="preserve"> πχ </w:t>
      </w:r>
      <w:r w:rsidR="00BC7523">
        <w:rPr>
          <w:rStyle w:val="gvxzyvdx"/>
          <w:rFonts w:ascii="Arial" w:hAnsi="Arial"/>
        </w:rPr>
        <w:t>Αγγλικών</w:t>
      </w:r>
      <w:r>
        <w:rPr>
          <w:rStyle w:val="gvxzyvdx"/>
          <w:rFonts w:ascii="Arial" w:hAnsi="Arial"/>
        </w:rPr>
        <w:t xml:space="preserve"> για να </w:t>
      </w:r>
      <w:r w:rsidR="00BC7523">
        <w:rPr>
          <w:rStyle w:val="gvxzyvdx"/>
          <w:rFonts w:ascii="Arial" w:hAnsi="Arial"/>
        </w:rPr>
        <w:t>πάρεις</w:t>
      </w:r>
      <w:r>
        <w:rPr>
          <w:rStyle w:val="gvxzyvdx"/>
          <w:rFonts w:ascii="Arial" w:hAnsi="Arial"/>
        </w:rPr>
        <w:t xml:space="preserve"> </w:t>
      </w:r>
      <w:r w:rsidR="00BC7523">
        <w:rPr>
          <w:rStyle w:val="gvxzyvdx"/>
          <w:rFonts w:ascii="Arial" w:hAnsi="Arial"/>
        </w:rPr>
        <w:t>μόρια</w:t>
      </w:r>
      <w:r>
        <w:rPr>
          <w:rStyle w:val="gvxzyvdx"/>
          <w:rFonts w:ascii="Arial" w:hAnsi="Arial"/>
        </w:rPr>
        <w:t xml:space="preserve"> </w:t>
      </w:r>
      <w:r w:rsidR="00BC7523">
        <w:rPr>
          <w:rStyle w:val="gvxzyvdx"/>
          <w:rFonts w:ascii="Arial" w:hAnsi="Arial"/>
        </w:rPr>
        <w:t>ξένης</w:t>
      </w:r>
      <w:r>
        <w:rPr>
          <w:rStyle w:val="gvxzyvdx"/>
          <w:rFonts w:ascii="Arial" w:hAnsi="Arial"/>
        </w:rPr>
        <w:t xml:space="preserve"> </w:t>
      </w:r>
      <w:r w:rsidR="00BC7523">
        <w:rPr>
          <w:rStyle w:val="gvxzyvdx"/>
          <w:rFonts w:ascii="Arial" w:hAnsi="Arial"/>
        </w:rPr>
        <w:t>γλώσσας</w:t>
      </w:r>
      <w:r>
        <w:rPr>
          <w:rStyle w:val="gvxzyvdx"/>
          <w:rFonts w:ascii="Arial" w:hAnsi="Arial"/>
        </w:rPr>
        <w:t xml:space="preserve">. Το </w:t>
      </w:r>
      <w:r w:rsidR="00BC7523">
        <w:rPr>
          <w:rStyle w:val="gvxzyvdx"/>
          <w:rFonts w:ascii="Arial" w:hAnsi="Arial"/>
        </w:rPr>
        <w:t>πτυχίο</w:t>
      </w:r>
      <w:r>
        <w:rPr>
          <w:rStyle w:val="gvxzyvdx"/>
          <w:rFonts w:ascii="Arial" w:hAnsi="Arial"/>
        </w:rPr>
        <w:t xml:space="preserve"> που σε </w:t>
      </w:r>
      <w:r w:rsidR="00BC7523">
        <w:rPr>
          <w:rStyle w:val="gvxzyvdx"/>
          <w:rFonts w:ascii="Arial" w:hAnsi="Arial"/>
        </w:rPr>
        <w:t>εντάσσει</w:t>
      </w:r>
      <w:r>
        <w:rPr>
          <w:rStyle w:val="gvxzyvdx"/>
          <w:rFonts w:ascii="Arial" w:hAnsi="Arial"/>
        </w:rPr>
        <w:t xml:space="preserve"> σε </w:t>
      </w:r>
      <w:r w:rsidR="00BC7523">
        <w:rPr>
          <w:rStyle w:val="gvxzyvdx"/>
          <w:rFonts w:ascii="Arial" w:hAnsi="Arial"/>
        </w:rPr>
        <w:t>κλάδο</w:t>
      </w:r>
      <w:r>
        <w:rPr>
          <w:rStyle w:val="gvxzyvdx"/>
          <w:rFonts w:ascii="Arial" w:hAnsi="Arial"/>
        </w:rPr>
        <w:t xml:space="preserve">, δεν </w:t>
      </w:r>
      <w:r w:rsidR="00BC7523">
        <w:rPr>
          <w:rStyle w:val="gvxzyvdx"/>
          <w:rFonts w:ascii="Arial" w:hAnsi="Arial"/>
        </w:rPr>
        <w:t>μοριοδοτείται</w:t>
      </w:r>
      <w:r>
        <w:rPr>
          <w:rStyle w:val="gvxzyvdx"/>
          <w:rFonts w:ascii="Arial" w:hAnsi="Arial"/>
        </w:rPr>
        <w:t xml:space="preserve"> σαν </w:t>
      </w:r>
      <w:r w:rsidR="00BC7523">
        <w:rPr>
          <w:rStyle w:val="gvxzyvdx"/>
          <w:rFonts w:ascii="Arial" w:hAnsi="Arial"/>
        </w:rPr>
        <w:t>ξένη</w:t>
      </w:r>
      <w:r>
        <w:rPr>
          <w:rStyle w:val="gvxzyvdx"/>
          <w:rFonts w:ascii="Arial" w:hAnsi="Arial"/>
        </w:rPr>
        <w:t xml:space="preserve"> </w:t>
      </w:r>
      <w:r w:rsidR="00BC7523">
        <w:rPr>
          <w:rStyle w:val="gvxzyvdx"/>
          <w:rFonts w:ascii="Arial" w:hAnsi="Arial"/>
        </w:rPr>
        <w:t>γλώσσα</w:t>
      </w:r>
      <w:r>
        <w:rPr>
          <w:rStyle w:val="gvxzyvdx"/>
          <w:rFonts w:ascii="Arial" w:hAnsi="Arial"/>
        </w:rPr>
        <w:t>.</w:t>
      </w:r>
    </w:p>
    <w:p w14:paraId="4D883C4E" w14:textId="57D8D063" w:rsidR="00A75125" w:rsidRDefault="00137ACC" w:rsidP="00610F0F">
      <w:pPr>
        <w:pStyle w:val="1"/>
        <w:numPr>
          <w:ilvl w:val="0"/>
          <w:numId w:val="33"/>
        </w:numPr>
        <w:jc w:val="left"/>
        <w:rPr>
          <w:rFonts w:ascii="Arial" w:hAnsi="Arial" w:cs="Arial"/>
        </w:rPr>
      </w:pPr>
      <w:bookmarkStart w:id="7" w:name="_Toc113141214"/>
      <w:bookmarkStart w:id="8" w:name="_Toc140784494"/>
      <w:r w:rsidRPr="008F40A7">
        <w:rPr>
          <w:rFonts w:ascii="Arial" w:hAnsi="Arial" w:cs="Arial"/>
        </w:rPr>
        <w:lastRenderedPageBreak/>
        <w:t>Μετ</w:t>
      </w:r>
      <w:r w:rsidR="00610F0F" w:rsidRPr="008F40A7">
        <w:rPr>
          <w:rFonts w:ascii="Arial" w:hAnsi="Arial" w:cs="Arial"/>
        </w:rPr>
        <w:t>ά</w:t>
      </w:r>
      <w:r w:rsidRPr="00B6692A">
        <w:rPr>
          <w:rFonts w:ascii="Arial" w:hAnsi="Arial" w:cs="Arial"/>
        </w:rPr>
        <w:t xml:space="preserve"> την </w:t>
      </w:r>
      <w:r w:rsidR="00C249A7" w:rsidRPr="00B6692A">
        <w:rPr>
          <w:rFonts w:ascii="Arial" w:hAnsi="Arial" w:cs="Arial"/>
        </w:rPr>
        <w:t>πρόσληψη</w:t>
      </w:r>
      <w:bookmarkEnd w:id="7"/>
      <w:bookmarkEnd w:id="8"/>
    </w:p>
    <w:p w14:paraId="66A1AEE9" w14:textId="4298C288" w:rsidR="00655491" w:rsidRPr="00B6692A" w:rsidRDefault="00655491" w:rsidP="00655491">
      <w:pPr>
        <w:rPr>
          <w:lang w:val="en-US"/>
        </w:rPr>
      </w:pPr>
      <w:r>
        <w:rPr>
          <w:noProof/>
          <w:lang w:val="en-US"/>
        </w:rPr>
        <w:drawing>
          <wp:inline distT="0" distB="0" distL="0" distR="0" wp14:anchorId="796BA2F6" wp14:editId="3A30814F">
            <wp:extent cx="5974715" cy="8362950"/>
            <wp:effectExtent l="0" t="0" r="698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26">
                      <a:extLst>
                        <a:ext uri="{28A0092B-C50C-407E-A947-70E740481C1C}">
                          <a14:useLocalDpi xmlns:a14="http://schemas.microsoft.com/office/drawing/2010/main" val="0"/>
                        </a:ext>
                      </a:extLst>
                    </a:blip>
                    <a:stretch>
                      <a:fillRect/>
                    </a:stretch>
                  </pic:blipFill>
                  <pic:spPr>
                    <a:xfrm>
                      <a:off x="0" y="0"/>
                      <a:ext cx="5974715" cy="8362950"/>
                    </a:xfrm>
                    <a:prstGeom prst="rect">
                      <a:avLst/>
                    </a:prstGeom>
                  </pic:spPr>
                </pic:pic>
              </a:graphicData>
            </a:graphic>
          </wp:inline>
        </w:drawing>
      </w:r>
    </w:p>
    <w:p w14:paraId="34307DA5" w14:textId="6190F763" w:rsidR="00137ACC" w:rsidRPr="00B6692A" w:rsidRDefault="00C249A7" w:rsidP="00715EA5">
      <w:pPr>
        <w:pStyle w:val="aff2"/>
        <w:numPr>
          <w:ilvl w:val="0"/>
          <w:numId w:val="17"/>
        </w:numPr>
        <w:rPr>
          <w:rFonts w:ascii="Arial" w:hAnsi="Arial"/>
          <w:b/>
        </w:rPr>
      </w:pPr>
      <w:r w:rsidRPr="008F40A7">
        <w:rPr>
          <w:rFonts w:ascii="Arial" w:hAnsi="Arial"/>
          <w:b/>
        </w:rPr>
        <w:lastRenderedPageBreak/>
        <w:t>Βγήκαν</w:t>
      </w:r>
      <w:r w:rsidR="00137ACC" w:rsidRPr="008F40A7">
        <w:rPr>
          <w:rFonts w:ascii="Arial" w:hAnsi="Arial"/>
          <w:b/>
        </w:rPr>
        <w:t xml:space="preserve"> οι </w:t>
      </w:r>
      <w:r w:rsidRPr="008F40A7">
        <w:rPr>
          <w:rFonts w:ascii="Arial" w:hAnsi="Arial"/>
          <w:b/>
        </w:rPr>
        <w:t>προσλήψεις</w:t>
      </w:r>
      <w:r w:rsidR="00137ACC" w:rsidRPr="008F40A7">
        <w:rPr>
          <w:rFonts w:ascii="Arial" w:hAnsi="Arial"/>
          <w:b/>
        </w:rPr>
        <w:t xml:space="preserve">!!! Και </w:t>
      </w:r>
      <w:proofErr w:type="spellStart"/>
      <w:r w:rsidR="00137ACC" w:rsidRPr="008F40A7">
        <w:rPr>
          <w:rFonts w:ascii="Arial" w:hAnsi="Arial"/>
          <w:b/>
        </w:rPr>
        <w:t>ωωω</w:t>
      </w:r>
      <w:proofErr w:type="spellEnd"/>
      <w:r w:rsidR="00137ACC" w:rsidRPr="008F40A7">
        <w:rPr>
          <w:rFonts w:ascii="Arial" w:hAnsi="Arial"/>
          <w:b/>
        </w:rPr>
        <w:t xml:space="preserve"> ναι </w:t>
      </w:r>
      <w:r w:rsidRPr="00655491">
        <w:rPr>
          <w:rFonts w:ascii="Arial" w:hAnsi="Arial"/>
          <w:b/>
        </w:rPr>
        <w:t>είμαι</w:t>
      </w:r>
      <w:r w:rsidR="00137ACC" w:rsidRPr="00B6692A">
        <w:rPr>
          <w:rFonts w:ascii="Arial" w:hAnsi="Arial"/>
          <w:b/>
        </w:rPr>
        <w:t xml:space="preserve"> στο </w:t>
      </w:r>
      <w:r w:rsidRPr="00B6692A">
        <w:rPr>
          <w:rFonts w:ascii="Arial" w:hAnsi="Arial"/>
          <w:b/>
        </w:rPr>
        <w:t>πίνακα</w:t>
      </w:r>
      <w:r w:rsidR="00137ACC" w:rsidRPr="00B6692A">
        <w:rPr>
          <w:rFonts w:ascii="Arial" w:hAnsi="Arial"/>
          <w:b/>
        </w:rPr>
        <w:t xml:space="preserve"> </w:t>
      </w:r>
      <w:r w:rsidRPr="00B6692A">
        <w:rPr>
          <w:rFonts w:ascii="Arial" w:hAnsi="Arial"/>
          <w:b/>
        </w:rPr>
        <w:t>προσλήψεων</w:t>
      </w:r>
      <w:r w:rsidR="00137ACC" w:rsidRPr="00B6692A">
        <w:rPr>
          <w:rFonts w:ascii="Arial" w:hAnsi="Arial"/>
          <w:b/>
        </w:rPr>
        <w:t xml:space="preserve">, </w:t>
      </w:r>
      <w:r w:rsidRPr="00B6692A">
        <w:rPr>
          <w:rFonts w:ascii="Arial" w:hAnsi="Arial"/>
          <w:b/>
        </w:rPr>
        <w:t>τώρα</w:t>
      </w:r>
      <w:r w:rsidR="00137ACC" w:rsidRPr="00B6692A">
        <w:rPr>
          <w:rFonts w:ascii="Arial" w:hAnsi="Arial"/>
          <w:b/>
        </w:rPr>
        <w:t xml:space="preserve">? Όλα είναι </w:t>
      </w:r>
      <w:r w:rsidRPr="00B6692A">
        <w:rPr>
          <w:rFonts w:ascii="Arial" w:hAnsi="Arial"/>
          <w:b/>
        </w:rPr>
        <w:t>βουνό</w:t>
      </w:r>
      <w:r w:rsidR="00137ACC" w:rsidRPr="00B6692A">
        <w:rPr>
          <w:rFonts w:ascii="Arial" w:hAnsi="Arial"/>
          <w:b/>
        </w:rPr>
        <w:t>…</w:t>
      </w:r>
    </w:p>
    <w:p w14:paraId="4FB9B7F4" w14:textId="71662B81" w:rsidR="00137ACC" w:rsidRPr="00B6692A" w:rsidRDefault="00C249A7" w:rsidP="00715EA5">
      <w:pPr>
        <w:pStyle w:val="aff2"/>
        <w:rPr>
          <w:rFonts w:ascii="Arial" w:hAnsi="Arial"/>
        </w:rPr>
      </w:pPr>
      <w:r w:rsidRPr="00B6692A">
        <w:rPr>
          <w:rFonts w:ascii="Arial" w:hAnsi="Arial"/>
        </w:rPr>
        <w:t>Συγχαρητήρια</w:t>
      </w:r>
      <w:r w:rsidR="00CA1DD8" w:rsidRPr="00B6692A">
        <w:rPr>
          <w:rFonts w:ascii="Arial" w:hAnsi="Arial"/>
        </w:rPr>
        <w:t xml:space="preserve">!!! </w:t>
      </w:r>
      <w:r w:rsidRPr="00B6692A">
        <w:rPr>
          <w:rFonts w:ascii="Arial" w:hAnsi="Arial"/>
        </w:rPr>
        <w:t>Καλή</w:t>
      </w:r>
      <w:r w:rsidR="00CA1DD8" w:rsidRPr="00B6692A">
        <w:rPr>
          <w:rFonts w:ascii="Arial" w:hAnsi="Arial"/>
        </w:rPr>
        <w:t xml:space="preserve"> </w:t>
      </w:r>
      <w:r w:rsidRPr="00B6692A">
        <w:rPr>
          <w:rFonts w:ascii="Arial" w:hAnsi="Arial"/>
        </w:rPr>
        <w:t>πρόσληψη</w:t>
      </w:r>
      <w:r w:rsidR="00CA1DD8" w:rsidRPr="00B6692A">
        <w:rPr>
          <w:rFonts w:ascii="Arial" w:hAnsi="Arial"/>
        </w:rPr>
        <w:t>!!!</w:t>
      </w:r>
    </w:p>
    <w:p w14:paraId="15FB6821" w14:textId="1223CA4C" w:rsidR="00CA1DD8" w:rsidRPr="00B6692A" w:rsidRDefault="00CA1DD8" w:rsidP="00715EA5">
      <w:pPr>
        <w:pStyle w:val="aff2"/>
        <w:rPr>
          <w:rFonts w:ascii="Arial" w:hAnsi="Arial"/>
        </w:rPr>
      </w:pPr>
      <w:r w:rsidRPr="00B6692A">
        <w:rPr>
          <w:rFonts w:ascii="Arial" w:hAnsi="Arial"/>
        </w:rPr>
        <w:t xml:space="preserve">Εάν </w:t>
      </w:r>
      <w:r w:rsidR="00C249A7" w:rsidRPr="00B6692A">
        <w:rPr>
          <w:rFonts w:ascii="Arial" w:hAnsi="Arial"/>
        </w:rPr>
        <w:t>είσαι</w:t>
      </w:r>
      <w:r w:rsidRPr="00B6692A">
        <w:rPr>
          <w:rFonts w:ascii="Arial" w:hAnsi="Arial"/>
        </w:rPr>
        <w:t xml:space="preserve"> </w:t>
      </w:r>
      <w:r w:rsidR="00C249A7" w:rsidRPr="00B6692A">
        <w:rPr>
          <w:rFonts w:ascii="Arial" w:hAnsi="Arial"/>
        </w:rPr>
        <w:t>κάπως</w:t>
      </w:r>
      <w:r w:rsidRPr="00B6692A">
        <w:rPr>
          <w:rFonts w:ascii="Arial" w:hAnsi="Arial"/>
        </w:rPr>
        <w:t xml:space="preserve"> στο </w:t>
      </w:r>
      <w:r w:rsidR="00C249A7" w:rsidRPr="00B6692A">
        <w:rPr>
          <w:rFonts w:ascii="Arial" w:hAnsi="Arial"/>
        </w:rPr>
        <w:t>χάος</w:t>
      </w:r>
      <w:r w:rsidRPr="00B6692A">
        <w:rPr>
          <w:rFonts w:ascii="Arial" w:hAnsi="Arial"/>
        </w:rPr>
        <w:t xml:space="preserve">, η </w:t>
      </w:r>
      <w:r w:rsidR="00C249A7" w:rsidRPr="00B6692A">
        <w:rPr>
          <w:rFonts w:ascii="Arial" w:hAnsi="Arial"/>
        </w:rPr>
        <w:t>πρώτη</w:t>
      </w:r>
      <w:r w:rsidRPr="00B6692A">
        <w:rPr>
          <w:rFonts w:ascii="Arial" w:hAnsi="Arial"/>
        </w:rPr>
        <w:t xml:space="preserve"> σου </w:t>
      </w:r>
      <w:r w:rsidR="00C249A7" w:rsidRPr="00B6692A">
        <w:rPr>
          <w:rFonts w:ascii="Arial" w:hAnsi="Arial"/>
        </w:rPr>
        <w:t>κίνηση</w:t>
      </w:r>
      <w:r w:rsidRPr="00B6692A">
        <w:rPr>
          <w:rFonts w:ascii="Arial" w:hAnsi="Arial"/>
        </w:rPr>
        <w:t xml:space="preserve"> είναι να βρεις </w:t>
      </w:r>
      <w:r w:rsidR="00C249A7" w:rsidRPr="00B6692A">
        <w:rPr>
          <w:rFonts w:ascii="Arial" w:hAnsi="Arial"/>
        </w:rPr>
        <w:t>άλλους</w:t>
      </w:r>
      <w:r w:rsidRPr="00B6692A">
        <w:rPr>
          <w:rFonts w:ascii="Arial" w:hAnsi="Arial"/>
        </w:rPr>
        <w:t xml:space="preserve"> </w:t>
      </w:r>
      <w:r w:rsidR="00C249A7" w:rsidRPr="00B6692A">
        <w:rPr>
          <w:rFonts w:ascii="Arial" w:hAnsi="Arial"/>
        </w:rPr>
        <w:t>συνάδελφους</w:t>
      </w:r>
      <w:r w:rsidRPr="00B6692A">
        <w:rPr>
          <w:rFonts w:ascii="Arial" w:hAnsi="Arial"/>
        </w:rPr>
        <w:t xml:space="preserve"> να </w:t>
      </w:r>
      <w:r w:rsidR="00C249A7" w:rsidRPr="00B6692A">
        <w:rPr>
          <w:rFonts w:ascii="Arial" w:hAnsi="Arial"/>
        </w:rPr>
        <w:t>συνεννοηθείτε</w:t>
      </w:r>
      <w:r w:rsidRPr="00B6692A">
        <w:rPr>
          <w:rFonts w:ascii="Arial" w:hAnsi="Arial"/>
        </w:rPr>
        <w:t xml:space="preserve"> για τις </w:t>
      </w:r>
      <w:r w:rsidR="00C249A7" w:rsidRPr="00B6692A">
        <w:rPr>
          <w:rFonts w:ascii="Arial" w:hAnsi="Arial"/>
        </w:rPr>
        <w:t>περαιτέρω</w:t>
      </w:r>
      <w:r w:rsidRPr="00B6692A">
        <w:rPr>
          <w:rFonts w:ascii="Arial" w:hAnsi="Arial"/>
        </w:rPr>
        <w:t xml:space="preserve"> </w:t>
      </w:r>
      <w:r w:rsidR="00C249A7" w:rsidRPr="00B6692A">
        <w:rPr>
          <w:rFonts w:ascii="Arial" w:hAnsi="Arial"/>
        </w:rPr>
        <w:t>κινήσεις</w:t>
      </w:r>
      <w:r w:rsidRPr="00B6692A">
        <w:rPr>
          <w:rFonts w:ascii="Arial" w:hAnsi="Arial"/>
        </w:rPr>
        <w:t>.</w:t>
      </w:r>
    </w:p>
    <w:p w14:paraId="62B4EA4E" w14:textId="5F58C0F9" w:rsidR="00CA1DD8" w:rsidRPr="00B6692A" w:rsidRDefault="00C249A7" w:rsidP="00715EA5">
      <w:pPr>
        <w:pStyle w:val="aff2"/>
        <w:rPr>
          <w:rFonts w:ascii="Arial" w:hAnsi="Arial"/>
        </w:rPr>
      </w:pPr>
      <w:r w:rsidRPr="00B6692A">
        <w:rPr>
          <w:rFonts w:ascii="Arial" w:hAnsi="Arial"/>
        </w:rPr>
        <w:t>Ομάδες</w:t>
      </w:r>
      <w:r w:rsidR="00CA1DD8" w:rsidRPr="00B6692A">
        <w:rPr>
          <w:rFonts w:ascii="Arial" w:hAnsi="Arial"/>
        </w:rPr>
        <w:t xml:space="preserve"> </w:t>
      </w:r>
      <w:r w:rsidRPr="00B6692A">
        <w:rPr>
          <w:rFonts w:ascii="Arial" w:hAnsi="Arial"/>
        </w:rPr>
        <w:t>αναπληρωτών</w:t>
      </w:r>
      <w:r w:rsidR="00CA1DD8" w:rsidRPr="00B6692A">
        <w:rPr>
          <w:rFonts w:ascii="Arial" w:hAnsi="Arial"/>
        </w:rPr>
        <w:t xml:space="preserve"> κατά </w:t>
      </w:r>
      <w:r w:rsidRPr="00B6692A">
        <w:rPr>
          <w:rFonts w:ascii="Arial" w:hAnsi="Arial"/>
        </w:rPr>
        <w:t>νομούς</w:t>
      </w:r>
      <w:r w:rsidR="00CA1DD8" w:rsidRPr="00B6692A">
        <w:rPr>
          <w:rFonts w:ascii="Arial" w:hAnsi="Arial"/>
        </w:rPr>
        <w:t xml:space="preserve"> </w:t>
      </w:r>
      <w:r w:rsidRPr="00B6692A">
        <w:rPr>
          <w:rFonts w:ascii="Arial" w:hAnsi="Arial"/>
        </w:rPr>
        <w:t>υπάρχουν</w:t>
      </w:r>
      <w:r w:rsidR="00CA1DD8" w:rsidRPr="00B6692A">
        <w:rPr>
          <w:rFonts w:ascii="Arial" w:hAnsi="Arial"/>
        </w:rPr>
        <w:t xml:space="preserve"> </w:t>
      </w:r>
      <w:r w:rsidRPr="00B6692A">
        <w:rPr>
          <w:rFonts w:ascii="Arial" w:hAnsi="Arial"/>
        </w:rPr>
        <w:t>αρκετές</w:t>
      </w:r>
      <w:r w:rsidR="00CA1DD8" w:rsidRPr="00B6692A">
        <w:rPr>
          <w:rFonts w:ascii="Arial" w:hAnsi="Arial"/>
        </w:rPr>
        <w:t xml:space="preserve"> στο </w:t>
      </w:r>
      <w:r w:rsidR="00CA1DD8" w:rsidRPr="00B6692A">
        <w:rPr>
          <w:rFonts w:ascii="Arial" w:hAnsi="Arial"/>
          <w:lang w:val="en-US"/>
        </w:rPr>
        <w:t>Facebook</w:t>
      </w:r>
      <w:r w:rsidR="00CA1DD8" w:rsidRPr="00B6692A">
        <w:rPr>
          <w:rFonts w:ascii="Arial" w:hAnsi="Arial"/>
        </w:rPr>
        <w:t xml:space="preserve">, </w:t>
      </w:r>
      <w:r w:rsidRPr="00B6692A">
        <w:rPr>
          <w:rFonts w:ascii="Arial" w:hAnsi="Arial"/>
        </w:rPr>
        <w:t>μερικές</w:t>
      </w:r>
      <w:r w:rsidR="00CA1DD8" w:rsidRPr="00B6692A">
        <w:rPr>
          <w:rFonts w:ascii="Arial" w:hAnsi="Arial"/>
        </w:rPr>
        <w:t xml:space="preserve"> </w:t>
      </w:r>
      <w:r w:rsidRPr="00B6692A">
        <w:rPr>
          <w:rFonts w:ascii="Arial" w:hAnsi="Arial"/>
        </w:rPr>
        <w:t>ενδεικτικές</w:t>
      </w:r>
      <w:r w:rsidR="00CA1DD8" w:rsidRPr="00B6692A">
        <w:rPr>
          <w:rFonts w:ascii="Arial" w:hAnsi="Arial"/>
        </w:rPr>
        <w:t xml:space="preserve"> είναι οι </w:t>
      </w:r>
      <w:r w:rsidRPr="00B6692A">
        <w:rPr>
          <w:rFonts w:ascii="Arial" w:hAnsi="Arial"/>
        </w:rPr>
        <w:t>παρακάτω</w:t>
      </w:r>
      <w:r w:rsidR="00CA1DD8" w:rsidRPr="00B6692A">
        <w:rPr>
          <w:rFonts w:ascii="Arial" w:hAnsi="Arial"/>
        </w:rPr>
        <w:t>:</w:t>
      </w:r>
    </w:p>
    <w:p w14:paraId="3022CD14" w14:textId="0718DAC8" w:rsidR="00CA1DD8" w:rsidRPr="00B6692A" w:rsidRDefault="00CA1DD8" w:rsidP="00715EA5">
      <w:pPr>
        <w:pStyle w:val="aff2"/>
        <w:rPr>
          <w:rFonts w:ascii="Arial" w:hAnsi="Arial"/>
        </w:rPr>
      </w:pPr>
    </w:p>
    <w:p w14:paraId="5F8DCC26" w14:textId="5DDDAF0F" w:rsidR="009F50E9" w:rsidRPr="00B6692A" w:rsidRDefault="009F50E9" w:rsidP="00715EA5">
      <w:pPr>
        <w:pStyle w:val="aff2"/>
        <w:rPr>
          <w:rFonts w:ascii="Arial" w:hAnsi="Arial"/>
        </w:rPr>
      </w:pPr>
    </w:p>
    <w:p w14:paraId="1C91C9D0" w14:textId="3EFD35EA" w:rsidR="009F50E9" w:rsidRPr="008F40A7" w:rsidRDefault="00C36735" w:rsidP="00715EA5">
      <w:pPr>
        <w:pStyle w:val="2"/>
        <w:rPr>
          <w:rFonts w:ascii="Arial" w:hAnsi="Arial" w:cs="Arial"/>
        </w:rPr>
      </w:pPr>
      <w:bookmarkStart w:id="9" w:name="_Toc113141215"/>
      <w:bookmarkStart w:id="10" w:name="_Toc140784495"/>
      <w:r w:rsidRPr="00B6692A">
        <w:rPr>
          <w:rFonts w:ascii="Arial" w:hAnsi="Arial" w:cs="Arial"/>
        </w:rPr>
        <w:t>Ομάδες</w:t>
      </w:r>
      <w:r w:rsidR="009F50E9" w:rsidRPr="00B6692A">
        <w:rPr>
          <w:rFonts w:ascii="Arial" w:hAnsi="Arial" w:cs="Arial"/>
        </w:rPr>
        <w:t xml:space="preserve"> </w:t>
      </w:r>
      <w:r w:rsidRPr="00B6692A">
        <w:rPr>
          <w:rFonts w:ascii="Arial" w:hAnsi="Arial" w:cs="Arial"/>
        </w:rPr>
        <w:t>αναπληρωτών</w:t>
      </w:r>
      <w:r w:rsidR="000E2002" w:rsidRPr="00B6692A">
        <w:rPr>
          <w:rFonts w:ascii="Arial" w:hAnsi="Arial" w:cs="Arial"/>
        </w:rPr>
        <w:t xml:space="preserve"> - </w:t>
      </w:r>
      <w:r w:rsidR="00793CDA" w:rsidRPr="00B6692A">
        <w:rPr>
          <w:rFonts w:ascii="Arial" w:hAnsi="Arial" w:cs="Arial"/>
        </w:rPr>
        <w:t>Μονίμων</w:t>
      </w:r>
      <w:r w:rsidR="009F50E9" w:rsidRPr="00B6692A">
        <w:rPr>
          <w:rFonts w:ascii="Arial" w:hAnsi="Arial" w:cs="Arial"/>
        </w:rPr>
        <w:t xml:space="preserve"> στο </w:t>
      </w:r>
      <w:r w:rsidRPr="00B6692A">
        <w:rPr>
          <w:rFonts w:ascii="Arial" w:hAnsi="Arial" w:cs="Arial"/>
        </w:rPr>
        <w:t>Facebook</w:t>
      </w:r>
      <w:bookmarkEnd w:id="9"/>
      <w:bookmarkEnd w:id="10"/>
    </w:p>
    <w:p w14:paraId="022B6FDD" w14:textId="77777777" w:rsidR="009F50E9" w:rsidRPr="008F40A7" w:rsidRDefault="009F50E9" w:rsidP="00715EA5">
      <w:pPr>
        <w:rPr>
          <w:rFonts w:ascii="Arial" w:hAnsi="Arial"/>
        </w:rPr>
      </w:pPr>
    </w:p>
    <w:p w14:paraId="3A52C05E" w14:textId="6560CBE6" w:rsidR="00CA1DD8" w:rsidRPr="008F40A7" w:rsidRDefault="00C249A7" w:rsidP="00715EA5">
      <w:pPr>
        <w:pStyle w:val="3"/>
        <w:rPr>
          <w:rFonts w:ascii="Arial" w:hAnsi="Arial" w:cs="Arial"/>
        </w:rPr>
      </w:pPr>
      <w:bookmarkStart w:id="11" w:name="_Toc113141216"/>
      <w:bookmarkStart w:id="12" w:name="_Toc140784496"/>
      <w:r w:rsidRPr="008F40A7">
        <w:rPr>
          <w:rFonts w:ascii="Arial" w:hAnsi="Arial" w:cs="Arial"/>
        </w:rPr>
        <w:t>Αττικής</w:t>
      </w:r>
      <w:bookmarkEnd w:id="11"/>
      <w:bookmarkEnd w:id="12"/>
    </w:p>
    <w:p w14:paraId="7BF44135" w14:textId="70270957" w:rsidR="003E6D22" w:rsidRPr="008F40A7" w:rsidRDefault="00000000" w:rsidP="00B6692A">
      <w:pPr>
        <w:pStyle w:val="a"/>
        <w:rPr>
          <w:rFonts w:ascii="Arial" w:hAnsi="Arial"/>
        </w:rPr>
      </w:pPr>
      <w:hyperlink r:id="rId27" w:history="1">
        <w:r w:rsidR="00C0525C" w:rsidRPr="008F40A7">
          <w:rPr>
            <w:rStyle w:val="-"/>
            <w:rFonts w:ascii="Arial" w:hAnsi="Arial"/>
          </w:rPr>
          <w:t>ΑΝΑΠΛΗΡΩΤΕΣ ΠΕΙΡΑΙΑ '22-'23</w:t>
        </w:r>
      </w:hyperlink>
    </w:p>
    <w:p w14:paraId="38FCC199" w14:textId="022CD666" w:rsidR="00CA1DD8" w:rsidRPr="008F40A7" w:rsidRDefault="00000000" w:rsidP="00B6692A">
      <w:pPr>
        <w:pStyle w:val="a"/>
        <w:rPr>
          <w:rFonts w:ascii="Arial" w:hAnsi="Arial"/>
        </w:rPr>
      </w:pPr>
      <w:hyperlink r:id="rId28" w:history="1">
        <w:r w:rsidR="003E6D22" w:rsidRPr="008F40A7">
          <w:rPr>
            <w:rStyle w:val="-"/>
            <w:rFonts w:ascii="Arial" w:hAnsi="Arial"/>
          </w:rPr>
          <w:t>ΑΝΑΠΛΗΡΩΤΕΣ Β´ΠΕΙΡΑΙΑ</w:t>
        </w:r>
      </w:hyperlink>
    </w:p>
    <w:p w14:paraId="619688A2" w14:textId="73FA301A" w:rsidR="00137ACC" w:rsidRPr="008F40A7" w:rsidRDefault="00000000" w:rsidP="00B6692A">
      <w:pPr>
        <w:pStyle w:val="a"/>
        <w:rPr>
          <w:rFonts w:ascii="Arial" w:hAnsi="Arial"/>
        </w:rPr>
      </w:pPr>
      <w:hyperlink r:id="rId29" w:history="1">
        <w:r w:rsidR="009330B2" w:rsidRPr="008F40A7">
          <w:rPr>
            <w:rStyle w:val="-"/>
            <w:rFonts w:ascii="Arial" w:hAnsi="Arial"/>
          </w:rPr>
          <w:t>Εκπαιδευτικοί Δ' Αθήνας (Μόνιμοι και Αναπληρωτές)</w:t>
        </w:r>
      </w:hyperlink>
    </w:p>
    <w:p w14:paraId="60143FC4" w14:textId="3D3061B5" w:rsidR="00FB3964" w:rsidRPr="008F40A7" w:rsidRDefault="00000000" w:rsidP="00B6692A">
      <w:pPr>
        <w:pStyle w:val="a"/>
        <w:rPr>
          <w:rFonts w:ascii="Arial" w:hAnsi="Arial"/>
        </w:rPr>
      </w:pPr>
      <w:hyperlink r:id="rId30" w:history="1">
        <w:r w:rsidR="00FB3964" w:rsidRPr="008F40A7">
          <w:rPr>
            <w:rStyle w:val="-"/>
            <w:rFonts w:ascii="Arial" w:hAnsi="Arial"/>
          </w:rPr>
          <w:t>Αναπληρωτές Α Αθήνας</w:t>
        </w:r>
      </w:hyperlink>
    </w:p>
    <w:p w14:paraId="29E871F8" w14:textId="764783DE" w:rsidR="00752434" w:rsidRPr="008F40A7" w:rsidRDefault="00000000" w:rsidP="00B6692A">
      <w:pPr>
        <w:pStyle w:val="a"/>
        <w:rPr>
          <w:rFonts w:ascii="Arial" w:hAnsi="Arial"/>
        </w:rPr>
      </w:pPr>
      <w:hyperlink r:id="rId31" w:history="1">
        <w:r w:rsidR="00AC30D8" w:rsidRPr="008F40A7">
          <w:rPr>
            <w:rStyle w:val="-"/>
            <w:rFonts w:ascii="Arial" w:hAnsi="Arial"/>
          </w:rPr>
          <w:t>Εκπαιδευτικοί</w:t>
        </w:r>
        <w:r w:rsidR="00752434" w:rsidRPr="008F40A7">
          <w:rPr>
            <w:rStyle w:val="-"/>
            <w:rFonts w:ascii="Arial" w:hAnsi="Arial"/>
          </w:rPr>
          <w:t xml:space="preserve"> πρωτοβάθμιας Β Αθήνας</w:t>
        </w:r>
      </w:hyperlink>
    </w:p>
    <w:p w14:paraId="309AD688" w14:textId="40CE1AE4" w:rsidR="0099352E" w:rsidRPr="008F40A7" w:rsidRDefault="00000000" w:rsidP="00B6692A">
      <w:pPr>
        <w:pStyle w:val="a"/>
        <w:rPr>
          <w:rStyle w:val="-"/>
          <w:rFonts w:ascii="Arial" w:hAnsi="Arial"/>
        </w:rPr>
      </w:pPr>
      <w:hyperlink r:id="rId32" w:history="1">
        <w:r w:rsidR="0099352E" w:rsidRPr="008F40A7">
          <w:rPr>
            <w:rStyle w:val="-"/>
            <w:rFonts w:ascii="Arial" w:hAnsi="Arial"/>
          </w:rPr>
          <w:t>εκπαιδευτικοί Β' Αθήνας</w:t>
        </w:r>
      </w:hyperlink>
    </w:p>
    <w:p w14:paraId="70041A7B" w14:textId="00FB8E36" w:rsidR="00474D17" w:rsidRPr="008F40A7" w:rsidRDefault="00000000" w:rsidP="00B6692A">
      <w:pPr>
        <w:pStyle w:val="a"/>
        <w:rPr>
          <w:rFonts w:ascii="Arial" w:hAnsi="Arial"/>
        </w:rPr>
      </w:pPr>
      <w:hyperlink r:id="rId33" w:history="1">
        <w:r w:rsidR="00474D17" w:rsidRPr="008F40A7">
          <w:rPr>
            <w:rStyle w:val="-"/>
            <w:rFonts w:ascii="Arial" w:hAnsi="Arial"/>
          </w:rPr>
          <w:t>Αναπληρωτές Γ Αθήνας</w:t>
        </w:r>
      </w:hyperlink>
    </w:p>
    <w:p w14:paraId="0B885414" w14:textId="60DD651C" w:rsidR="00474D17" w:rsidRPr="008F40A7" w:rsidRDefault="00000000" w:rsidP="00B6692A">
      <w:pPr>
        <w:pStyle w:val="a"/>
        <w:rPr>
          <w:rFonts w:ascii="Arial" w:hAnsi="Arial"/>
        </w:rPr>
      </w:pPr>
      <w:hyperlink r:id="rId34" w:history="1">
        <w:r w:rsidR="00474D17" w:rsidRPr="008F40A7">
          <w:rPr>
            <w:rStyle w:val="-"/>
            <w:rFonts w:ascii="Arial" w:hAnsi="Arial"/>
          </w:rPr>
          <w:t>Αναπληρωτές Γ Αθήνας</w:t>
        </w:r>
      </w:hyperlink>
    </w:p>
    <w:p w14:paraId="641FAF17" w14:textId="48C0123C" w:rsidR="00474D17" w:rsidRPr="008F40A7" w:rsidRDefault="00000000" w:rsidP="00B6692A">
      <w:pPr>
        <w:pStyle w:val="a"/>
        <w:rPr>
          <w:rFonts w:ascii="Arial" w:hAnsi="Arial"/>
        </w:rPr>
      </w:pPr>
      <w:hyperlink r:id="rId35" w:history="1">
        <w:r w:rsidR="00474D17" w:rsidRPr="008F40A7">
          <w:rPr>
            <w:rStyle w:val="-"/>
            <w:rFonts w:ascii="Arial" w:hAnsi="Arial"/>
          </w:rPr>
          <w:t>Αναπληρωτές/Μόνιμοι Δυτικής Αττικής</w:t>
        </w:r>
      </w:hyperlink>
    </w:p>
    <w:p w14:paraId="058AE564" w14:textId="2B8C827D" w:rsidR="00EB5CF8" w:rsidRPr="008F40A7" w:rsidRDefault="00000000" w:rsidP="00B6692A">
      <w:pPr>
        <w:pStyle w:val="a"/>
        <w:rPr>
          <w:rStyle w:val="-"/>
          <w:rFonts w:ascii="Arial" w:hAnsi="Arial"/>
        </w:rPr>
      </w:pPr>
      <w:hyperlink r:id="rId36" w:history="1">
        <w:r w:rsidR="00EB5CF8" w:rsidRPr="008F40A7">
          <w:rPr>
            <w:rStyle w:val="-"/>
            <w:rFonts w:ascii="Arial" w:hAnsi="Arial"/>
          </w:rPr>
          <w:t>Αναπληρωτές Αν. Αττικής</w:t>
        </w:r>
      </w:hyperlink>
    </w:p>
    <w:p w14:paraId="0D9862DA" w14:textId="71DD8239" w:rsidR="00474D17" w:rsidRPr="00655491" w:rsidRDefault="00000000" w:rsidP="00715EA5">
      <w:pPr>
        <w:pStyle w:val="a"/>
        <w:rPr>
          <w:rStyle w:val="-"/>
          <w:rFonts w:ascii="Arial" w:hAnsi="Arial"/>
          <w:color w:val="2A2A2A" w:themeColor="text2"/>
          <w:u w:val="none"/>
        </w:rPr>
      </w:pPr>
      <w:hyperlink r:id="rId37" w:history="1">
        <w:r w:rsidR="00474D17" w:rsidRPr="008F40A7">
          <w:rPr>
            <w:rStyle w:val="-"/>
            <w:rFonts w:ascii="Arial" w:hAnsi="Arial"/>
          </w:rPr>
          <w:t>Εκπαιδευτικοί Πρωτοβάθμιας Ανατολικής Αττικής</w:t>
        </w:r>
      </w:hyperlink>
    </w:p>
    <w:p w14:paraId="59D9AC55" w14:textId="77777777" w:rsidR="00655491" w:rsidRPr="008F40A7" w:rsidRDefault="00655491" w:rsidP="00655491">
      <w:pPr>
        <w:pStyle w:val="a"/>
        <w:numPr>
          <w:ilvl w:val="0"/>
          <w:numId w:val="0"/>
        </w:numPr>
        <w:ind w:left="391"/>
        <w:rPr>
          <w:rFonts w:ascii="Arial" w:hAnsi="Arial"/>
        </w:rPr>
      </w:pPr>
    </w:p>
    <w:p w14:paraId="4876B8B2" w14:textId="77777777" w:rsidR="00474D17" w:rsidRPr="008F40A7" w:rsidRDefault="00474D17" w:rsidP="00715EA5">
      <w:pPr>
        <w:rPr>
          <w:rStyle w:val="-"/>
          <w:rFonts w:ascii="Arial" w:hAnsi="Arial"/>
        </w:rPr>
      </w:pPr>
    </w:p>
    <w:p w14:paraId="4332335B" w14:textId="77777777" w:rsidR="00DB6F49" w:rsidRPr="008F40A7" w:rsidRDefault="00DB6F49" w:rsidP="00715EA5">
      <w:pPr>
        <w:rPr>
          <w:rFonts w:ascii="Arial" w:hAnsi="Arial"/>
        </w:rPr>
      </w:pPr>
    </w:p>
    <w:p w14:paraId="5159FED2" w14:textId="30502016" w:rsidR="003E6D22" w:rsidRPr="00B6692A" w:rsidRDefault="00C249A7" w:rsidP="00715EA5">
      <w:pPr>
        <w:pStyle w:val="3"/>
        <w:rPr>
          <w:rFonts w:ascii="Arial" w:hAnsi="Arial" w:cs="Arial"/>
        </w:rPr>
      </w:pPr>
      <w:bookmarkStart w:id="13" w:name="_Toc113141217"/>
      <w:bookmarkStart w:id="14" w:name="_Toc140784497"/>
      <w:r w:rsidRPr="008F40A7">
        <w:rPr>
          <w:rFonts w:ascii="Arial" w:hAnsi="Arial" w:cs="Arial"/>
        </w:rPr>
        <w:lastRenderedPageBreak/>
        <w:t>Δυτικής</w:t>
      </w:r>
      <w:r w:rsidR="003E6D22" w:rsidRPr="008F40A7">
        <w:rPr>
          <w:rFonts w:ascii="Arial" w:hAnsi="Arial" w:cs="Arial"/>
        </w:rPr>
        <w:t xml:space="preserve"> </w:t>
      </w:r>
      <w:r w:rsidRPr="00655491">
        <w:rPr>
          <w:rFonts w:ascii="Arial" w:hAnsi="Arial" w:cs="Arial"/>
        </w:rPr>
        <w:t>Ελλάδας</w:t>
      </w:r>
      <w:bookmarkEnd w:id="13"/>
      <w:bookmarkEnd w:id="14"/>
    </w:p>
    <w:p w14:paraId="14726D18" w14:textId="40C97346" w:rsidR="003E6D22" w:rsidRPr="008F40A7" w:rsidRDefault="00000000" w:rsidP="00B6692A">
      <w:pPr>
        <w:pStyle w:val="a"/>
        <w:rPr>
          <w:rFonts w:ascii="Arial" w:hAnsi="Arial"/>
        </w:rPr>
      </w:pPr>
      <w:hyperlink r:id="rId38" w:history="1">
        <w:r w:rsidR="003E6D22" w:rsidRPr="008F40A7">
          <w:rPr>
            <w:rStyle w:val="-"/>
            <w:rFonts w:ascii="Arial" w:hAnsi="Arial"/>
          </w:rPr>
          <w:t xml:space="preserve">ΕΚΠ/ΤΙΚΟΙ Π.Ε., Δ.Ε. - ΕΕΠ και ΕΒΠ </w:t>
        </w:r>
        <w:proofErr w:type="spellStart"/>
        <w:r w:rsidR="003E6D22" w:rsidRPr="008F40A7">
          <w:rPr>
            <w:rStyle w:val="-"/>
            <w:rFonts w:ascii="Arial" w:hAnsi="Arial"/>
          </w:rPr>
          <w:t>Αιτ</w:t>
        </w:r>
        <w:proofErr w:type="spellEnd"/>
        <w:r w:rsidR="003E6D22" w:rsidRPr="008F40A7">
          <w:rPr>
            <w:rStyle w:val="-"/>
            <w:rFonts w:ascii="Arial" w:hAnsi="Arial"/>
          </w:rPr>
          <w:t>/νιας</w:t>
        </w:r>
      </w:hyperlink>
    </w:p>
    <w:p w14:paraId="0271EECF" w14:textId="77777777" w:rsidR="00D92102" w:rsidRPr="008F40A7" w:rsidRDefault="00000000" w:rsidP="00B6692A">
      <w:pPr>
        <w:pStyle w:val="a"/>
        <w:rPr>
          <w:rFonts w:ascii="Arial" w:hAnsi="Arial"/>
        </w:rPr>
      </w:pPr>
      <w:hyperlink r:id="rId39" w:history="1">
        <w:r w:rsidR="00D92102" w:rsidRPr="008F40A7">
          <w:rPr>
            <w:rStyle w:val="-"/>
            <w:rFonts w:ascii="Arial" w:hAnsi="Arial"/>
          </w:rPr>
          <w:t>Εκπαιδευτικοί Ηλείας</w:t>
        </w:r>
      </w:hyperlink>
    </w:p>
    <w:p w14:paraId="67E33198" w14:textId="0F3C43F4" w:rsidR="00D92102" w:rsidRPr="008F40A7" w:rsidRDefault="00000000" w:rsidP="00B6692A">
      <w:pPr>
        <w:pStyle w:val="a"/>
        <w:rPr>
          <w:rFonts w:ascii="Arial" w:hAnsi="Arial"/>
        </w:rPr>
      </w:pPr>
      <w:hyperlink r:id="rId40" w:history="1">
        <w:r w:rsidR="00D92102" w:rsidRPr="008F40A7">
          <w:rPr>
            <w:rStyle w:val="-"/>
            <w:rFonts w:ascii="Arial" w:hAnsi="Arial"/>
          </w:rPr>
          <w:t xml:space="preserve">Αναπληρωτές </w:t>
        </w:r>
        <w:r w:rsidR="00DC309E" w:rsidRPr="008F40A7">
          <w:rPr>
            <w:rStyle w:val="-"/>
            <w:rFonts w:ascii="Arial" w:hAnsi="Arial"/>
          </w:rPr>
          <w:t>Ηλείας</w:t>
        </w:r>
      </w:hyperlink>
    </w:p>
    <w:p w14:paraId="45F35552" w14:textId="5E62443E" w:rsidR="00F443AF" w:rsidRPr="008F40A7" w:rsidRDefault="00000000" w:rsidP="00B6692A">
      <w:pPr>
        <w:pStyle w:val="a"/>
        <w:rPr>
          <w:rStyle w:val="-"/>
          <w:rFonts w:ascii="Arial" w:hAnsi="Arial"/>
        </w:rPr>
      </w:pPr>
      <w:hyperlink r:id="rId41" w:history="1">
        <w:r w:rsidR="00D92102" w:rsidRPr="008F40A7">
          <w:rPr>
            <w:rStyle w:val="-"/>
            <w:rFonts w:ascii="Arial" w:hAnsi="Arial"/>
          </w:rPr>
          <w:t>Νεοδιόριστοι Ν. Ηλείας</w:t>
        </w:r>
      </w:hyperlink>
    </w:p>
    <w:p w14:paraId="7AE0F0B6" w14:textId="20BDC13A" w:rsidR="00AC686C" w:rsidRPr="008F40A7" w:rsidRDefault="00000000" w:rsidP="00AC686C">
      <w:pPr>
        <w:pStyle w:val="a"/>
        <w:rPr>
          <w:rStyle w:val="-"/>
          <w:rFonts w:ascii="Arial" w:hAnsi="Arial"/>
        </w:rPr>
      </w:pPr>
      <w:hyperlink r:id="rId42" w:history="1">
        <w:r w:rsidR="00AC686C" w:rsidRPr="008F40A7">
          <w:rPr>
            <w:rStyle w:val="-"/>
            <w:rFonts w:ascii="Arial" w:hAnsi="Arial"/>
          </w:rPr>
          <w:t>ΕΚΠΑΙΔΕΥΤΙΚΟΙ Α/ΘΜΙΑΣ ΕΚΠ/ΣΗΣ Ν. ΑΧΑΙΑΣ</w:t>
        </w:r>
      </w:hyperlink>
    </w:p>
    <w:p w14:paraId="2AAA818C" w14:textId="77777777" w:rsidR="00CC460A" w:rsidRPr="008F40A7" w:rsidRDefault="00CC460A" w:rsidP="00CC460A">
      <w:pPr>
        <w:pStyle w:val="a"/>
        <w:numPr>
          <w:ilvl w:val="0"/>
          <w:numId w:val="0"/>
        </w:numPr>
        <w:ind w:left="391"/>
        <w:rPr>
          <w:rStyle w:val="-"/>
          <w:rFonts w:ascii="Arial" w:hAnsi="Arial"/>
        </w:rPr>
      </w:pPr>
    </w:p>
    <w:p w14:paraId="7F3F23A1" w14:textId="7E188792" w:rsidR="00D92102" w:rsidRPr="008F40A7" w:rsidRDefault="00D92102" w:rsidP="00715EA5">
      <w:pPr>
        <w:rPr>
          <w:rStyle w:val="-"/>
          <w:rFonts w:ascii="Arial" w:hAnsi="Arial"/>
        </w:rPr>
      </w:pPr>
    </w:p>
    <w:p w14:paraId="0E15E880" w14:textId="757A941F" w:rsidR="0040200E" w:rsidRPr="008F40A7" w:rsidRDefault="0040200E" w:rsidP="00715EA5">
      <w:pPr>
        <w:pStyle w:val="3"/>
        <w:rPr>
          <w:rStyle w:val="-"/>
          <w:rFonts w:ascii="Arial" w:hAnsi="Arial" w:cs="Arial"/>
          <w:color w:val="2A2A2A" w:themeColor="text2"/>
          <w:u w:val="none"/>
        </w:rPr>
      </w:pPr>
      <w:bookmarkStart w:id="15" w:name="_Toc113141218"/>
      <w:bookmarkStart w:id="16" w:name="_Toc140784498"/>
      <w:r w:rsidRPr="008F40A7">
        <w:rPr>
          <w:rStyle w:val="-"/>
          <w:rFonts w:ascii="Arial" w:hAnsi="Arial" w:cs="Arial"/>
          <w:color w:val="2A2A2A" w:themeColor="text2"/>
          <w:u w:val="none"/>
        </w:rPr>
        <w:t>Ιόνια Νησιά</w:t>
      </w:r>
      <w:bookmarkEnd w:id="15"/>
      <w:bookmarkEnd w:id="16"/>
    </w:p>
    <w:p w14:paraId="64DD1AF1" w14:textId="3D101CFC" w:rsidR="0040200E" w:rsidRPr="008F40A7" w:rsidRDefault="00000000" w:rsidP="00B6692A">
      <w:pPr>
        <w:pStyle w:val="a"/>
        <w:rPr>
          <w:rStyle w:val="-"/>
          <w:rFonts w:ascii="Arial" w:hAnsi="Arial"/>
        </w:rPr>
      </w:pPr>
      <w:hyperlink r:id="rId43" w:history="1">
        <w:r w:rsidR="00DC309E" w:rsidRPr="008F40A7">
          <w:rPr>
            <w:rStyle w:val="-"/>
            <w:rFonts w:ascii="Arial" w:hAnsi="Arial"/>
          </w:rPr>
          <w:t>Νεοδιόριστοι</w:t>
        </w:r>
        <w:r w:rsidR="0040200E" w:rsidRPr="008F40A7">
          <w:rPr>
            <w:rStyle w:val="-"/>
            <w:rFonts w:ascii="Arial" w:hAnsi="Arial"/>
          </w:rPr>
          <w:t xml:space="preserve"> Κέρκυρας</w:t>
        </w:r>
      </w:hyperlink>
    </w:p>
    <w:p w14:paraId="115F8784" w14:textId="77777777" w:rsidR="0040200E" w:rsidRPr="008F40A7" w:rsidRDefault="00000000" w:rsidP="00B6692A">
      <w:pPr>
        <w:pStyle w:val="a"/>
        <w:rPr>
          <w:rFonts w:ascii="Arial" w:hAnsi="Arial"/>
        </w:rPr>
      </w:pPr>
      <w:hyperlink r:id="rId44" w:history="1">
        <w:r w:rsidR="0040200E" w:rsidRPr="008F40A7">
          <w:rPr>
            <w:rStyle w:val="-"/>
            <w:rFonts w:ascii="Arial" w:hAnsi="Arial"/>
          </w:rPr>
          <w:t>Εκπαιδευτικοί Α-Β Κέρκυρας</w:t>
        </w:r>
      </w:hyperlink>
    </w:p>
    <w:p w14:paraId="52337EDF" w14:textId="77777777" w:rsidR="00133BA3" w:rsidRPr="008F40A7" w:rsidRDefault="00000000" w:rsidP="00B6692A">
      <w:pPr>
        <w:pStyle w:val="a"/>
        <w:rPr>
          <w:rStyle w:val="-"/>
          <w:rFonts w:ascii="Arial" w:hAnsi="Arial"/>
        </w:rPr>
      </w:pPr>
      <w:hyperlink r:id="rId45" w:history="1">
        <w:r w:rsidR="00133BA3" w:rsidRPr="008F40A7">
          <w:rPr>
            <w:rStyle w:val="-"/>
            <w:rFonts w:ascii="Arial" w:hAnsi="Arial"/>
          </w:rPr>
          <w:t>Σύλλογος Εκπαιδευτικών Πρωτοβάθμιας Εκπαίδευσης Ζακύνθου</w:t>
        </w:r>
      </w:hyperlink>
    </w:p>
    <w:p w14:paraId="7A914D83" w14:textId="77777777" w:rsidR="0040200E" w:rsidRPr="008F40A7" w:rsidRDefault="0040200E" w:rsidP="00715EA5">
      <w:pPr>
        <w:rPr>
          <w:rFonts w:ascii="Arial" w:hAnsi="Arial"/>
        </w:rPr>
      </w:pPr>
    </w:p>
    <w:p w14:paraId="7D9A6506" w14:textId="77777777" w:rsidR="00D92102" w:rsidRPr="008F40A7" w:rsidRDefault="00D92102" w:rsidP="00715EA5">
      <w:pPr>
        <w:rPr>
          <w:rStyle w:val="-"/>
          <w:rFonts w:ascii="Arial" w:hAnsi="Arial"/>
        </w:rPr>
      </w:pPr>
    </w:p>
    <w:p w14:paraId="047756C3" w14:textId="77777777" w:rsidR="00D92102" w:rsidRPr="008F40A7" w:rsidRDefault="00D92102" w:rsidP="00715EA5">
      <w:pPr>
        <w:pStyle w:val="3"/>
        <w:rPr>
          <w:rFonts w:ascii="Arial" w:hAnsi="Arial" w:cs="Arial"/>
        </w:rPr>
      </w:pPr>
      <w:bookmarkStart w:id="17" w:name="_Toc113141219"/>
      <w:bookmarkStart w:id="18" w:name="_Toc140784499"/>
      <w:r w:rsidRPr="008F40A7">
        <w:rPr>
          <w:rFonts w:ascii="Arial" w:hAnsi="Arial" w:cs="Arial"/>
        </w:rPr>
        <w:t>Πελοπόννησος</w:t>
      </w:r>
      <w:bookmarkEnd w:id="17"/>
      <w:bookmarkEnd w:id="18"/>
    </w:p>
    <w:p w14:paraId="272778B2" w14:textId="5658C5B6" w:rsidR="00D92102" w:rsidRPr="008F40A7" w:rsidRDefault="00000000" w:rsidP="00B6692A">
      <w:pPr>
        <w:pStyle w:val="a"/>
        <w:rPr>
          <w:rStyle w:val="-"/>
          <w:rFonts w:ascii="Arial" w:hAnsi="Arial"/>
        </w:rPr>
      </w:pPr>
      <w:hyperlink r:id="rId46" w:history="1">
        <w:proofErr w:type="spellStart"/>
        <w:r w:rsidR="006B01FB" w:rsidRPr="008F40A7">
          <w:rPr>
            <w:rStyle w:val="-"/>
            <w:rFonts w:ascii="Arial" w:hAnsi="Arial"/>
          </w:rPr>
          <w:t>Αναπληρωτες</w:t>
        </w:r>
        <w:proofErr w:type="spellEnd"/>
        <w:r w:rsidR="006B01FB" w:rsidRPr="008F40A7">
          <w:rPr>
            <w:rStyle w:val="-"/>
            <w:rFonts w:ascii="Arial" w:hAnsi="Arial"/>
          </w:rPr>
          <w:t xml:space="preserve"> </w:t>
        </w:r>
        <w:proofErr w:type="spellStart"/>
        <w:r w:rsidR="006B01FB" w:rsidRPr="008F40A7">
          <w:rPr>
            <w:rStyle w:val="-"/>
            <w:rFonts w:ascii="Arial" w:hAnsi="Arial"/>
          </w:rPr>
          <w:t>κορινθιας</w:t>
        </w:r>
        <w:proofErr w:type="spellEnd"/>
      </w:hyperlink>
    </w:p>
    <w:p w14:paraId="49E6AE02" w14:textId="3C37E78C" w:rsidR="00133BA3" w:rsidRPr="008F40A7" w:rsidRDefault="00000000" w:rsidP="00B6692A">
      <w:pPr>
        <w:pStyle w:val="a"/>
        <w:rPr>
          <w:rFonts w:ascii="Arial" w:hAnsi="Arial"/>
        </w:rPr>
      </w:pPr>
      <w:hyperlink r:id="rId47" w:history="1">
        <w:proofErr w:type="spellStart"/>
        <w:r w:rsidR="006B01FB" w:rsidRPr="008F40A7">
          <w:rPr>
            <w:rStyle w:val="-"/>
            <w:rFonts w:ascii="Arial" w:hAnsi="Arial"/>
          </w:rPr>
          <w:t>Εκπαιδευτικοι</w:t>
        </w:r>
        <w:proofErr w:type="spellEnd"/>
        <w:r w:rsidR="006B01FB" w:rsidRPr="008F40A7">
          <w:rPr>
            <w:rStyle w:val="-"/>
            <w:rFonts w:ascii="Arial" w:hAnsi="Arial"/>
          </w:rPr>
          <w:t xml:space="preserve"> Π. Ε </w:t>
        </w:r>
        <w:proofErr w:type="spellStart"/>
        <w:r w:rsidR="006B01FB" w:rsidRPr="008F40A7">
          <w:rPr>
            <w:rStyle w:val="-"/>
            <w:rFonts w:ascii="Arial" w:hAnsi="Arial"/>
          </w:rPr>
          <w:t>Κορινθιας</w:t>
        </w:r>
        <w:proofErr w:type="spellEnd"/>
      </w:hyperlink>
    </w:p>
    <w:p w14:paraId="304E1417" w14:textId="74F7B761" w:rsidR="00D92102" w:rsidRPr="00B6692A" w:rsidRDefault="00000000" w:rsidP="00B6692A">
      <w:pPr>
        <w:pStyle w:val="a"/>
        <w:rPr>
          <w:rFonts w:ascii="Arial" w:hAnsi="Arial"/>
        </w:rPr>
      </w:pPr>
      <w:hyperlink r:id="rId48" w:history="1">
        <w:r w:rsidR="006B01FB" w:rsidRPr="00B6692A">
          <w:rPr>
            <w:rStyle w:val="-"/>
            <w:rFonts w:ascii="Arial" w:hAnsi="Arial"/>
          </w:rPr>
          <w:t>Αναπληρωτές Μεσσηνίας 2022-2023</w:t>
        </w:r>
      </w:hyperlink>
    </w:p>
    <w:p w14:paraId="3E657E83" w14:textId="43CA858C" w:rsidR="00D92102" w:rsidRPr="00B6692A" w:rsidRDefault="00000000" w:rsidP="00B6692A">
      <w:pPr>
        <w:pStyle w:val="a"/>
        <w:rPr>
          <w:rFonts w:ascii="Arial" w:hAnsi="Arial"/>
        </w:rPr>
      </w:pPr>
      <w:hyperlink r:id="rId49" w:history="1">
        <w:r w:rsidR="006B01FB" w:rsidRPr="00B6692A">
          <w:rPr>
            <w:rStyle w:val="-"/>
            <w:rFonts w:ascii="Arial" w:hAnsi="Arial"/>
          </w:rPr>
          <w:t>Εκπαιδευτικοί Μεσσηνίας</w:t>
        </w:r>
      </w:hyperlink>
    </w:p>
    <w:p w14:paraId="38114DCC" w14:textId="47BACCD0" w:rsidR="00133BA3" w:rsidRPr="00655491" w:rsidRDefault="00000000" w:rsidP="00715EA5">
      <w:pPr>
        <w:pStyle w:val="a"/>
        <w:rPr>
          <w:rStyle w:val="-"/>
          <w:rFonts w:ascii="Arial" w:hAnsi="Arial"/>
          <w:color w:val="2A2A2A" w:themeColor="text2"/>
          <w:u w:val="none"/>
        </w:rPr>
      </w:pPr>
      <w:hyperlink r:id="rId50" w:history="1">
        <w:r w:rsidR="006B01FB" w:rsidRPr="00B6692A">
          <w:rPr>
            <w:rStyle w:val="-"/>
            <w:rFonts w:ascii="Arial" w:hAnsi="Arial"/>
          </w:rPr>
          <w:t xml:space="preserve">Νεοδιόριστοι Αρκαδίας &amp; </w:t>
        </w:r>
        <w:r w:rsidR="006B01FB" w:rsidRPr="008F40A7">
          <w:rPr>
            <w:rStyle w:val="-"/>
            <w:rFonts w:ascii="Arial" w:hAnsi="Arial"/>
          </w:rPr>
          <w:t>αναπληρωτές (πρωτοβάθμια</w:t>
        </w:r>
        <w:r w:rsidR="006B01FB" w:rsidRPr="00B6692A">
          <w:rPr>
            <w:rStyle w:val="-"/>
            <w:rFonts w:ascii="Arial" w:hAnsi="Arial"/>
          </w:rPr>
          <w:t>)</w:t>
        </w:r>
      </w:hyperlink>
    </w:p>
    <w:p w14:paraId="54D2608C" w14:textId="25CEC389" w:rsidR="00655491" w:rsidRDefault="00655491" w:rsidP="00655491">
      <w:pPr>
        <w:pStyle w:val="a"/>
        <w:numPr>
          <w:ilvl w:val="0"/>
          <w:numId w:val="0"/>
        </w:numPr>
        <w:ind w:firstLine="391"/>
        <w:rPr>
          <w:rStyle w:val="-"/>
          <w:rFonts w:ascii="Arial" w:hAnsi="Arial"/>
        </w:rPr>
      </w:pPr>
    </w:p>
    <w:p w14:paraId="08302F19" w14:textId="3B8B7AC5" w:rsidR="00655491" w:rsidRDefault="00655491" w:rsidP="00655491">
      <w:pPr>
        <w:pStyle w:val="a"/>
        <w:numPr>
          <w:ilvl w:val="0"/>
          <w:numId w:val="0"/>
        </w:numPr>
        <w:ind w:firstLine="391"/>
        <w:rPr>
          <w:rStyle w:val="-"/>
          <w:rFonts w:ascii="Arial" w:hAnsi="Arial"/>
        </w:rPr>
      </w:pPr>
    </w:p>
    <w:p w14:paraId="70F1A33E" w14:textId="77777777" w:rsidR="00655491" w:rsidRPr="00655491" w:rsidRDefault="00655491" w:rsidP="00655491">
      <w:pPr>
        <w:pStyle w:val="a"/>
        <w:numPr>
          <w:ilvl w:val="0"/>
          <w:numId w:val="0"/>
        </w:numPr>
        <w:ind w:firstLine="391"/>
        <w:rPr>
          <w:rFonts w:ascii="Arial" w:hAnsi="Arial"/>
        </w:rPr>
      </w:pPr>
    </w:p>
    <w:p w14:paraId="0DAC2CBA" w14:textId="77777777" w:rsidR="00D92102" w:rsidRPr="00B6692A" w:rsidRDefault="00D92102" w:rsidP="00715EA5">
      <w:pPr>
        <w:rPr>
          <w:rFonts w:ascii="Arial" w:hAnsi="Arial"/>
        </w:rPr>
      </w:pPr>
    </w:p>
    <w:p w14:paraId="6AADB75F" w14:textId="01F55C1B" w:rsidR="00D92102" w:rsidRPr="008F40A7" w:rsidRDefault="00D92102" w:rsidP="00715EA5">
      <w:pPr>
        <w:rPr>
          <w:rStyle w:val="-"/>
          <w:rFonts w:ascii="Arial" w:hAnsi="Arial"/>
        </w:rPr>
      </w:pPr>
    </w:p>
    <w:p w14:paraId="3CDB2C2F" w14:textId="77777777" w:rsidR="00D92102" w:rsidRPr="008F40A7" w:rsidRDefault="00D92102" w:rsidP="00715EA5">
      <w:pPr>
        <w:rPr>
          <w:rStyle w:val="-"/>
          <w:rFonts w:ascii="Arial" w:hAnsi="Arial"/>
        </w:rPr>
      </w:pPr>
    </w:p>
    <w:p w14:paraId="2E01E6BC" w14:textId="3275838A" w:rsidR="00F443AF" w:rsidRPr="008F40A7" w:rsidRDefault="00BB6ADF" w:rsidP="00715EA5">
      <w:pPr>
        <w:pStyle w:val="3"/>
        <w:rPr>
          <w:rStyle w:val="-"/>
          <w:rFonts w:ascii="Arial" w:hAnsi="Arial" w:cs="Arial"/>
          <w:color w:val="2A2A2A" w:themeColor="text2"/>
          <w:u w:val="none"/>
        </w:rPr>
      </w:pPr>
      <w:bookmarkStart w:id="19" w:name="_Toc113141220"/>
      <w:bookmarkStart w:id="20" w:name="_Toc140784500"/>
      <w:r w:rsidRPr="008F40A7">
        <w:rPr>
          <w:rStyle w:val="-"/>
          <w:rFonts w:ascii="Arial" w:hAnsi="Arial" w:cs="Arial"/>
          <w:color w:val="2A2A2A" w:themeColor="text2"/>
          <w:u w:val="none"/>
        </w:rPr>
        <w:lastRenderedPageBreak/>
        <w:t>Ήπειρος</w:t>
      </w:r>
      <w:bookmarkEnd w:id="19"/>
      <w:bookmarkEnd w:id="20"/>
    </w:p>
    <w:p w14:paraId="4721D405" w14:textId="10F3FA33" w:rsidR="00F443AF" w:rsidRPr="008F40A7" w:rsidRDefault="00000000" w:rsidP="00B6692A">
      <w:pPr>
        <w:pStyle w:val="a"/>
        <w:rPr>
          <w:rFonts w:ascii="Arial" w:hAnsi="Arial"/>
        </w:rPr>
      </w:pPr>
      <w:hyperlink r:id="rId51" w:history="1">
        <w:r w:rsidR="00F443AF" w:rsidRPr="008F40A7">
          <w:rPr>
            <w:rStyle w:val="-"/>
            <w:rFonts w:ascii="Arial" w:hAnsi="Arial"/>
          </w:rPr>
          <w:t>Αναπληρωτές Θεσπρωτίας</w:t>
        </w:r>
      </w:hyperlink>
    </w:p>
    <w:p w14:paraId="33FBE7FA" w14:textId="61FF209C" w:rsidR="003E6D22" w:rsidRPr="008F40A7" w:rsidRDefault="003E6D22" w:rsidP="00715EA5">
      <w:pPr>
        <w:rPr>
          <w:rFonts w:ascii="Arial" w:hAnsi="Arial"/>
        </w:rPr>
      </w:pPr>
    </w:p>
    <w:p w14:paraId="1392E2C2" w14:textId="4A57017A" w:rsidR="003E6D22" w:rsidRPr="00B6692A" w:rsidRDefault="00C249A7" w:rsidP="00715EA5">
      <w:pPr>
        <w:pStyle w:val="3"/>
        <w:rPr>
          <w:rFonts w:ascii="Arial" w:hAnsi="Arial" w:cs="Arial"/>
        </w:rPr>
      </w:pPr>
      <w:bookmarkStart w:id="21" w:name="_Toc113141221"/>
      <w:bookmarkStart w:id="22" w:name="_Toc140784501"/>
      <w:r w:rsidRPr="008F40A7">
        <w:rPr>
          <w:rFonts w:ascii="Arial" w:hAnsi="Arial" w:cs="Arial"/>
        </w:rPr>
        <w:t>Στερεά</w:t>
      </w:r>
      <w:r w:rsidR="003E6D22" w:rsidRPr="008F40A7">
        <w:rPr>
          <w:rFonts w:ascii="Arial" w:hAnsi="Arial" w:cs="Arial"/>
        </w:rPr>
        <w:t xml:space="preserve"> </w:t>
      </w:r>
      <w:r w:rsidRPr="00655491">
        <w:rPr>
          <w:rFonts w:ascii="Arial" w:hAnsi="Arial" w:cs="Arial"/>
        </w:rPr>
        <w:t>Ελλάδα</w:t>
      </w:r>
      <w:bookmarkEnd w:id="21"/>
      <w:bookmarkEnd w:id="22"/>
    </w:p>
    <w:p w14:paraId="7D7CDA38" w14:textId="64501111" w:rsidR="003E6D22" w:rsidRPr="008F40A7" w:rsidRDefault="00000000" w:rsidP="00B6692A">
      <w:pPr>
        <w:pStyle w:val="a"/>
        <w:rPr>
          <w:rFonts w:ascii="Arial" w:hAnsi="Arial"/>
        </w:rPr>
      </w:pPr>
      <w:hyperlink r:id="rId52" w:history="1">
        <w:proofErr w:type="spellStart"/>
        <w:r w:rsidR="006B01FB" w:rsidRPr="008F40A7">
          <w:rPr>
            <w:rStyle w:val="-"/>
            <w:rFonts w:ascii="Arial" w:hAnsi="Arial"/>
          </w:rPr>
          <w:t>Νεοδιοριστοι</w:t>
        </w:r>
        <w:proofErr w:type="spellEnd"/>
        <w:r w:rsidR="006B01FB" w:rsidRPr="008F40A7">
          <w:rPr>
            <w:rStyle w:val="-"/>
            <w:rFonts w:ascii="Arial" w:hAnsi="Arial"/>
          </w:rPr>
          <w:t>/</w:t>
        </w:r>
        <w:proofErr w:type="spellStart"/>
        <w:r w:rsidR="006B01FB" w:rsidRPr="008F40A7">
          <w:rPr>
            <w:rStyle w:val="-"/>
            <w:rFonts w:ascii="Arial" w:hAnsi="Arial"/>
          </w:rPr>
          <w:t>ες</w:t>
        </w:r>
        <w:proofErr w:type="spellEnd"/>
        <w:r w:rsidR="006B01FB" w:rsidRPr="008F40A7">
          <w:rPr>
            <w:rStyle w:val="-"/>
            <w:rFonts w:ascii="Arial" w:hAnsi="Arial"/>
          </w:rPr>
          <w:t xml:space="preserve"> </w:t>
        </w:r>
        <w:proofErr w:type="spellStart"/>
        <w:r w:rsidR="006B01FB" w:rsidRPr="008F40A7">
          <w:rPr>
            <w:rStyle w:val="-"/>
            <w:rFonts w:ascii="Arial" w:hAnsi="Arial"/>
          </w:rPr>
          <w:t>αναπληρωτες</w:t>
        </w:r>
        <w:proofErr w:type="spellEnd"/>
        <w:r w:rsidR="006B01FB" w:rsidRPr="008F40A7">
          <w:rPr>
            <w:rStyle w:val="-"/>
            <w:rFonts w:ascii="Arial" w:hAnsi="Arial"/>
          </w:rPr>
          <w:t>/</w:t>
        </w:r>
        <w:proofErr w:type="spellStart"/>
        <w:r w:rsidR="006B01FB" w:rsidRPr="008F40A7">
          <w:rPr>
            <w:rStyle w:val="-"/>
            <w:rFonts w:ascii="Arial" w:hAnsi="Arial"/>
          </w:rPr>
          <w:t>ριες</w:t>
        </w:r>
        <w:proofErr w:type="spellEnd"/>
        <w:r w:rsidR="006B01FB" w:rsidRPr="008F40A7">
          <w:rPr>
            <w:rStyle w:val="-"/>
            <w:rFonts w:ascii="Arial" w:hAnsi="Arial"/>
          </w:rPr>
          <w:t xml:space="preserve"> στη </w:t>
        </w:r>
        <w:proofErr w:type="spellStart"/>
        <w:r w:rsidR="006B01FB" w:rsidRPr="008F40A7">
          <w:rPr>
            <w:rStyle w:val="-"/>
            <w:rFonts w:ascii="Arial" w:hAnsi="Arial"/>
          </w:rPr>
          <w:t>βοιωτια</w:t>
        </w:r>
        <w:proofErr w:type="spellEnd"/>
        <w:r w:rsidR="006B01FB" w:rsidRPr="008F40A7">
          <w:rPr>
            <w:rStyle w:val="-"/>
            <w:rFonts w:ascii="Arial" w:hAnsi="Arial"/>
          </w:rPr>
          <w:t xml:space="preserve"> (</w:t>
        </w:r>
        <w:proofErr w:type="spellStart"/>
        <w:r w:rsidR="006B01FB" w:rsidRPr="008F40A7">
          <w:rPr>
            <w:rStyle w:val="-"/>
            <w:rFonts w:ascii="Arial" w:hAnsi="Arial"/>
          </w:rPr>
          <w:t>πρωτοβαθμια</w:t>
        </w:r>
        <w:proofErr w:type="spellEnd"/>
        <w:r w:rsidR="006B01FB" w:rsidRPr="008F40A7">
          <w:rPr>
            <w:rStyle w:val="-"/>
            <w:rFonts w:ascii="Arial" w:hAnsi="Arial"/>
          </w:rPr>
          <w:t xml:space="preserve"> &amp; </w:t>
        </w:r>
        <w:proofErr w:type="spellStart"/>
        <w:r w:rsidR="006B01FB" w:rsidRPr="008F40A7">
          <w:rPr>
            <w:rStyle w:val="-"/>
            <w:rFonts w:ascii="Arial" w:hAnsi="Arial"/>
          </w:rPr>
          <w:t>δευτεροβαθμια</w:t>
        </w:r>
        <w:proofErr w:type="spellEnd"/>
        <w:r w:rsidR="006B01FB" w:rsidRPr="008F40A7">
          <w:rPr>
            <w:rStyle w:val="-"/>
            <w:rFonts w:ascii="Arial" w:hAnsi="Arial"/>
          </w:rPr>
          <w:t>)</w:t>
        </w:r>
      </w:hyperlink>
    </w:p>
    <w:p w14:paraId="272C6F36" w14:textId="6EAB9A48" w:rsidR="003E6D22" w:rsidRPr="008F40A7" w:rsidRDefault="00000000" w:rsidP="00B6692A">
      <w:pPr>
        <w:pStyle w:val="a"/>
        <w:rPr>
          <w:rFonts w:ascii="Arial" w:hAnsi="Arial"/>
        </w:rPr>
      </w:pPr>
      <w:hyperlink r:id="rId53" w:history="1">
        <w:proofErr w:type="spellStart"/>
        <w:r w:rsidR="006B01FB" w:rsidRPr="008F40A7">
          <w:rPr>
            <w:rStyle w:val="-"/>
            <w:rFonts w:ascii="Arial" w:hAnsi="Arial"/>
          </w:rPr>
          <w:t>Αναπληρωτες</w:t>
        </w:r>
        <w:proofErr w:type="spellEnd"/>
        <w:r w:rsidR="006B01FB" w:rsidRPr="008F40A7">
          <w:rPr>
            <w:rStyle w:val="-"/>
            <w:rFonts w:ascii="Arial" w:hAnsi="Arial"/>
          </w:rPr>
          <w:t xml:space="preserve"> </w:t>
        </w:r>
        <w:proofErr w:type="spellStart"/>
        <w:r w:rsidR="006B01FB" w:rsidRPr="008F40A7">
          <w:rPr>
            <w:rStyle w:val="-"/>
            <w:rFonts w:ascii="Arial" w:hAnsi="Arial"/>
          </w:rPr>
          <w:t>φωκιδας</w:t>
        </w:r>
        <w:proofErr w:type="spellEnd"/>
      </w:hyperlink>
    </w:p>
    <w:p w14:paraId="69DE01A5" w14:textId="484AA595" w:rsidR="003E6D22" w:rsidRPr="008F40A7" w:rsidRDefault="00000000" w:rsidP="00B6692A">
      <w:pPr>
        <w:pStyle w:val="a"/>
        <w:rPr>
          <w:rFonts w:ascii="Arial" w:hAnsi="Arial"/>
        </w:rPr>
      </w:pPr>
      <w:hyperlink r:id="rId54" w:history="1">
        <w:r w:rsidR="006B01FB" w:rsidRPr="008F40A7">
          <w:rPr>
            <w:rStyle w:val="-"/>
            <w:rFonts w:ascii="Arial" w:hAnsi="Arial"/>
          </w:rPr>
          <w:t xml:space="preserve">Αναπληρωτές νομού </w:t>
        </w:r>
        <w:proofErr w:type="spellStart"/>
        <w:r w:rsidR="006B01FB" w:rsidRPr="008F40A7">
          <w:rPr>
            <w:rStyle w:val="-"/>
            <w:rFonts w:ascii="Arial" w:hAnsi="Arial"/>
          </w:rPr>
          <w:t>φθιώτιδας</w:t>
        </w:r>
        <w:proofErr w:type="spellEnd"/>
      </w:hyperlink>
    </w:p>
    <w:p w14:paraId="287D6F51" w14:textId="72BF0E7B" w:rsidR="00462B1C" w:rsidRPr="008F40A7" w:rsidRDefault="00000000" w:rsidP="00B6692A">
      <w:pPr>
        <w:pStyle w:val="a"/>
        <w:rPr>
          <w:rFonts w:ascii="Arial" w:hAnsi="Arial"/>
        </w:rPr>
      </w:pPr>
      <w:hyperlink r:id="rId55" w:history="1">
        <w:r w:rsidR="006B01FB" w:rsidRPr="008F40A7">
          <w:rPr>
            <w:rStyle w:val="-"/>
            <w:rFonts w:ascii="Arial" w:hAnsi="Arial"/>
          </w:rPr>
          <w:t xml:space="preserve">Νεοδιόριστοι και αναπληρωτές εκπαιδευτικοί α' </w:t>
        </w:r>
        <w:proofErr w:type="spellStart"/>
        <w:r w:rsidR="006B01FB" w:rsidRPr="008F40A7">
          <w:rPr>
            <w:rStyle w:val="-"/>
            <w:rFonts w:ascii="Arial" w:hAnsi="Arial"/>
          </w:rPr>
          <w:t>εύβοιας</w:t>
        </w:r>
        <w:proofErr w:type="spellEnd"/>
        <w:r w:rsidR="006B01FB" w:rsidRPr="008F40A7">
          <w:rPr>
            <w:rStyle w:val="-"/>
            <w:rFonts w:ascii="Arial" w:hAnsi="Arial"/>
          </w:rPr>
          <w:t xml:space="preserve"> 2022</w:t>
        </w:r>
      </w:hyperlink>
    </w:p>
    <w:p w14:paraId="30DE0CEC" w14:textId="269B7E38" w:rsidR="00513E06" w:rsidRPr="008F40A7" w:rsidRDefault="00000000" w:rsidP="00B6692A">
      <w:pPr>
        <w:pStyle w:val="a"/>
        <w:rPr>
          <w:rFonts w:ascii="Arial" w:hAnsi="Arial"/>
        </w:rPr>
      </w:pPr>
      <w:hyperlink r:id="rId56" w:history="1">
        <w:proofErr w:type="spellStart"/>
        <w:r w:rsidR="006B01FB" w:rsidRPr="008F40A7">
          <w:rPr>
            <w:rStyle w:val="-"/>
            <w:rFonts w:ascii="Arial" w:hAnsi="Arial"/>
          </w:rPr>
          <w:t>Νεοδιοριστοι</w:t>
        </w:r>
        <w:proofErr w:type="spellEnd"/>
        <w:r w:rsidR="006B01FB" w:rsidRPr="008F40A7">
          <w:rPr>
            <w:rStyle w:val="-"/>
            <w:rFonts w:ascii="Arial" w:hAnsi="Arial"/>
          </w:rPr>
          <w:t>/</w:t>
        </w:r>
        <w:proofErr w:type="spellStart"/>
        <w:r w:rsidR="006B01FB" w:rsidRPr="008F40A7">
          <w:rPr>
            <w:rStyle w:val="-"/>
            <w:rFonts w:ascii="Arial" w:hAnsi="Arial"/>
          </w:rPr>
          <w:t>ες</w:t>
        </w:r>
        <w:proofErr w:type="spellEnd"/>
        <w:r w:rsidR="006B01FB" w:rsidRPr="008F40A7">
          <w:rPr>
            <w:rStyle w:val="-"/>
            <w:rFonts w:ascii="Arial" w:hAnsi="Arial"/>
          </w:rPr>
          <w:t xml:space="preserve"> </w:t>
        </w:r>
        <w:proofErr w:type="spellStart"/>
        <w:r w:rsidR="006B01FB" w:rsidRPr="008F40A7">
          <w:rPr>
            <w:rStyle w:val="-"/>
            <w:rFonts w:ascii="Arial" w:hAnsi="Arial"/>
          </w:rPr>
          <w:t>αναπληρωτες</w:t>
        </w:r>
        <w:proofErr w:type="spellEnd"/>
        <w:r w:rsidR="006B01FB" w:rsidRPr="008F40A7">
          <w:rPr>
            <w:rStyle w:val="-"/>
            <w:rFonts w:ascii="Arial" w:hAnsi="Arial"/>
          </w:rPr>
          <w:t>/</w:t>
        </w:r>
        <w:proofErr w:type="spellStart"/>
        <w:r w:rsidR="006B01FB" w:rsidRPr="008F40A7">
          <w:rPr>
            <w:rStyle w:val="-"/>
            <w:rFonts w:ascii="Arial" w:hAnsi="Arial"/>
          </w:rPr>
          <w:t>ριες</w:t>
        </w:r>
        <w:proofErr w:type="spellEnd"/>
        <w:r w:rsidR="006B01FB" w:rsidRPr="008F40A7">
          <w:rPr>
            <w:rStyle w:val="-"/>
            <w:rFonts w:ascii="Arial" w:hAnsi="Arial"/>
          </w:rPr>
          <w:t xml:space="preserve"> στη </w:t>
        </w:r>
        <w:proofErr w:type="spellStart"/>
        <w:r w:rsidR="006B01FB" w:rsidRPr="008F40A7">
          <w:rPr>
            <w:rStyle w:val="-"/>
            <w:rFonts w:ascii="Arial" w:hAnsi="Arial"/>
          </w:rPr>
          <w:t>βοιωτια</w:t>
        </w:r>
        <w:proofErr w:type="spellEnd"/>
        <w:r w:rsidR="006B01FB" w:rsidRPr="008F40A7">
          <w:rPr>
            <w:rStyle w:val="-"/>
            <w:rFonts w:ascii="Arial" w:hAnsi="Arial"/>
          </w:rPr>
          <w:t xml:space="preserve"> (</w:t>
        </w:r>
        <w:proofErr w:type="spellStart"/>
        <w:r w:rsidR="006B01FB" w:rsidRPr="008F40A7">
          <w:rPr>
            <w:rStyle w:val="-"/>
            <w:rFonts w:ascii="Arial" w:hAnsi="Arial"/>
          </w:rPr>
          <w:t>πρωτοβαθμια</w:t>
        </w:r>
        <w:proofErr w:type="spellEnd"/>
        <w:r w:rsidR="006B01FB" w:rsidRPr="008F40A7">
          <w:rPr>
            <w:rStyle w:val="-"/>
            <w:rFonts w:ascii="Arial" w:hAnsi="Arial"/>
          </w:rPr>
          <w:t xml:space="preserve"> &amp; </w:t>
        </w:r>
        <w:proofErr w:type="spellStart"/>
        <w:r w:rsidR="006B01FB" w:rsidRPr="008F40A7">
          <w:rPr>
            <w:rStyle w:val="-"/>
            <w:rFonts w:ascii="Arial" w:hAnsi="Arial"/>
          </w:rPr>
          <w:t>δευτεροβαθμια</w:t>
        </w:r>
        <w:proofErr w:type="spellEnd"/>
        <w:r w:rsidR="006B01FB" w:rsidRPr="008F40A7">
          <w:rPr>
            <w:rStyle w:val="-"/>
            <w:rFonts w:ascii="Arial" w:hAnsi="Arial"/>
          </w:rPr>
          <w:t>)</w:t>
        </w:r>
      </w:hyperlink>
    </w:p>
    <w:p w14:paraId="5B8144E5" w14:textId="3645F5CC" w:rsidR="00B95848" w:rsidRPr="008F40A7" w:rsidRDefault="00000000" w:rsidP="00B6692A">
      <w:pPr>
        <w:pStyle w:val="a"/>
        <w:rPr>
          <w:rStyle w:val="-"/>
          <w:rFonts w:ascii="Arial" w:hAnsi="Arial"/>
        </w:rPr>
      </w:pPr>
      <w:hyperlink r:id="rId57" w:history="1">
        <w:r w:rsidR="006B01FB" w:rsidRPr="008F40A7">
          <w:rPr>
            <w:rStyle w:val="-"/>
            <w:rFonts w:ascii="Arial" w:hAnsi="Arial"/>
          </w:rPr>
          <w:t>Νεοδιόριστοι -</w:t>
        </w:r>
        <w:proofErr w:type="spellStart"/>
        <w:r w:rsidR="006B01FB" w:rsidRPr="008F40A7">
          <w:rPr>
            <w:rStyle w:val="-"/>
            <w:rFonts w:ascii="Arial" w:hAnsi="Arial"/>
          </w:rPr>
          <w:t>ες</w:t>
        </w:r>
        <w:proofErr w:type="spellEnd"/>
        <w:r w:rsidR="006B01FB" w:rsidRPr="008F40A7">
          <w:rPr>
            <w:rStyle w:val="-"/>
            <w:rFonts w:ascii="Arial" w:hAnsi="Arial"/>
          </w:rPr>
          <w:t xml:space="preserve"> εκπαιδευτικοί νομού </w:t>
        </w:r>
        <w:proofErr w:type="spellStart"/>
        <w:r w:rsidR="006B01FB" w:rsidRPr="008F40A7">
          <w:rPr>
            <w:rStyle w:val="-"/>
            <w:rFonts w:ascii="Arial" w:hAnsi="Arial"/>
          </w:rPr>
          <w:t>φθιώτιδας</w:t>
        </w:r>
        <w:proofErr w:type="spellEnd"/>
      </w:hyperlink>
    </w:p>
    <w:p w14:paraId="259F3096" w14:textId="67179E6A" w:rsidR="00424268" w:rsidRPr="008F40A7" w:rsidRDefault="00424268" w:rsidP="00715EA5">
      <w:pPr>
        <w:rPr>
          <w:rStyle w:val="-"/>
          <w:rFonts w:ascii="Arial" w:hAnsi="Arial"/>
        </w:rPr>
      </w:pPr>
    </w:p>
    <w:p w14:paraId="00AE27F1" w14:textId="77777777" w:rsidR="00424268" w:rsidRPr="00B6692A" w:rsidRDefault="00424268" w:rsidP="00B6692A">
      <w:pPr>
        <w:pStyle w:val="3"/>
        <w:rPr>
          <w:rFonts w:ascii="Arial" w:hAnsi="Arial" w:cs="Arial"/>
        </w:rPr>
      </w:pPr>
      <w:bookmarkStart w:id="23" w:name="_Toc140784502"/>
      <w:r w:rsidRPr="00B6692A">
        <w:rPr>
          <w:rFonts w:ascii="Arial" w:hAnsi="Arial" w:cs="Arial"/>
        </w:rPr>
        <w:t>Κεντρική Μακεδονία</w:t>
      </w:r>
      <w:bookmarkEnd w:id="23"/>
    </w:p>
    <w:p w14:paraId="343EF2A9" w14:textId="77777777" w:rsidR="00424268" w:rsidRPr="008F40A7" w:rsidRDefault="00000000" w:rsidP="00B6692A">
      <w:pPr>
        <w:pStyle w:val="a"/>
        <w:rPr>
          <w:rFonts w:ascii="Arial" w:hAnsi="Arial"/>
        </w:rPr>
      </w:pPr>
      <w:hyperlink r:id="rId58" w:history="1">
        <w:r w:rsidR="00424268" w:rsidRPr="008F40A7">
          <w:rPr>
            <w:rStyle w:val="-"/>
            <w:rFonts w:ascii="Arial" w:hAnsi="Arial"/>
          </w:rPr>
          <w:t>Α ΘΕΣΣΑΛΟΝΊΚΗΣ/ΑΝΑΠΛΗΡΩΤΈΣ</w:t>
        </w:r>
      </w:hyperlink>
    </w:p>
    <w:p w14:paraId="6DF01A61" w14:textId="77777777" w:rsidR="00424268" w:rsidRPr="008F40A7" w:rsidRDefault="00000000" w:rsidP="00B6692A">
      <w:pPr>
        <w:pStyle w:val="a"/>
        <w:rPr>
          <w:rStyle w:val="-"/>
          <w:rFonts w:ascii="Arial" w:hAnsi="Arial"/>
        </w:rPr>
      </w:pPr>
      <w:hyperlink r:id="rId59" w:history="1">
        <w:r w:rsidR="00424268" w:rsidRPr="008F40A7">
          <w:rPr>
            <w:rStyle w:val="-"/>
            <w:rFonts w:ascii="Arial" w:hAnsi="Arial"/>
          </w:rPr>
          <w:t>Αναπληρωτές Εκπαιδευτικοί Δυτικής Θεσσαλονίκης</w:t>
        </w:r>
      </w:hyperlink>
    </w:p>
    <w:p w14:paraId="2F30F08A" w14:textId="77777777" w:rsidR="00424268" w:rsidRPr="008F40A7" w:rsidRDefault="00000000" w:rsidP="00B6692A">
      <w:pPr>
        <w:pStyle w:val="a"/>
        <w:rPr>
          <w:rStyle w:val="-"/>
          <w:rFonts w:ascii="Arial" w:hAnsi="Arial"/>
        </w:rPr>
      </w:pPr>
      <w:hyperlink r:id="rId60" w:history="1">
        <w:r w:rsidR="00424268" w:rsidRPr="008F40A7">
          <w:rPr>
            <w:rStyle w:val="-"/>
            <w:rFonts w:ascii="Arial" w:hAnsi="Arial"/>
          </w:rPr>
          <w:t>Νεοδιόριστοι Θεσσαλονίκης</w:t>
        </w:r>
      </w:hyperlink>
    </w:p>
    <w:p w14:paraId="0388B295" w14:textId="77777777" w:rsidR="00424268" w:rsidRPr="008F40A7" w:rsidRDefault="00000000" w:rsidP="00B6692A">
      <w:pPr>
        <w:pStyle w:val="a"/>
        <w:rPr>
          <w:rFonts w:ascii="Arial" w:hAnsi="Arial"/>
        </w:rPr>
      </w:pPr>
      <w:hyperlink r:id="rId61" w:history="1">
        <w:r w:rsidR="00424268" w:rsidRPr="008F40A7">
          <w:rPr>
            <w:rStyle w:val="-"/>
            <w:rFonts w:ascii="Arial" w:hAnsi="Arial"/>
          </w:rPr>
          <w:t>Νεοδιόριστοι 2022 ΔΔΕ Β' Θεσσαλονίκης</w:t>
        </w:r>
      </w:hyperlink>
    </w:p>
    <w:p w14:paraId="2E37A671" w14:textId="77777777" w:rsidR="00424268" w:rsidRPr="008F40A7" w:rsidRDefault="00000000" w:rsidP="00B6692A">
      <w:pPr>
        <w:pStyle w:val="a"/>
        <w:rPr>
          <w:rFonts w:ascii="Arial" w:hAnsi="Arial"/>
        </w:rPr>
      </w:pPr>
      <w:hyperlink r:id="rId62" w:history="1">
        <w:r w:rsidR="00424268" w:rsidRPr="008F40A7">
          <w:rPr>
            <w:rStyle w:val="-"/>
            <w:rFonts w:ascii="Arial" w:hAnsi="Arial"/>
          </w:rPr>
          <w:t>ΕΚΠΑΙΔΕΥΤΙΚΟΙ Π. Ε. ΧΑΛΚΙΔΙΚΗΣ</w:t>
        </w:r>
      </w:hyperlink>
    </w:p>
    <w:p w14:paraId="27F90C40" w14:textId="77777777" w:rsidR="00424268" w:rsidRPr="008F40A7" w:rsidRDefault="00000000" w:rsidP="00B6692A">
      <w:pPr>
        <w:pStyle w:val="a"/>
        <w:rPr>
          <w:rFonts w:ascii="Arial" w:hAnsi="Arial"/>
        </w:rPr>
      </w:pPr>
      <w:hyperlink r:id="rId63" w:history="1">
        <w:r w:rsidR="00424268" w:rsidRPr="008F40A7">
          <w:rPr>
            <w:rStyle w:val="-"/>
            <w:rFonts w:ascii="Arial" w:hAnsi="Arial"/>
          </w:rPr>
          <w:t>Εκπαιδευτικά θέματα Α/</w:t>
        </w:r>
        <w:proofErr w:type="spellStart"/>
        <w:r w:rsidR="00424268" w:rsidRPr="008F40A7">
          <w:rPr>
            <w:rStyle w:val="-"/>
            <w:rFonts w:ascii="Arial" w:hAnsi="Arial"/>
          </w:rPr>
          <w:t>θμιας</w:t>
        </w:r>
        <w:proofErr w:type="spellEnd"/>
        <w:r w:rsidR="00424268" w:rsidRPr="008F40A7">
          <w:rPr>
            <w:rStyle w:val="-"/>
            <w:rFonts w:ascii="Arial" w:hAnsi="Arial"/>
          </w:rPr>
          <w:t xml:space="preserve"> εκπαίδευσης Σερρών</w:t>
        </w:r>
      </w:hyperlink>
    </w:p>
    <w:p w14:paraId="1857CCDE" w14:textId="77777777" w:rsidR="00424268" w:rsidRPr="008F40A7" w:rsidRDefault="00000000" w:rsidP="00B6692A">
      <w:pPr>
        <w:pStyle w:val="a"/>
        <w:rPr>
          <w:rFonts w:ascii="Arial" w:hAnsi="Arial"/>
        </w:rPr>
      </w:pPr>
      <w:hyperlink r:id="rId64" w:history="1">
        <w:r w:rsidR="00424268" w:rsidRPr="008F40A7">
          <w:rPr>
            <w:rStyle w:val="-"/>
            <w:rFonts w:ascii="Arial" w:hAnsi="Arial"/>
          </w:rPr>
          <w:t>ΕΚΠΑΙΔΕΥΤΙΚΌΙ ΝΟΜΟΥ ΚΙΛΚΙΣ</w:t>
        </w:r>
      </w:hyperlink>
    </w:p>
    <w:p w14:paraId="102543FE" w14:textId="07C9229C" w:rsidR="00424268" w:rsidRPr="008F40A7" w:rsidRDefault="00000000" w:rsidP="00B6692A">
      <w:pPr>
        <w:pStyle w:val="a"/>
        <w:rPr>
          <w:rFonts w:ascii="Arial" w:hAnsi="Arial"/>
        </w:rPr>
      </w:pPr>
      <w:hyperlink r:id="rId65" w:history="1">
        <w:r w:rsidR="00424268" w:rsidRPr="008F40A7">
          <w:rPr>
            <w:rStyle w:val="-"/>
            <w:rFonts w:ascii="Arial" w:hAnsi="Arial"/>
          </w:rPr>
          <w:t>Εκπαιδευτικοί Ημαθίας- Πέλλας (μόνιμοι και αναπληρωτές)</w:t>
        </w:r>
      </w:hyperlink>
    </w:p>
    <w:p w14:paraId="669B7BB1" w14:textId="458B2544" w:rsidR="00116768" w:rsidRDefault="00116768" w:rsidP="00715EA5">
      <w:pPr>
        <w:rPr>
          <w:rFonts w:ascii="Arial" w:hAnsi="Arial"/>
        </w:rPr>
      </w:pPr>
    </w:p>
    <w:p w14:paraId="06217DB8" w14:textId="4DE0B16B" w:rsidR="009F25AA" w:rsidRDefault="009F25AA" w:rsidP="00715EA5">
      <w:pPr>
        <w:rPr>
          <w:rFonts w:ascii="Arial" w:hAnsi="Arial"/>
        </w:rPr>
      </w:pPr>
    </w:p>
    <w:p w14:paraId="40032AD7" w14:textId="1824FCFA" w:rsidR="009F25AA" w:rsidRDefault="009F25AA" w:rsidP="00715EA5">
      <w:pPr>
        <w:rPr>
          <w:rFonts w:ascii="Arial" w:hAnsi="Arial"/>
        </w:rPr>
      </w:pPr>
    </w:p>
    <w:p w14:paraId="5E09CD4C" w14:textId="07F15956" w:rsidR="009F25AA" w:rsidRDefault="009F25AA" w:rsidP="00715EA5">
      <w:pPr>
        <w:rPr>
          <w:rFonts w:ascii="Arial" w:hAnsi="Arial"/>
        </w:rPr>
      </w:pPr>
    </w:p>
    <w:p w14:paraId="50FCFD07" w14:textId="65C9F508" w:rsidR="009F25AA" w:rsidRDefault="009F25AA" w:rsidP="00715EA5">
      <w:pPr>
        <w:rPr>
          <w:rFonts w:ascii="Arial" w:hAnsi="Arial"/>
        </w:rPr>
      </w:pPr>
    </w:p>
    <w:p w14:paraId="0FCA1E28" w14:textId="77777777" w:rsidR="009F25AA" w:rsidRPr="008F40A7" w:rsidRDefault="009F25AA" w:rsidP="00715EA5">
      <w:pPr>
        <w:rPr>
          <w:rFonts w:ascii="Arial" w:hAnsi="Arial"/>
        </w:rPr>
      </w:pPr>
    </w:p>
    <w:p w14:paraId="4BA50764" w14:textId="09F66824" w:rsidR="003E6D22" w:rsidRPr="00B6692A" w:rsidRDefault="003E6D22" w:rsidP="00715EA5">
      <w:pPr>
        <w:pStyle w:val="3"/>
        <w:rPr>
          <w:rFonts w:ascii="Arial" w:hAnsi="Arial" w:cs="Arial"/>
        </w:rPr>
      </w:pPr>
      <w:bookmarkStart w:id="24" w:name="_Hlk112939454"/>
      <w:bookmarkStart w:id="25" w:name="_Toc113141222"/>
      <w:bookmarkStart w:id="26" w:name="_Toc140784503"/>
      <w:r w:rsidRPr="00B6692A">
        <w:rPr>
          <w:rFonts w:ascii="Arial" w:hAnsi="Arial" w:cs="Arial"/>
        </w:rPr>
        <w:lastRenderedPageBreak/>
        <w:t xml:space="preserve">Ανατολική Μακεδονία </w:t>
      </w:r>
      <w:bookmarkEnd w:id="24"/>
      <w:r w:rsidRPr="00B6692A">
        <w:rPr>
          <w:rFonts w:ascii="Arial" w:hAnsi="Arial" w:cs="Arial"/>
        </w:rPr>
        <w:t>και Θράκη</w:t>
      </w:r>
      <w:bookmarkEnd w:id="25"/>
      <w:bookmarkEnd w:id="26"/>
    </w:p>
    <w:p w14:paraId="4D05E772" w14:textId="0C2EF28F" w:rsidR="003E6D22" w:rsidRPr="008F40A7" w:rsidRDefault="00000000" w:rsidP="00B6692A">
      <w:pPr>
        <w:pStyle w:val="a"/>
        <w:rPr>
          <w:rFonts w:ascii="Arial" w:hAnsi="Arial"/>
        </w:rPr>
      </w:pPr>
      <w:hyperlink r:id="rId66" w:history="1">
        <w:r w:rsidR="00A1760F" w:rsidRPr="008F40A7">
          <w:rPr>
            <w:rStyle w:val="-"/>
            <w:rFonts w:ascii="Arial" w:hAnsi="Arial"/>
          </w:rPr>
          <w:t>ΑΝΑΠΛΗΡΩΤΕΣ ΕΒΡΟΥ</w:t>
        </w:r>
      </w:hyperlink>
    </w:p>
    <w:p w14:paraId="001BFD6B" w14:textId="63F41EA1" w:rsidR="00A1760F" w:rsidRPr="008F40A7" w:rsidRDefault="00000000" w:rsidP="00B6692A">
      <w:pPr>
        <w:pStyle w:val="a"/>
        <w:rPr>
          <w:rFonts w:ascii="Arial" w:hAnsi="Arial"/>
        </w:rPr>
      </w:pPr>
      <w:hyperlink r:id="rId67" w:history="1">
        <w:r w:rsidR="00A1760F" w:rsidRPr="008F40A7">
          <w:rPr>
            <w:rStyle w:val="-"/>
            <w:rFonts w:ascii="Arial" w:hAnsi="Arial"/>
          </w:rPr>
          <w:t>ΕΚΠΑΙΔΕΥΤΙΚΟΙ ΝΕΟΔΙΟΡΙΣΤΟΙ ΚΑΙ ΑΝΑΠΛΗΡΩΤΕΣ Β' ΚΑΒΑΛΑΣ</w:t>
        </w:r>
      </w:hyperlink>
    </w:p>
    <w:p w14:paraId="2747F3F6" w14:textId="125AEFA0" w:rsidR="00A1760F" w:rsidRPr="008F40A7" w:rsidRDefault="00000000" w:rsidP="00B6692A">
      <w:pPr>
        <w:pStyle w:val="a"/>
        <w:rPr>
          <w:rFonts w:ascii="Arial" w:hAnsi="Arial"/>
        </w:rPr>
      </w:pPr>
      <w:hyperlink r:id="rId68" w:history="1">
        <w:r w:rsidR="00EE2653" w:rsidRPr="008F40A7">
          <w:rPr>
            <w:rStyle w:val="-"/>
            <w:rFonts w:ascii="Arial" w:hAnsi="Arial"/>
          </w:rPr>
          <w:t xml:space="preserve">Ροδόπη - </w:t>
        </w:r>
        <w:proofErr w:type="spellStart"/>
        <w:r w:rsidR="00EE2653" w:rsidRPr="008F40A7">
          <w:rPr>
            <w:rStyle w:val="-"/>
            <w:rFonts w:ascii="Arial" w:hAnsi="Arial"/>
          </w:rPr>
          <w:t>Νεοδιοριστοι</w:t>
        </w:r>
        <w:proofErr w:type="spellEnd"/>
        <w:r w:rsidR="00EE2653" w:rsidRPr="008F40A7">
          <w:rPr>
            <w:rStyle w:val="-"/>
            <w:rFonts w:ascii="Arial" w:hAnsi="Arial"/>
          </w:rPr>
          <w:t xml:space="preserve"> και </w:t>
        </w:r>
        <w:proofErr w:type="spellStart"/>
        <w:r w:rsidR="00EE2653" w:rsidRPr="008F40A7">
          <w:rPr>
            <w:rStyle w:val="-"/>
            <w:rFonts w:ascii="Arial" w:hAnsi="Arial"/>
          </w:rPr>
          <w:t>Αναπληρωτες</w:t>
        </w:r>
        <w:proofErr w:type="spellEnd"/>
      </w:hyperlink>
    </w:p>
    <w:p w14:paraId="1C9E122F" w14:textId="4943EF11" w:rsidR="00A1760F" w:rsidRPr="008F40A7" w:rsidRDefault="00000000" w:rsidP="00B6692A">
      <w:pPr>
        <w:pStyle w:val="a"/>
        <w:rPr>
          <w:rFonts w:ascii="Arial" w:hAnsi="Arial"/>
        </w:rPr>
      </w:pPr>
      <w:hyperlink r:id="rId69" w:history="1">
        <w:r w:rsidR="00CA0CEF" w:rsidRPr="008F40A7">
          <w:rPr>
            <w:rStyle w:val="-"/>
            <w:rFonts w:ascii="Arial" w:hAnsi="Arial"/>
          </w:rPr>
          <w:t>Εκπαιδευτικοί Δευτεροβάθμιας Ξάνθης</w:t>
        </w:r>
      </w:hyperlink>
    </w:p>
    <w:p w14:paraId="4E373724" w14:textId="015F525D" w:rsidR="00B247C6" w:rsidRPr="008F40A7" w:rsidRDefault="00000000" w:rsidP="00B6692A">
      <w:pPr>
        <w:pStyle w:val="a"/>
        <w:rPr>
          <w:rStyle w:val="-"/>
          <w:rFonts w:ascii="Arial" w:hAnsi="Arial"/>
        </w:rPr>
      </w:pPr>
      <w:hyperlink r:id="rId70" w:history="1">
        <w:r w:rsidR="00B247C6" w:rsidRPr="008F40A7">
          <w:rPr>
            <w:rStyle w:val="-"/>
            <w:rFonts w:ascii="Arial" w:hAnsi="Arial"/>
          </w:rPr>
          <w:t>ΕΚΠΑΙΔΕΥΤΙΚΟΙ ΝΕΟΔΙΟΡΙΣΤΟΙ ΚΑΙ ΑΝΑΠΛΗΡΩΤΕΣ Β' ΚΑΒΑΛΑΣ</w:t>
        </w:r>
      </w:hyperlink>
    </w:p>
    <w:p w14:paraId="40E77C9F" w14:textId="6F9D41E8" w:rsidR="00D92102" w:rsidRPr="008F40A7" w:rsidRDefault="00D92102" w:rsidP="00715EA5">
      <w:pPr>
        <w:rPr>
          <w:rStyle w:val="-"/>
          <w:rFonts w:ascii="Arial" w:hAnsi="Arial"/>
        </w:rPr>
      </w:pPr>
    </w:p>
    <w:p w14:paraId="7EF64502" w14:textId="77777777" w:rsidR="00D92102" w:rsidRPr="008F40A7" w:rsidRDefault="00D92102" w:rsidP="00715EA5">
      <w:pPr>
        <w:rPr>
          <w:rStyle w:val="-"/>
          <w:rFonts w:ascii="Arial" w:hAnsi="Arial"/>
        </w:rPr>
      </w:pPr>
    </w:p>
    <w:p w14:paraId="4993A487" w14:textId="292C8856" w:rsidR="00D92102" w:rsidRPr="008F40A7" w:rsidRDefault="00D92102" w:rsidP="00715EA5">
      <w:pPr>
        <w:pStyle w:val="3"/>
        <w:rPr>
          <w:rFonts w:ascii="Arial" w:hAnsi="Arial" w:cs="Arial"/>
        </w:rPr>
      </w:pPr>
      <w:bookmarkStart w:id="27" w:name="_Toc113141223"/>
      <w:bookmarkStart w:id="28" w:name="_Toc140784504"/>
      <w:r w:rsidRPr="008F40A7">
        <w:rPr>
          <w:rFonts w:ascii="Arial" w:hAnsi="Arial" w:cs="Arial"/>
        </w:rPr>
        <w:t>Δυτική Μακεδονία</w:t>
      </w:r>
      <w:bookmarkEnd w:id="27"/>
      <w:bookmarkEnd w:id="28"/>
    </w:p>
    <w:p w14:paraId="6FFE4430" w14:textId="2840D18B" w:rsidR="00116768" w:rsidRPr="008F40A7" w:rsidRDefault="00000000" w:rsidP="00B6692A">
      <w:pPr>
        <w:pStyle w:val="a"/>
        <w:rPr>
          <w:rFonts w:ascii="Arial" w:hAnsi="Arial"/>
        </w:rPr>
      </w:pPr>
      <w:hyperlink r:id="rId71" w:history="1">
        <w:r w:rsidR="00D92102" w:rsidRPr="008F40A7">
          <w:rPr>
            <w:rStyle w:val="-"/>
            <w:rFonts w:ascii="Arial" w:hAnsi="Arial"/>
          </w:rPr>
          <w:t>Αναπληρωτές Κοζάνης</w:t>
        </w:r>
      </w:hyperlink>
    </w:p>
    <w:p w14:paraId="59B38F58" w14:textId="588F189B" w:rsidR="00D92102" w:rsidRPr="008F40A7" w:rsidRDefault="00D92102" w:rsidP="00715EA5">
      <w:pPr>
        <w:rPr>
          <w:rFonts w:ascii="Arial" w:hAnsi="Arial"/>
        </w:rPr>
      </w:pPr>
    </w:p>
    <w:p w14:paraId="04AFD2E5" w14:textId="77777777" w:rsidR="00D92102" w:rsidRPr="008F40A7" w:rsidRDefault="00D92102" w:rsidP="00715EA5">
      <w:pPr>
        <w:rPr>
          <w:rFonts w:ascii="Arial" w:hAnsi="Arial"/>
        </w:rPr>
      </w:pPr>
    </w:p>
    <w:p w14:paraId="7A60A9F3" w14:textId="0DE30619" w:rsidR="00A1760F" w:rsidRPr="00B6692A" w:rsidRDefault="00C249A7" w:rsidP="00715EA5">
      <w:pPr>
        <w:pStyle w:val="3"/>
        <w:rPr>
          <w:rFonts w:ascii="Arial" w:hAnsi="Arial" w:cs="Arial"/>
        </w:rPr>
      </w:pPr>
      <w:bookmarkStart w:id="29" w:name="_Toc113141224"/>
      <w:bookmarkStart w:id="30" w:name="_Toc140784505"/>
      <w:r w:rsidRPr="008F40A7">
        <w:rPr>
          <w:rFonts w:ascii="Arial" w:hAnsi="Arial" w:cs="Arial"/>
        </w:rPr>
        <w:t>Νότιο</w:t>
      </w:r>
      <w:r w:rsidR="00A1760F" w:rsidRPr="008F40A7">
        <w:rPr>
          <w:rFonts w:ascii="Arial" w:hAnsi="Arial" w:cs="Arial"/>
        </w:rPr>
        <w:t xml:space="preserve"> </w:t>
      </w:r>
      <w:r w:rsidRPr="00655491">
        <w:rPr>
          <w:rFonts w:ascii="Arial" w:hAnsi="Arial" w:cs="Arial"/>
        </w:rPr>
        <w:t>Αιγαίο</w:t>
      </w:r>
      <w:bookmarkEnd w:id="29"/>
      <w:bookmarkEnd w:id="30"/>
    </w:p>
    <w:p w14:paraId="047890A6" w14:textId="63A7DE19" w:rsidR="00A1760F" w:rsidRPr="008F40A7" w:rsidRDefault="00000000" w:rsidP="00B6692A">
      <w:pPr>
        <w:pStyle w:val="a"/>
        <w:rPr>
          <w:rFonts w:ascii="Arial" w:hAnsi="Arial"/>
        </w:rPr>
      </w:pPr>
      <w:hyperlink r:id="rId72" w:history="1">
        <w:r w:rsidR="00A1760F" w:rsidRPr="008F40A7">
          <w:rPr>
            <w:rStyle w:val="-"/>
            <w:rFonts w:ascii="Arial" w:hAnsi="Arial"/>
          </w:rPr>
          <w:t>ΑΝΑΠΛΗΡΩΤΕΣ Α ΔΩΔΕΚΑΝΗΣΟΥ 2022-23</w:t>
        </w:r>
      </w:hyperlink>
    </w:p>
    <w:p w14:paraId="3A00509B" w14:textId="4A8CFC2A" w:rsidR="00A1760F" w:rsidRPr="008F40A7" w:rsidRDefault="00000000" w:rsidP="00B6692A">
      <w:pPr>
        <w:pStyle w:val="a"/>
        <w:rPr>
          <w:rFonts w:ascii="Arial" w:hAnsi="Arial"/>
        </w:rPr>
      </w:pPr>
      <w:hyperlink r:id="rId73" w:history="1">
        <w:proofErr w:type="spellStart"/>
        <w:r w:rsidR="00EE2653" w:rsidRPr="008F40A7">
          <w:rPr>
            <w:rStyle w:val="-"/>
            <w:rFonts w:ascii="Arial" w:hAnsi="Arial"/>
          </w:rPr>
          <w:t>Αναπληρωτες</w:t>
        </w:r>
        <w:proofErr w:type="spellEnd"/>
        <w:r w:rsidR="00EE2653" w:rsidRPr="008F40A7">
          <w:rPr>
            <w:rStyle w:val="-"/>
            <w:rFonts w:ascii="Arial" w:hAnsi="Arial"/>
          </w:rPr>
          <w:t xml:space="preserve"> εκπαιδευτικοί Ρόδου</w:t>
        </w:r>
      </w:hyperlink>
    </w:p>
    <w:p w14:paraId="4577CE5E" w14:textId="0A9A918A" w:rsidR="00A1760F" w:rsidRPr="008F40A7" w:rsidRDefault="00000000" w:rsidP="00B6692A">
      <w:pPr>
        <w:pStyle w:val="a"/>
        <w:rPr>
          <w:rFonts w:ascii="Arial" w:hAnsi="Arial"/>
        </w:rPr>
      </w:pPr>
      <w:hyperlink r:id="rId74" w:history="1">
        <w:r w:rsidR="00DB5DFD" w:rsidRPr="008F40A7">
          <w:rPr>
            <w:rStyle w:val="-"/>
            <w:rFonts w:ascii="Arial" w:hAnsi="Arial"/>
          </w:rPr>
          <w:t>ΕΚΠΑΙΔΕΥΤΙΚΟΙ ΝΑΞΟΥ, ΑΜΟΡΓΟΥ ΚΑΙ ΜΙΚΡΩΝ ΚΥΚΛΑΔΩΝ (Γ΄ ΚΥΚΛΑΔΩΝ)</w:t>
        </w:r>
      </w:hyperlink>
    </w:p>
    <w:p w14:paraId="66CE0611" w14:textId="4B09B5D0" w:rsidR="00484E6B" w:rsidRPr="008F40A7" w:rsidRDefault="00000000" w:rsidP="00B6692A">
      <w:pPr>
        <w:pStyle w:val="a"/>
        <w:rPr>
          <w:rFonts w:ascii="Arial" w:hAnsi="Arial"/>
        </w:rPr>
      </w:pPr>
      <w:hyperlink r:id="rId75" w:history="1">
        <w:r w:rsidR="00484E6B" w:rsidRPr="008F40A7">
          <w:rPr>
            <w:rStyle w:val="-"/>
            <w:rFonts w:ascii="Arial" w:hAnsi="Arial"/>
          </w:rPr>
          <w:t>Εκπαιδευτικοί Πρωτοβάθμιας Δ' Κυκλάδων</w:t>
        </w:r>
      </w:hyperlink>
    </w:p>
    <w:p w14:paraId="4E90DA55" w14:textId="2ACDDC0D" w:rsidR="0099352E" w:rsidRPr="008F40A7" w:rsidRDefault="00000000" w:rsidP="00B6692A">
      <w:pPr>
        <w:pStyle w:val="a"/>
        <w:rPr>
          <w:rStyle w:val="-"/>
          <w:rFonts w:ascii="Arial" w:hAnsi="Arial"/>
        </w:rPr>
      </w:pPr>
      <w:hyperlink r:id="rId76" w:history="1">
        <w:r w:rsidR="0099352E" w:rsidRPr="008F40A7">
          <w:rPr>
            <w:rStyle w:val="-"/>
            <w:rFonts w:ascii="Arial" w:hAnsi="Arial"/>
          </w:rPr>
          <w:t>Εκπαιδευτικοί στη Δ' Δωδεκανήσου</w:t>
        </w:r>
      </w:hyperlink>
    </w:p>
    <w:p w14:paraId="367FB737" w14:textId="04CC926F" w:rsidR="00DF70CC" w:rsidRPr="008F40A7" w:rsidRDefault="00000000" w:rsidP="00B6692A">
      <w:pPr>
        <w:pStyle w:val="a"/>
        <w:rPr>
          <w:rFonts w:ascii="Arial" w:hAnsi="Arial"/>
        </w:rPr>
      </w:pPr>
      <w:hyperlink r:id="rId77" w:history="1">
        <w:r w:rsidR="00DF70CC" w:rsidRPr="008F40A7">
          <w:rPr>
            <w:rStyle w:val="-"/>
            <w:rFonts w:ascii="Arial" w:hAnsi="Arial"/>
          </w:rPr>
          <w:t>Β' ΔΩΔΕΚΑΝΗΣΟΥ-ΝΕΟΔΙΟΡΙΣΤΟΙ</w:t>
        </w:r>
      </w:hyperlink>
    </w:p>
    <w:p w14:paraId="62589DA7" w14:textId="12A21BCD" w:rsidR="00DB5DFD" w:rsidRPr="008F40A7" w:rsidRDefault="00DB5DFD" w:rsidP="00715EA5">
      <w:pPr>
        <w:rPr>
          <w:rFonts w:ascii="Arial" w:hAnsi="Arial"/>
        </w:rPr>
      </w:pPr>
    </w:p>
    <w:p w14:paraId="701143B6" w14:textId="7AEF8C6F" w:rsidR="00A83E23" w:rsidRPr="00B6692A" w:rsidRDefault="00C36735" w:rsidP="00715EA5">
      <w:pPr>
        <w:pStyle w:val="3"/>
        <w:rPr>
          <w:rFonts w:ascii="Arial" w:hAnsi="Arial" w:cs="Arial"/>
        </w:rPr>
      </w:pPr>
      <w:bookmarkStart w:id="31" w:name="_Toc113141225"/>
      <w:bookmarkStart w:id="32" w:name="_Toc140784506"/>
      <w:r w:rsidRPr="008F40A7">
        <w:rPr>
          <w:rFonts w:ascii="Arial" w:hAnsi="Arial" w:cs="Arial"/>
        </w:rPr>
        <w:t>Βόρειο</w:t>
      </w:r>
      <w:r w:rsidR="00A83E23" w:rsidRPr="008F40A7">
        <w:rPr>
          <w:rFonts w:ascii="Arial" w:hAnsi="Arial" w:cs="Arial"/>
        </w:rPr>
        <w:t xml:space="preserve"> </w:t>
      </w:r>
      <w:r w:rsidRPr="00655491">
        <w:rPr>
          <w:rFonts w:ascii="Arial" w:hAnsi="Arial" w:cs="Arial"/>
        </w:rPr>
        <w:t>Αιγαίο</w:t>
      </w:r>
      <w:bookmarkEnd w:id="31"/>
      <w:bookmarkEnd w:id="32"/>
    </w:p>
    <w:p w14:paraId="7D208CC0" w14:textId="0064405A" w:rsidR="00A83E23" w:rsidRPr="008F40A7" w:rsidRDefault="00000000" w:rsidP="00B6692A">
      <w:pPr>
        <w:pStyle w:val="a"/>
        <w:rPr>
          <w:rFonts w:ascii="Arial" w:hAnsi="Arial"/>
        </w:rPr>
      </w:pPr>
      <w:hyperlink r:id="rId78" w:history="1">
        <w:r w:rsidR="00A83E23" w:rsidRPr="008F40A7">
          <w:rPr>
            <w:rStyle w:val="-"/>
            <w:rFonts w:ascii="Arial" w:hAnsi="Arial"/>
          </w:rPr>
          <w:t>Αναπληρωτές και Νεοδιόριστοι Εκπαιδευτικοί Α' Λέσβου</w:t>
        </w:r>
      </w:hyperlink>
    </w:p>
    <w:p w14:paraId="210565C2" w14:textId="11AC9C8C" w:rsidR="00E10F7A" w:rsidRPr="008F40A7" w:rsidRDefault="00000000" w:rsidP="00B6692A">
      <w:pPr>
        <w:pStyle w:val="a"/>
        <w:rPr>
          <w:rStyle w:val="-"/>
          <w:rFonts w:ascii="Arial" w:hAnsi="Arial"/>
        </w:rPr>
      </w:pPr>
      <w:hyperlink r:id="rId79" w:history="1">
        <w:r w:rsidR="00E10F7A" w:rsidRPr="008F40A7">
          <w:rPr>
            <w:rStyle w:val="-"/>
            <w:rFonts w:ascii="Arial" w:hAnsi="Arial"/>
          </w:rPr>
          <w:t>Εκπαιδευτικοί Ν. Σάμου</w:t>
        </w:r>
      </w:hyperlink>
    </w:p>
    <w:p w14:paraId="25FE60A2" w14:textId="77777777" w:rsidR="00DF70CC" w:rsidRPr="008F40A7" w:rsidRDefault="00DF70CC" w:rsidP="00715EA5">
      <w:pPr>
        <w:rPr>
          <w:rFonts w:ascii="Arial" w:hAnsi="Arial"/>
        </w:rPr>
      </w:pPr>
    </w:p>
    <w:p w14:paraId="619B8081" w14:textId="77777777" w:rsidR="000B7B08" w:rsidRPr="008F40A7" w:rsidRDefault="000B7B08" w:rsidP="00715EA5">
      <w:pPr>
        <w:rPr>
          <w:rFonts w:ascii="Arial" w:hAnsi="Arial"/>
        </w:rPr>
      </w:pPr>
    </w:p>
    <w:p w14:paraId="2CD4F453" w14:textId="77777777" w:rsidR="00A83E23" w:rsidRPr="008F40A7" w:rsidRDefault="00A83E23" w:rsidP="00715EA5">
      <w:pPr>
        <w:rPr>
          <w:rFonts w:ascii="Arial" w:hAnsi="Arial"/>
        </w:rPr>
      </w:pPr>
    </w:p>
    <w:p w14:paraId="1CD85638" w14:textId="7E5F9E4C" w:rsidR="00F14F54" w:rsidRPr="008F40A7" w:rsidRDefault="00C36735" w:rsidP="00715EA5">
      <w:pPr>
        <w:pStyle w:val="3"/>
        <w:rPr>
          <w:rFonts w:ascii="Arial" w:hAnsi="Arial" w:cs="Arial"/>
        </w:rPr>
      </w:pPr>
      <w:bookmarkStart w:id="33" w:name="_Toc113141226"/>
      <w:bookmarkStart w:id="34" w:name="_Toc140784507"/>
      <w:r w:rsidRPr="008F40A7">
        <w:rPr>
          <w:rFonts w:ascii="Arial" w:hAnsi="Arial" w:cs="Arial"/>
        </w:rPr>
        <w:lastRenderedPageBreak/>
        <w:t>Θεσσαλία</w:t>
      </w:r>
      <w:bookmarkEnd w:id="33"/>
      <w:bookmarkEnd w:id="34"/>
    </w:p>
    <w:p w14:paraId="36A5AC6F" w14:textId="066F99C3" w:rsidR="00F14F54" w:rsidRPr="008F40A7" w:rsidRDefault="00000000" w:rsidP="00B6692A">
      <w:pPr>
        <w:pStyle w:val="a"/>
        <w:rPr>
          <w:rFonts w:ascii="Arial" w:hAnsi="Arial"/>
        </w:rPr>
      </w:pPr>
      <w:hyperlink r:id="rId80" w:history="1">
        <w:r w:rsidR="00F14F54" w:rsidRPr="008F40A7">
          <w:rPr>
            <w:rStyle w:val="-"/>
            <w:rFonts w:ascii="Arial" w:hAnsi="Arial"/>
          </w:rPr>
          <w:t>Αναπληρωτές Λάρισας</w:t>
        </w:r>
      </w:hyperlink>
    </w:p>
    <w:p w14:paraId="026A7C4D" w14:textId="33101F81" w:rsidR="00F14F54" w:rsidRPr="008F40A7" w:rsidRDefault="00000000" w:rsidP="00B6692A">
      <w:pPr>
        <w:pStyle w:val="a"/>
        <w:rPr>
          <w:rFonts w:ascii="Arial" w:hAnsi="Arial"/>
        </w:rPr>
      </w:pPr>
      <w:hyperlink r:id="rId81" w:history="1">
        <w:r w:rsidR="00F14F54" w:rsidRPr="008F40A7">
          <w:rPr>
            <w:rStyle w:val="-"/>
            <w:rFonts w:ascii="Arial" w:hAnsi="Arial"/>
          </w:rPr>
          <w:t>Εκπαιδευτικοί Ν. Μαγνησίας</w:t>
        </w:r>
      </w:hyperlink>
    </w:p>
    <w:p w14:paraId="0C955CCD" w14:textId="37C9E0EE" w:rsidR="00F07FD6" w:rsidRPr="008F40A7" w:rsidRDefault="00000000" w:rsidP="00B6692A">
      <w:pPr>
        <w:pStyle w:val="a"/>
        <w:rPr>
          <w:rFonts w:ascii="Arial" w:hAnsi="Arial"/>
        </w:rPr>
      </w:pPr>
      <w:hyperlink r:id="rId82" w:history="1">
        <w:r w:rsidR="00F07FD6" w:rsidRPr="008F40A7">
          <w:rPr>
            <w:rStyle w:val="-"/>
            <w:rFonts w:ascii="Arial" w:hAnsi="Arial"/>
          </w:rPr>
          <w:t>Αναπληρωτές Καρδίτσας</w:t>
        </w:r>
      </w:hyperlink>
    </w:p>
    <w:p w14:paraId="25499367" w14:textId="77777777" w:rsidR="00F14F54" w:rsidRPr="008F40A7" w:rsidRDefault="00F14F54" w:rsidP="00715EA5">
      <w:pPr>
        <w:rPr>
          <w:rFonts w:ascii="Arial" w:hAnsi="Arial"/>
        </w:rPr>
      </w:pPr>
    </w:p>
    <w:p w14:paraId="42C16067" w14:textId="77777777" w:rsidR="00116768" w:rsidRPr="008F40A7" w:rsidRDefault="00116768" w:rsidP="00715EA5">
      <w:pPr>
        <w:rPr>
          <w:rFonts w:ascii="Arial" w:hAnsi="Arial"/>
        </w:rPr>
      </w:pPr>
    </w:p>
    <w:p w14:paraId="070449C5" w14:textId="4478C20D" w:rsidR="00C36459" w:rsidRPr="00B6692A" w:rsidRDefault="00C36735" w:rsidP="00715EA5">
      <w:pPr>
        <w:pStyle w:val="3"/>
        <w:rPr>
          <w:rFonts w:ascii="Arial" w:hAnsi="Arial" w:cs="Arial"/>
        </w:rPr>
      </w:pPr>
      <w:bookmarkStart w:id="35" w:name="_Toc113141227"/>
      <w:bookmarkStart w:id="36" w:name="_Toc140784508"/>
      <w:r w:rsidRPr="00655491">
        <w:rPr>
          <w:rFonts w:ascii="Arial" w:hAnsi="Arial" w:cs="Arial"/>
        </w:rPr>
        <w:t>Κρήτη</w:t>
      </w:r>
      <w:bookmarkEnd w:id="35"/>
      <w:bookmarkEnd w:id="36"/>
    </w:p>
    <w:p w14:paraId="24FBC0BC" w14:textId="48F99834" w:rsidR="00C36459" w:rsidRPr="008F40A7" w:rsidRDefault="00000000" w:rsidP="00B6692A">
      <w:pPr>
        <w:pStyle w:val="a"/>
        <w:rPr>
          <w:rStyle w:val="-"/>
          <w:rFonts w:ascii="Arial" w:hAnsi="Arial"/>
        </w:rPr>
      </w:pPr>
      <w:hyperlink r:id="rId83" w:history="1">
        <w:r w:rsidR="00C36459" w:rsidRPr="008F40A7">
          <w:rPr>
            <w:rStyle w:val="-"/>
            <w:rFonts w:ascii="Arial" w:hAnsi="Arial"/>
          </w:rPr>
          <w:t>Εκπαιδευτικοί Κρήτης</w:t>
        </w:r>
      </w:hyperlink>
    </w:p>
    <w:p w14:paraId="2A50EA4B" w14:textId="3C931C1C" w:rsidR="00252028" w:rsidRPr="008F40A7" w:rsidRDefault="00000000" w:rsidP="00B6692A">
      <w:pPr>
        <w:pStyle w:val="a"/>
        <w:rPr>
          <w:rFonts w:ascii="Arial" w:hAnsi="Arial"/>
        </w:rPr>
      </w:pPr>
      <w:hyperlink r:id="rId84" w:history="1">
        <w:r w:rsidR="00252028" w:rsidRPr="008F40A7">
          <w:rPr>
            <w:rStyle w:val="-"/>
            <w:rFonts w:ascii="Arial" w:hAnsi="Arial"/>
          </w:rPr>
          <w:t>Αναπληρωτές νομού Χανίων</w:t>
        </w:r>
      </w:hyperlink>
    </w:p>
    <w:p w14:paraId="73044AF5" w14:textId="09520085" w:rsidR="00C36459" w:rsidRPr="008F40A7" w:rsidRDefault="00000000" w:rsidP="00B6692A">
      <w:pPr>
        <w:pStyle w:val="a"/>
        <w:rPr>
          <w:rFonts w:ascii="Arial" w:hAnsi="Arial"/>
        </w:rPr>
      </w:pPr>
      <w:hyperlink r:id="rId85" w:history="1">
        <w:proofErr w:type="spellStart"/>
        <w:r w:rsidR="00C36459" w:rsidRPr="008F40A7">
          <w:rPr>
            <w:rStyle w:val="-"/>
            <w:rFonts w:ascii="Arial" w:hAnsi="Arial"/>
          </w:rPr>
          <w:t>Εκπαιδευτικα</w:t>
        </w:r>
        <w:proofErr w:type="spellEnd"/>
        <w:r w:rsidR="00C36459" w:rsidRPr="008F40A7">
          <w:rPr>
            <w:rStyle w:val="-"/>
            <w:rFonts w:ascii="Arial" w:hAnsi="Arial"/>
          </w:rPr>
          <w:t xml:space="preserve">́ </w:t>
        </w:r>
        <w:proofErr w:type="spellStart"/>
        <w:r w:rsidR="00C36459" w:rsidRPr="008F40A7">
          <w:rPr>
            <w:rStyle w:val="-"/>
            <w:rFonts w:ascii="Arial" w:hAnsi="Arial"/>
          </w:rPr>
          <w:t>θέματα</w:t>
        </w:r>
        <w:proofErr w:type="spellEnd"/>
        <w:r w:rsidR="00C36459" w:rsidRPr="008F40A7">
          <w:rPr>
            <w:rStyle w:val="-"/>
            <w:rFonts w:ascii="Arial" w:hAnsi="Arial"/>
          </w:rPr>
          <w:t xml:space="preserve"> Α/</w:t>
        </w:r>
        <w:proofErr w:type="spellStart"/>
        <w:r w:rsidR="00C36459" w:rsidRPr="008F40A7">
          <w:rPr>
            <w:rStyle w:val="-"/>
            <w:rFonts w:ascii="Arial" w:hAnsi="Arial"/>
          </w:rPr>
          <w:t>βαθμιας</w:t>
        </w:r>
        <w:proofErr w:type="spellEnd"/>
        <w:r w:rsidR="00C36459" w:rsidRPr="008F40A7">
          <w:rPr>
            <w:rStyle w:val="-"/>
            <w:rFonts w:ascii="Arial" w:hAnsi="Arial"/>
          </w:rPr>
          <w:t xml:space="preserve"> </w:t>
        </w:r>
        <w:proofErr w:type="spellStart"/>
        <w:r w:rsidR="00C36459" w:rsidRPr="008F40A7">
          <w:rPr>
            <w:rStyle w:val="-"/>
            <w:rFonts w:ascii="Arial" w:hAnsi="Arial"/>
          </w:rPr>
          <w:t>Ηρακλείου</w:t>
        </w:r>
        <w:proofErr w:type="spellEnd"/>
      </w:hyperlink>
    </w:p>
    <w:p w14:paraId="29EAA054" w14:textId="7C2AA81D" w:rsidR="008E0522" w:rsidRPr="008F40A7" w:rsidRDefault="00000000" w:rsidP="00B6692A">
      <w:pPr>
        <w:pStyle w:val="a"/>
        <w:rPr>
          <w:rFonts w:ascii="Arial" w:hAnsi="Arial"/>
        </w:rPr>
      </w:pPr>
      <w:hyperlink r:id="rId86" w:history="1">
        <w:r w:rsidR="008E0522" w:rsidRPr="008F40A7">
          <w:rPr>
            <w:rStyle w:val="-"/>
            <w:rFonts w:ascii="Arial" w:hAnsi="Arial"/>
          </w:rPr>
          <w:t>Αναπληρωτές Εκπαιδευτικοί Ηράκλειο Κρήτης</w:t>
        </w:r>
      </w:hyperlink>
    </w:p>
    <w:p w14:paraId="0B80514E" w14:textId="47604522" w:rsidR="00462B1C" w:rsidRPr="008F40A7" w:rsidRDefault="00000000" w:rsidP="00B6692A">
      <w:pPr>
        <w:pStyle w:val="a"/>
        <w:rPr>
          <w:rStyle w:val="-"/>
          <w:rFonts w:ascii="Arial" w:hAnsi="Arial"/>
        </w:rPr>
      </w:pPr>
      <w:hyperlink r:id="rId87" w:history="1">
        <w:r w:rsidR="00462B1C" w:rsidRPr="008F40A7">
          <w:rPr>
            <w:rStyle w:val="-"/>
            <w:rFonts w:ascii="Arial" w:hAnsi="Arial"/>
          </w:rPr>
          <w:t>Εκπαιδευτικοί Νομού Ηρακλείου</w:t>
        </w:r>
      </w:hyperlink>
    </w:p>
    <w:p w14:paraId="5348FE05" w14:textId="4251BCC5" w:rsidR="00AF06B1" w:rsidRPr="008F40A7" w:rsidRDefault="00000000" w:rsidP="00B6692A">
      <w:pPr>
        <w:pStyle w:val="a"/>
        <w:rPr>
          <w:rFonts w:ascii="Arial" w:hAnsi="Arial"/>
        </w:rPr>
      </w:pPr>
      <w:hyperlink r:id="rId88" w:history="1">
        <w:r w:rsidR="00AF06B1" w:rsidRPr="008F40A7">
          <w:rPr>
            <w:rStyle w:val="-"/>
            <w:rFonts w:ascii="Arial" w:hAnsi="Arial"/>
          </w:rPr>
          <w:t>ΣΥΛΛΟΓΟΣ ΕΚΠΑΙΔΕΥΤΙΚΩΝ ΠΡΩΤΟΒΑΘΜ. ΕΚΠΑΙΔ. ΗΡΑΚΛΕΙΟΥ ''ΝΙΚΟΣ ΚΑΖΑΝΤΖΑΚΗΣ''</w:t>
        </w:r>
      </w:hyperlink>
      <w:hyperlink r:id="rId89" w:history="1">
        <w:r w:rsidR="00AF06B1" w:rsidRPr="008F40A7">
          <w:rPr>
            <w:rStyle w:val="-"/>
            <w:rFonts w:ascii="Arial" w:hAnsi="Arial"/>
          </w:rPr>
          <w:t>ΣΥΛΛΟΓΟΣ ΕΚΠΑΙΔΕΥΤΙΚΩΝ ΠΡΩΤΟΒΑΘΜ. ΕΚΠΑΙΔ. ΗΡΑΚΛΕΙΟΥ ''ΝΙΚΟΣ ΚΑΖΑΝΤΖΑΚΗΣ''</w:t>
        </w:r>
      </w:hyperlink>
    </w:p>
    <w:p w14:paraId="397CD586" w14:textId="5231349F" w:rsidR="00910160" w:rsidRPr="008F40A7" w:rsidRDefault="00000000" w:rsidP="00B6692A">
      <w:pPr>
        <w:pStyle w:val="a"/>
        <w:rPr>
          <w:rFonts w:ascii="Arial" w:hAnsi="Arial"/>
        </w:rPr>
      </w:pPr>
      <w:hyperlink r:id="rId90" w:history="1">
        <w:r w:rsidR="00910160" w:rsidRPr="008F40A7">
          <w:rPr>
            <w:rStyle w:val="-"/>
            <w:rFonts w:ascii="Arial" w:hAnsi="Arial"/>
          </w:rPr>
          <w:t>Αναπληρωτές Ρεθύμνου (πρωτοβάθμιας/δευτεροβάθμιας)</w:t>
        </w:r>
      </w:hyperlink>
    </w:p>
    <w:p w14:paraId="44BCAB3A" w14:textId="0262555C" w:rsidR="001A3CD4" w:rsidRPr="00AB72DC" w:rsidRDefault="00000000" w:rsidP="00B6692A">
      <w:pPr>
        <w:pStyle w:val="a"/>
        <w:rPr>
          <w:rStyle w:val="-"/>
          <w:rFonts w:ascii="Arial" w:hAnsi="Arial"/>
          <w:color w:val="2A2A2A" w:themeColor="text2"/>
          <w:u w:val="none"/>
        </w:rPr>
      </w:pPr>
      <w:hyperlink r:id="rId91" w:history="1">
        <w:r w:rsidR="001A3CD4" w:rsidRPr="008F40A7">
          <w:rPr>
            <w:rStyle w:val="-"/>
            <w:rFonts w:ascii="Arial" w:hAnsi="Arial"/>
          </w:rPr>
          <w:t>Αναπληρωτές και νεοδιόριστοι εκπαιδευτικοί Λασιθίου</w:t>
        </w:r>
      </w:hyperlink>
    </w:p>
    <w:p w14:paraId="11716F36" w14:textId="0CBD9F32" w:rsidR="00AB72DC" w:rsidRPr="008F40A7" w:rsidRDefault="00000000" w:rsidP="00B6692A">
      <w:pPr>
        <w:pStyle w:val="a"/>
        <w:rPr>
          <w:rFonts w:ascii="Arial" w:hAnsi="Arial"/>
        </w:rPr>
      </w:pPr>
      <w:hyperlink r:id="rId92" w:history="1">
        <w:r w:rsidR="00AB72DC" w:rsidRPr="00AB72DC">
          <w:rPr>
            <w:rStyle w:val="-"/>
            <w:rFonts w:ascii="Arial" w:hAnsi="Arial"/>
          </w:rPr>
          <w:t>Αλληλοβοήθεια Εκπαιδευτικών Ιεράπετρας</w:t>
        </w:r>
      </w:hyperlink>
    </w:p>
    <w:p w14:paraId="21A8BE81" w14:textId="2B8AFCE4" w:rsidR="000E2002" w:rsidRDefault="000E2002" w:rsidP="00715EA5">
      <w:pPr>
        <w:rPr>
          <w:rFonts w:ascii="Arial" w:hAnsi="Arial"/>
        </w:rPr>
      </w:pPr>
    </w:p>
    <w:p w14:paraId="0E14741F" w14:textId="41B79311" w:rsidR="00CA79AE" w:rsidRDefault="00CA79AE" w:rsidP="00715EA5">
      <w:pPr>
        <w:rPr>
          <w:rFonts w:ascii="Arial" w:hAnsi="Arial"/>
        </w:rPr>
      </w:pPr>
    </w:p>
    <w:p w14:paraId="3A91C9CB" w14:textId="05F749B1" w:rsidR="00CA79AE" w:rsidRDefault="00CA79AE" w:rsidP="00715EA5">
      <w:pPr>
        <w:rPr>
          <w:rFonts w:ascii="Arial" w:hAnsi="Arial"/>
        </w:rPr>
      </w:pPr>
    </w:p>
    <w:p w14:paraId="7AD2AFB6" w14:textId="7FABE3F5" w:rsidR="00CA79AE" w:rsidRDefault="00CA79AE" w:rsidP="00715EA5">
      <w:pPr>
        <w:rPr>
          <w:rFonts w:ascii="Arial" w:hAnsi="Arial"/>
        </w:rPr>
      </w:pPr>
    </w:p>
    <w:p w14:paraId="00551E2D" w14:textId="5C7354AD" w:rsidR="00CA79AE" w:rsidRDefault="00CA79AE" w:rsidP="00715EA5">
      <w:pPr>
        <w:rPr>
          <w:rFonts w:ascii="Arial" w:hAnsi="Arial"/>
        </w:rPr>
      </w:pPr>
    </w:p>
    <w:p w14:paraId="4F8450C2" w14:textId="221AF786" w:rsidR="00CA79AE" w:rsidRDefault="00CA79AE" w:rsidP="00715EA5">
      <w:pPr>
        <w:rPr>
          <w:rFonts w:ascii="Arial" w:hAnsi="Arial"/>
        </w:rPr>
      </w:pPr>
    </w:p>
    <w:p w14:paraId="7F96895F" w14:textId="4D20FC78" w:rsidR="00CA79AE" w:rsidRDefault="00CA79AE" w:rsidP="00715EA5">
      <w:pPr>
        <w:rPr>
          <w:rFonts w:ascii="Arial" w:hAnsi="Arial"/>
        </w:rPr>
      </w:pPr>
    </w:p>
    <w:p w14:paraId="05826449" w14:textId="764DEC14" w:rsidR="00CA79AE" w:rsidRDefault="00CA79AE" w:rsidP="00715EA5">
      <w:pPr>
        <w:rPr>
          <w:rFonts w:ascii="Arial" w:hAnsi="Arial"/>
        </w:rPr>
      </w:pPr>
    </w:p>
    <w:p w14:paraId="2666B7E0" w14:textId="4DA8C28C" w:rsidR="00CA79AE" w:rsidRDefault="00CA79AE" w:rsidP="00715EA5">
      <w:pPr>
        <w:rPr>
          <w:rFonts w:ascii="Arial" w:hAnsi="Arial"/>
        </w:rPr>
      </w:pPr>
    </w:p>
    <w:p w14:paraId="5E3C5B36" w14:textId="4C84051A" w:rsidR="00CA79AE" w:rsidRDefault="00CA79AE" w:rsidP="00715EA5">
      <w:pPr>
        <w:rPr>
          <w:rFonts w:ascii="Arial" w:hAnsi="Arial"/>
        </w:rPr>
      </w:pPr>
    </w:p>
    <w:p w14:paraId="7FC49227" w14:textId="3327EEF6" w:rsidR="00CA79AE" w:rsidRDefault="00CA79AE" w:rsidP="00715EA5">
      <w:pPr>
        <w:rPr>
          <w:rFonts w:ascii="Arial" w:hAnsi="Arial"/>
        </w:rPr>
      </w:pPr>
    </w:p>
    <w:p w14:paraId="1E071289" w14:textId="28CF8099" w:rsidR="00CA79AE" w:rsidRPr="00CA79AE" w:rsidRDefault="00CA79AE" w:rsidP="00CA79AE">
      <w:pPr>
        <w:pStyle w:val="3"/>
        <w:jc w:val="center"/>
        <w:rPr>
          <w:rFonts w:ascii="Arial" w:hAnsi="Arial" w:cs="Arial"/>
          <w:sz w:val="56"/>
          <w:szCs w:val="56"/>
        </w:rPr>
      </w:pPr>
      <w:bookmarkStart w:id="37" w:name="_Toc140784509"/>
      <w:r w:rsidRPr="00CA79AE">
        <w:rPr>
          <w:rFonts w:ascii="Arial" w:hAnsi="Arial" w:cs="Arial"/>
          <w:sz w:val="56"/>
          <w:szCs w:val="56"/>
        </w:rPr>
        <w:lastRenderedPageBreak/>
        <w:t xml:space="preserve">Ομάδες στο </w:t>
      </w:r>
      <w:r w:rsidRPr="00CA79AE">
        <w:rPr>
          <w:rFonts w:ascii="Arial" w:hAnsi="Arial" w:cs="Arial"/>
          <w:sz w:val="56"/>
          <w:szCs w:val="56"/>
          <w:lang w:val="en-US"/>
        </w:rPr>
        <w:t>Facebook</w:t>
      </w:r>
      <w:r w:rsidRPr="00CA79AE">
        <w:rPr>
          <w:rFonts w:ascii="Arial" w:hAnsi="Arial" w:cs="Arial"/>
          <w:sz w:val="56"/>
          <w:szCs w:val="56"/>
        </w:rPr>
        <w:t xml:space="preserve"> σχετικές με την Εκπαίδευση</w:t>
      </w:r>
      <w:bookmarkEnd w:id="37"/>
    </w:p>
    <w:p w14:paraId="3B8541A7" w14:textId="77777777" w:rsidR="00CA79AE" w:rsidRPr="00CA79AE" w:rsidRDefault="00CA79AE" w:rsidP="00CA79AE"/>
    <w:p w14:paraId="6EECEB4F" w14:textId="4F85EF0A" w:rsidR="00CA37AC" w:rsidRDefault="00CA37AC" w:rsidP="00CA79AE">
      <w:pPr>
        <w:pStyle w:val="2"/>
        <w:rPr>
          <w:rFonts w:ascii="Arial" w:hAnsi="Arial" w:cs="Arial"/>
        </w:rPr>
      </w:pPr>
      <w:bookmarkStart w:id="38" w:name="_Toc140784510"/>
      <w:r>
        <w:rPr>
          <w:rFonts w:ascii="Arial" w:hAnsi="Arial" w:cs="Arial"/>
        </w:rPr>
        <w:t>Ομάδες ανά Κλάδο</w:t>
      </w:r>
      <w:bookmarkEnd w:id="38"/>
    </w:p>
    <w:p w14:paraId="603027E7" w14:textId="702EE2CA" w:rsidR="00E510AF" w:rsidRDefault="00000000" w:rsidP="00E510AF">
      <w:pPr>
        <w:pStyle w:val="aff2"/>
        <w:numPr>
          <w:ilvl w:val="0"/>
          <w:numId w:val="35"/>
        </w:numPr>
      </w:pPr>
      <w:hyperlink r:id="rId93" w:history="1">
        <w:r w:rsidR="00E510AF" w:rsidRPr="00E510AF">
          <w:rPr>
            <w:rStyle w:val="-"/>
          </w:rPr>
          <w:t>ΠΕ06 ΑΓΓΛΙΚΗΣ ΓΛΩΣΣΑΣ ΚΑΙ ΦΙΛΟΛΟΓΙΑΣ</w:t>
        </w:r>
      </w:hyperlink>
    </w:p>
    <w:p w14:paraId="51BF3FAA" w14:textId="0A86B51D" w:rsidR="00E510AF" w:rsidRDefault="00000000" w:rsidP="00E510AF">
      <w:pPr>
        <w:pStyle w:val="aff2"/>
        <w:numPr>
          <w:ilvl w:val="0"/>
          <w:numId w:val="35"/>
        </w:numPr>
      </w:pPr>
      <w:hyperlink r:id="rId94" w:history="1">
        <w:r w:rsidR="00E510AF" w:rsidRPr="00E510AF">
          <w:rPr>
            <w:rStyle w:val="-"/>
          </w:rPr>
          <w:t>ΠΑΝΕΛΛΗΝΙΟΣ ΣΥΛΛΟΓΟΣ ΑΝΑΠΛΗΡΩΤΩΝ ΠΕ06</w:t>
        </w:r>
      </w:hyperlink>
    </w:p>
    <w:p w14:paraId="6CDEC0F2" w14:textId="507925E0" w:rsidR="000E5408" w:rsidRDefault="00000000" w:rsidP="00E510AF">
      <w:pPr>
        <w:pStyle w:val="aff2"/>
        <w:numPr>
          <w:ilvl w:val="0"/>
          <w:numId w:val="35"/>
        </w:numPr>
      </w:pPr>
      <w:hyperlink r:id="rId95" w:history="1">
        <w:r w:rsidR="000E5408" w:rsidRPr="000E5408">
          <w:rPr>
            <w:rStyle w:val="-"/>
          </w:rPr>
          <w:t>Welcome to Kindergarten - Συνεργασία μεταξύ εκπαιδευτικών ΠΕ06</w:t>
        </w:r>
      </w:hyperlink>
    </w:p>
    <w:p w14:paraId="52AEE62E" w14:textId="600ECD22" w:rsidR="000E5408" w:rsidRPr="000E5408" w:rsidRDefault="00000000" w:rsidP="00E510AF">
      <w:pPr>
        <w:pStyle w:val="aff2"/>
        <w:numPr>
          <w:ilvl w:val="0"/>
          <w:numId w:val="35"/>
        </w:numPr>
        <w:rPr>
          <w:lang w:val="en-US"/>
        </w:rPr>
      </w:pPr>
      <w:hyperlink r:id="rId96" w:history="1">
        <w:r w:rsidR="000E5408" w:rsidRPr="000E5408">
          <w:rPr>
            <w:rStyle w:val="-"/>
            <w:lang w:val="en-US"/>
          </w:rPr>
          <w:t>English Teachers of Technical Vocational Schools in Greece</w:t>
        </w:r>
      </w:hyperlink>
    </w:p>
    <w:p w14:paraId="776BC875" w14:textId="2E8E91EC" w:rsidR="00CA37AC" w:rsidRPr="00CA37AC" w:rsidRDefault="00000000" w:rsidP="00CA37AC">
      <w:pPr>
        <w:pStyle w:val="aff2"/>
        <w:numPr>
          <w:ilvl w:val="0"/>
          <w:numId w:val="35"/>
        </w:numPr>
      </w:pPr>
      <w:hyperlink r:id="rId97" w:history="1">
        <w:r w:rsidR="00CA37AC" w:rsidRPr="00CA37AC">
          <w:rPr>
            <w:rStyle w:val="-"/>
          </w:rPr>
          <w:t>ΠΕ89.01 ΚΑΛΛΙΤΕΧΝΙΚΩΝ ΣΠΟΥΔΩΝ</w:t>
        </w:r>
      </w:hyperlink>
    </w:p>
    <w:p w14:paraId="0B5885D9" w14:textId="77777777" w:rsidR="00CA37AC" w:rsidRDefault="00CA37AC" w:rsidP="00CA79AE">
      <w:pPr>
        <w:pStyle w:val="2"/>
        <w:rPr>
          <w:rFonts w:ascii="Arial" w:hAnsi="Arial" w:cs="Arial"/>
        </w:rPr>
      </w:pPr>
    </w:p>
    <w:p w14:paraId="7E10CF09" w14:textId="7CF62E3B" w:rsidR="00A61C51" w:rsidRPr="00CA79AE" w:rsidRDefault="00CA79AE" w:rsidP="00CA79AE">
      <w:pPr>
        <w:pStyle w:val="2"/>
        <w:rPr>
          <w:rFonts w:ascii="Arial" w:hAnsi="Arial" w:cs="Arial"/>
        </w:rPr>
      </w:pPr>
      <w:bookmarkStart w:id="39" w:name="_Toc140784511"/>
      <w:r w:rsidRPr="00CA79AE">
        <w:rPr>
          <w:rFonts w:ascii="Arial" w:hAnsi="Arial" w:cs="Arial"/>
        </w:rPr>
        <w:t>Εξ αποστάσεως εκπαίδευση</w:t>
      </w:r>
      <w:bookmarkEnd w:id="39"/>
    </w:p>
    <w:p w14:paraId="7E49B133" w14:textId="00861368" w:rsidR="00CA79AE" w:rsidRDefault="00000000" w:rsidP="00CA79AE">
      <w:pPr>
        <w:pStyle w:val="aff2"/>
        <w:numPr>
          <w:ilvl w:val="0"/>
          <w:numId w:val="34"/>
        </w:numPr>
        <w:rPr>
          <w:rFonts w:ascii="Arial" w:hAnsi="Arial"/>
        </w:rPr>
      </w:pPr>
      <w:hyperlink r:id="rId98" w:history="1">
        <w:r w:rsidR="00CA79AE" w:rsidRPr="00CA79AE">
          <w:rPr>
            <w:rStyle w:val="-"/>
            <w:rFonts w:ascii="Arial" w:hAnsi="Arial"/>
          </w:rPr>
          <w:t>Εξ αποστάσεως συνεργασία μεταξύ εκπαιδευτικών Αγγλικών Α' Βάθμιας</w:t>
        </w:r>
      </w:hyperlink>
    </w:p>
    <w:p w14:paraId="32A33594" w14:textId="77777777" w:rsidR="00CA79AE" w:rsidRPr="00CA79AE" w:rsidRDefault="00CA79AE" w:rsidP="00DD4293">
      <w:pPr>
        <w:pStyle w:val="aff2"/>
        <w:ind w:left="1440" w:firstLine="0"/>
        <w:rPr>
          <w:rFonts w:ascii="Arial" w:hAnsi="Arial"/>
        </w:rPr>
      </w:pPr>
    </w:p>
    <w:p w14:paraId="5F498AF9" w14:textId="6C9AA991" w:rsidR="00CA79AE" w:rsidRDefault="00CA79AE" w:rsidP="00CA79AE">
      <w:pPr>
        <w:rPr>
          <w:rFonts w:ascii="Arial" w:hAnsi="Arial"/>
        </w:rPr>
      </w:pPr>
    </w:p>
    <w:p w14:paraId="0468176A" w14:textId="115F4C1D" w:rsidR="00CA37AC" w:rsidRDefault="00CA37AC" w:rsidP="00CA37AC">
      <w:pPr>
        <w:pStyle w:val="2"/>
      </w:pPr>
      <w:bookmarkStart w:id="40" w:name="_Toc140784512"/>
      <w:r>
        <w:t>Ομάδες Ειδικής Αγωγής</w:t>
      </w:r>
      <w:bookmarkEnd w:id="40"/>
    </w:p>
    <w:p w14:paraId="0FF7A89D" w14:textId="2B942805" w:rsidR="00CA37AC" w:rsidRDefault="00000000" w:rsidP="00CA37AC">
      <w:pPr>
        <w:pStyle w:val="aff2"/>
        <w:numPr>
          <w:ilvl w:val="0"/>
          <w:numId w:val="36"/>
        </w:numPr>
      </w:pPr>
      <w:hyperlink r:id="rId99" w:history="1">
        <w:r w:rsidR="00CA37AC" w:rsidRPr="00CA37AC">
          <w:rPr>
            <w:rStyle w:val="-"/>
          </w:rPr>
          <w:t>Μελη ΕΕΠ - ΕΒΠ</w:t>
        </w:r>
      </w:hyperlink>
    </w:p>
    <w:p w14:paraId="6DD0124B" w14:textId="01DE7D9F" w:rsidR="00E510AF" w:rsidRPr="00CA37AC" w:rsidRDefault="00000000" w:rsidP="00CA37AC">
      <w:pPr>
        <w:pStyle w:val="aff2"/>
        <w:numPr>
          <w:ilvl w:val="0"/>
          <w:numId w:val="36"/>
        </w:numPr>
      </w:pPr>
      <w:hyperlink r:id="rId100" w:history="1">
        <w:r w:rsidR="00E510AF" w:rsidRPr="00E510AF">
          <w:rPr>
            <w:rStyle w:val="-"/>
          </w:rPr>
          <w:t>Αναπληρωτές - Αναπληρώτριες ΕΒΠ</w:t>
        </w:r>
      </w:hyperlink>
    </w:p>
    <w:p w14:paraId="011B668D" w14:textId="2E80DD88" w:rsidR="00CA79AE" w:rsidRDefault="00CA79AE" w:rsidP="00CA79AE">
      <w:pPr>
        <w:rPr>
          <w:rFonts w:ascii="Arial" w:hAnsi="Arial"/>
        </w:rPr>
      </w:pPr>
    </w:p>
    <w:p w14:paraId="20BF793C" w14:textId="77777777" w:rsidR="00CA37AC" w:rsidRDefault="00CA37AC" w:rsidP="00CA79AE">
      <w:pPr>
        <w:rPr>
          <w:rFonts w:ascii="Arial" w:hAnsi="Arial"/>
        </w:rPr>
      </w:pPr>
    </w:p>
    <w:p w14:paraId="2F2519EB" w14:textId="3BFFF0F3" w:rsidR="00CA79AE" w:rsidRDefault="00CA37AC" w:rsidP="00CA37AC">
      <w:pPr>
        <w:pStyle w:val="2"/>
      </w:pPr>
      <w:bookmarkStart w:id="41" w:name="_Toc140784513"/>
      <w:r>
        <w:t>Ομάδες γενικής θεματολογίας</w:t>
      </w:r>
      <w:bookmarkEnd w:id="41"/>
    </w:p>
    <w:p w14:paraId="64CB7144" w14:textId="5FB965B4" w:rsidR="00CA37AC" w:rsidRDefault="00000000" w:rsidP="00CA37AC">
      <w:pPr>
        <w:pStyle w:val="aff2"/>
        <w:numPr>
          <w:ilvl w:val="0"/>
          <w:numId w:val="36"/>
        </w:numPr>
      </w:pPr>
      <w:hyperlink r:id="rId101" w:history="1">
        <w:r w:rsidR="00CA37AC" w:rsidRPr="00CA37AC">
          <w:rPr>
            <w:rStyle w:val="-"/>
          </w:rPr>
          <w:t>Εκπαιδευτικοί Βθμιας (ΓΕΝΙΚΗΣ &amp; ΤΕΧΝΙΚΗΣ Εκπαίδευσης)</w:t>
        </w:r>
      </w:hyperlink>
    </w:p>
    <w:p w14:paraId="667F9191" w14:textId="0304DE5A" w:rsidR="00CA37AC" w:rsidRDefault="00000000" w:rsidP="00CA37AC">
      <w:pPr>
        <w:pStyle w:val="aff2"/>
        <w:numPr>
          <w:ilvl w:val="0"/>
          <w:numId w:val="36"/>
        </w:numPr>
      </w:pPr>
      <w:hyperlink r:id="rId102" w:history="1">
        <w:r w:rsidR="00CA37AC" w:rsidRPr="00CA37AC">
          <w:rPr>
            <w:rStyle w:val="-"/>
          </w:rPr>
          <w:t>Αναπληρωτές Μηδενικής</w:t>
        </w:r>
      </w:hyperlink>
    </w:p>
    <w:p w14:paraId="6CD2D7E4" w14:textId="41B1E709" w:rsidR="001F5A22" w:rsidRDefault="00000000" w:rsidP="00CA37AC">
      <w:pPr>
        <w:pStyle w:val="aff2"/>
        <w:numPr>
          <w:ilvl w:val="0"/>
          <w:numId w:val="36"/>
        </w:numPr>
      </w:pPr>
      <w:hyperlink r:id="rId103" w:history="1">
        <w:r w:rsidR="001F5A22" w:rsidRPr="001F5A22">
          <w:rPr>
            <w:rStyle w:val="-"/>
          </w:rPr>
          <w:t>Πανελλήνια Ένωση Αναπληρωτών Νηπιαγωγών (Π.Ε.Α.Ν)</w:t>
        </w:r>
      </w:hyperlink>
    </w:p>
    <w:p w14:paraId="60F922AD" w14:textId="56416DB2" w:rsidR="001F5A22" w:rsidRDefault="00000000" w:rsidP="00CA37AC">
      <w:pPr>
        <w:pStyle w:val="aff2"/>
        <w:numPr>
          <w:ilvl w:val="0"/>
          <w:numId w:val="36"/>
        </w:numPr>
      </w:pPr>
      <w:hyperlink r:id="rId104" w:history="1">
        <w:r w:rsidR="001F5A22" w:rsidRPr="001F5A22">
          <w:rPr>
            <w:rStyle w:val="-"/>
          </w:rPr>
          <w:t>ΣΔΕ - ΔΙΕΚ- ΚΔΒΜ ΙΝΕΔΙΒΙΜ - ΕΟΠΠΕΠ</w:t>
        </w:r>
      </w:hyperlink>
    </w:p>
    <w:p w14:paraId="271A21C1" w14:textId="35DE17EF" w:rsidR="001F5A22" w:rsidRDefault="00000000" w:rsidP="00CA37AC">
      <w:pPr>
        <w:pStyle w:val="aff2"/>
        <w:numPr>
          <w:ilvl w:val="0"/>
          <w:numId w:val="36"/>
        </w:numPr>
      </w:pPr>
      <w:hyperlink r:id="rId105" w:history="1">
        <w:r w:rsidR="001F5A22" w:rsidRPr="001F5A22">
          <w:rPr>
            <w:rStyle w:val="-"/>
          </w:rPr>
          <w:t>Ε.Δ.ΙΕΚ- EKΠΑΙΔΕΥΤΕΣ ΔΗΜΟΣΙΩΝ ΙΕΚ</w:t>
        </w:r>
      </w:hyperlink>
    </w:p>
    <w:p w14:paraId="2448EB84" w14:textId="714A0D49" w:rsidR="001F5A22" w:rsidRDefault="00000000" w:rsidP="00CA37AC">
      <w:pPr>
        <w:pStyle w:val="aff2"/>
        <w:numPr>
          <w:ilvl w:val="0"/>
          <w:numId w:val="36"/>
        </w:numPr>
      </w:pPr>
      <w:hyperlink r:id="rId106" w:history="1">
        <w:r w:rsidR="001F5A22" w:rsidRPr="001F5A22">
          <w:rPr>
            <w:rStyle w:val="-"/>
          </w:rPr>
          <w:t>Εκπαιδευτές ενηλίκων ΚΔΒΜ</w:t>
        </w:r>
      </w:hyperlink>
    </w:p>
    <w:p w14:paraId="40EC9BC9" w14:textId="3B1CB195" w:rsidR="00A04B71" w:rsidRPr="00EB02FA" w:rsidRDefault="00000000" w:rsidP="00CA37AC">
      <w:pPr>
        <w:pStyle w:val="aff2"/>
        <w:numPr>
          <w:ilvl w:val="0"/>
          <w:numId w:val="36"/>
        </w:numPr>
        <w:rPr>
          <w:rStyle w:val="-"/>
          <w:color w:val="2A2A2A" w:themeColor="text2"/>
          <w:u w:val="none"/>
        </w:rPr>
      </w:pPr>
      <w:hyperlink r:id="rId107" w:history="1">
        <w:r w:rsidR="00A04B71" w:rsidRPr="00A04B71">
          <w:rPr>
            <w:rStyle w:val="-"/>
          </w:rPr>
          <w:t>ΕΚΠΑΙΔΕΥΤΙΚΟΙ ΑΘΜΙΑΣ</w:t>
        </w:r>
      </w:hyperlink>
    </w:p>
    <w:p w14:paraId="0F4BFE86" w14:textId="3FB58B02" w:rsidR="00EB02FA" w:rsidRDefault="00000000" w:rsidP="00CA37AC">
      <w:pPr>
        <w:pStyle w:val="aff2"/>
        <w:numPr>
          <w:ilvl w:val="0"/>
          <w:numId w:val="36"/>
        </w:numPr>
      </w:pPr>
      <w:hyperlink r:id="rId108" w:history="1">
        <w:r w:rsidR="00EB02FA" w:rsidRPr="00EB02FA">
          <w:rPr>
            <w:rStyle w:val="-"/>
          </w:rPr>
          <w:t>Για σύσταση Συλλόγου Αναπληρωτών Νηπιαγωγών- ΠΑΣΑΝ</w:t>
        </w:r>
      </w:hyperlink>
    </w:p>
    <w:p w14:paraId="083B2696" w14:textId="6044088E" w:rsidR="00CA37AC" w:rsidRDefault="00CA37AC" w:rsidP="00CA37AC"/>
    <w:p w14:paraId="2D09150A" w14:textId="77777777" w:rsidR="00CA37AC" w:rsidRPr="00CA37AC" w:rsidRDefault="00CA37AC" w:rsidP="00CA37AC"/>
    <w:p w14:paraId="28B454C0" w14:textId="292406BE" w:rsidR="00CA79AE" w:rsidRDefault="00CA79AE" w:rsidP="00CA79AE">
      <w:pPr>
        <w:rPr>
          <w:rFonts w:ascii="Arial" w:hAnsi="Arial"/>
        </w:rPr>
      </w:pPr>
    </w:p>
    <w:p w14:paraId="66237B51" w14:textId="77777777" w:rsidR="00CA79AE" w:rsidRPr="00CA79AE" w:rsidRDefault="00CA79AE" w:rsidP="00CA79AE">
      <w:pPr>
        <w:rPr>
          <w:rFonts w:ascii="Arial" w:hAnsi="Arial"/>
        </w:rPr>
      </w:pPr>
    </w:p>
    <w:p w14:paraId="73157024" w14:textId="54C3B37F" w:rsidR="00A61C51" w:rsidRPr="00B6692A" w:rsidRDefault="00BB6ADF" w:rsidP="00715EA5">
      <w:pPr>
        <w:pStyle w:val="aff2"/>
        <w:numPr>
          <w:ilvl w:val="0"/>
          <w:numId w:val="17"/>
        </w:numPr>
        <w:rPr>
          <w:rFonts w:ascii="Arial" w:hAnsi="Arial"/>
          <w:b/>
        </w:rPr>
      </w:pPr>
      <w:r w:rsidRPr="008F40A7">
        <w:rPr>
          <w:rFonts w:ascii="Arial" w:hAnsi="Arial"/>
          <w:b/>
        </w:rPr>
        <w:t>Διάβασα</w:t>
      </w:r>
      <w:r w:rsidR="001C0DE4" w:rsidRPr="008F40A7">
        <w:rPr>
          <w:rFonts w:ascii="Arial" w:hAnsi="Arial"/>
          <w:b/>
        </w:rPr>
        <w:t xml:space="preserve"> ότι </w:t>
      </w:r>
      <w:r w:rsidRPr="008F40A7">
        <w:rPr>
          <w:rFonts w:ascii="Arial" w:hAnsi="Arial"/>
          <w:b/>
        </w:rPr>
        <w:t>πρέπει</w:t>
      </w:r>
      <w:r w:rsidR="001C0DE4" w:rsidRPr="008F40A7">
        <w:rPr>
          <w:rFonts w:ascii="Arial" w:hAnsi="Arial"/>
          <w:b/>
        </w:rPr>
        <w:t xml:space="preserve"> να </w:t>
      </w:r>
      <w:r w:rsidRPr="00655491">
        <w:rPr>
          <w:rFonts w:ascii="Arial" w:hAnsi="Arial"/>
          <w:b/>
        </w:rPr>
        <w:t>δηλώσω</w:t>
      </w:r>
      <w:r w:rsidR="001C0DE4" w:rsidRPr="00B6692A">
        <w:rPr>
          <w:rFonts w:ascii="Arial" w:hAnsi="Arial"/>
          <w:b/>
        </w:rPr>
        <w:t xml:space="preserve"> </w:t>
      </w:r>
      <w:r w:rsidRPr="00B6692A">
        <w:rPr>
          <w:rFonts w:ascii="Arial" w:hAnsi="Arial"/>
          <w:b/>
        </w:rPr>
        <w:t>σχολεία</w:t>
      </w:r>
      <w:r w:rsidR="001C0DE4" w:rsidRPr="00B6692A">
        <w:rPr>
          <w:rFonts w:ascii="Arial" w:hAnsi="Arial"/>
          <w:b/>
        </w:rPr>
        <w:t xml:space="preserve"> </w:t>
      </w:r>
      <w:r w:rsidRPr="00B6692A">
        <w:rPr>
          <w:rFonts w:ascii="Arial" w:hAnsi="Arial"/>
          <w:b/>
        </w:rPr>
        <w:t>προτίμησης</w:t>
      </w:r>
      <w:r w:rsidR="001C0DE4" w:rsidRPr="00B6692A">
        <w:rPr>
          <w:rFonts w:ascii="Arial" w:hAnsi="Arial"/>
          <w:b/>
        </w:rPr>
        <w:t xml:space="preserve"> στο</w:t>
      </w:r>
      <w:r w:rsidR="003E3962" w:rsidRPr="008F40A7">
        <w:rPr>
          <w:rFonts w:ascii="Arial" w:hAnsi="Arial"/>
          <w:b/>
          <w:bCs/>
        </w:rPr>
        <w:t xml:space="preserve"> </w:t>
      </w:r>
      <w:r w:rsidR="001C0DE4" w:rsidRPr="008F40A7">
        <w:rPr>
          <w:rFonts w:ascii="Arial" w:hAnsi="Arial"/>
          <w:b/>
          <w:bCs/>
        </w:rPr>
        <w:t>ΟΠΣΥΔ.</w:t>
      </w:r>
      <w:r w:rsidR="001C0DE4" w:rsidRPr="00B6692A">
        <w:rPr>
          <w:rFonts w:ascii="Arial" w:hAnsi="Arial"/>
          <w:b/>
        </w:rPr>
        <w:t xml:space="preserve"> </w:t>
      </w:r>
      <w:r w:rsidRPr="00B6692A">
        <w:rPr>
          <w:rFonts w:ascii="Arial" w:hAnsi="Arial"/>
          <w:b/>
        </w:rPr>
        <w:t>Μπήκα</w:t>
      </w:r>
      <w:r w:rsidR="001C0DE4" w:rsidRPr="00B6692A">
        <w:rPr>
          <w:rFonts w:ascii="Arial" w:hAnsi="Arial"/>
          <w:b/>
        </w:rPr>
        <w:t xml:space="preserve"> και </w:t>
      </w:r>
      <w:r w:rsidRPr="00B6692A">
        <w:rPr>
          <w:rFonts w:ascii="Arial" w:hAnsi="Arial"/>
          <w:b/>
        </w:rPr>
        <w:t>βλέπω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w:t>
      </w:r>
      <w:r w:rsidRPr="00B6692A">
        <w:rPr>
          <w:rFonts w:ascii="Arial" w:hAnsi="Arial"/>
          <w:b/>
        </w:rPr>
        <w:t>τρία</w:t>
      </w:r>
      <w:r w:rsidR="001C0DE4" w:rsidRPr="00B6692A">
        <w:rPr>
          <w:rFonts w:ascii="Arial" w:hAnsi="Arial"/>
          <w:b/>
        </w:rPr>
        <w:t xml:space="preserve"> από τα </w:t>
      </w:r>
      <w:r w:rsidRPr="00B6692A">
        <w:rPr>
          <w:rFonts w:ascii="Arial" w:hAnsi="Arial"/>
          <w:b/>
        </w:rPr>
        <w:t>δέκα</w:t>
      </w:r>
      <w:r w:rsidR="001C0DE4" w:rsidRPr="00B6692A">
        <w:rPr>
          <w:rFonts w:ascii="Arial" w:hAnsi="Arial"/>
          <w:b/>
        </w:rPr>
        <w:t xml:space="preserve"> που μου </w:t>
      </w:r>
      <w:r w:rsidRPr="00B6692A">
        <w:rPr>
          <w:rFonts w:ascii="Arial" w:hAnsi="Arial"/>
          <w:b/>
        </w:rPr>
        <w:t>αρέσουν</w:t>
      </w:r>
      <w:r w:rsidR="001C0DE4" w:rsidRPr="00B6692A">
        <w:rPr>
          <w:rFonts w:ascii="Arial" w:hAnsi="Arial"/>
          <w:b/>
        </w:rPr>
        <w:t xml:space="preserve">, θα </w:t>
      </w:r>
      <w:r w:rsidRPr="00B6692A">
        <w:rPr>
          <w:rFonts w:ascii="Arial" w:hAnsi="Arial"/>
          <w:b/>
        </w:rPr>
        <w:t>δηλώσω</w:t>
      </w:r>
      <w:r w:rsidR="001C0DE4" w:rsidRPr="00B6692A">
        <w:rPr>
          <w:rFonts w:ascii="Arial" w:hAnsi="Arial"/>
          <w:b/>
        </w:rPr>
        <w:t xml:space="preserve"> </w:t>
      </w:r>
      <w:r w:rsidRPr="00B6692A">
        <w:rPr>
          <w:rFonts w:ascii="Arial" w:hAnsi="Arial"/>
          <w:b/>
        </w:rPr>
        <w:t>μόνο</w:t>
      </w:r>
      <w:r w:rsidR="001C0DE4" w:rsidRPr="00B6692A">
        <w:rPr>
          <w:rFonts w:ascii="Arial" w:hAnsi="Arial"/>
          <w:b/>
        </w:rPr>
        <w:t xml:space="preserve"> τα </w:t>
      </w:r>
      <w:r w:rsidRPr="00B6692A">
        <w:rPr>
          <w:rFonts w:ascii="Arial" w:hAnsi="Arial"/>
          <w:b/>
        </w:rPr>
        <w:t>τρία</w:t>
      </w:r>
      <w:r w:rsidR="001C0DE4" w:rsidRPr="00B6692A">
        <w:rPr>
          <w:rFonts w:ascii="Arial" w:hAnsi="Arial"/>
          <w:b/>
        </w:rPr>
        <w:t xml:space="preserve">, είναι </w:t>
      </w:r>
      <w:r w:rsidRPr="00B6692A">
        <w:rPr>
          <w:rFonts w:ascii="Arial" w:hAnsi="Arial"/>
          <w:b/>
        </w:rPr>
        <w:t>καλή</w:t>
      </w:r>
      <w:r w:rsidR="001C0DE4" w:rsidRPr="00B6692A">
        <w:rPr>
          <w:rFonts w:ascii="Arial" w:hAnsi="Arial"/>
          <w:b/>
        </w:rPr>
        <w:t xml:space="preserve"> </w:t>
      </w:r>
      <w:r w:rsidRPr="00B6692A">
        <w:rPr>
          <w:rFonts w:ascii="Arial" w:hAnsi="Arial"/>
          <w:b/>
        </w:rPr>
        <w:t>ιδέα</w:t>
      </w:r>
      <w:r w:rsidR="001C0DE4" w:rsidRPr="00B6692A">
        <w:rPr>
          <w:rFonts w:ascii="Arial" w:hAnsi="Arial"/>
          <w:b/>
        </w:rPr>
        <w:t>?</w:t>
      </w:r>
    </w:p>
    <w:p w14:paraId="08BA1E0F" w14:textId="18070515" w:rsidR="001C0DE4" w:rsidRPr="00B6692A" w:rsidRDefault="001C0DE4" w:rsidP="00715EA5">
      <w:pPr>
        <w:pStyle w:val="aff2"/>
        <w:rPr>
          <w:rFonts w:ascii="Arial" w:hAnsi="Arial"/>
        </w:rPr>
      </w:pPr>
      <w:r w:rsidRPr="00B6692A">
        <w:rPr>
          <w:rFonts w:ascii="Arial" w:hAnsi="Arial"/>
        </w:rPr>
        <w:t xml:space="preserve">Όχι </w:t>
      </w:r>
      <w:r w:rsidR="00BB6ADF" w:rsidRPr="00B6692A">
        <w:rPr>
          <w:rFonts w:ascii="Arial" w:hAnsi="Arial"/>
        </w:rPr>
        <w:t>καθόλου</w:t>
      </w:r>
      <w:r w:rsidRPr="00B6692A">
        <w:rPr>
          <w:rFonts w:ascii="Arial" w:hAnsi="Arial"/>
        </w:rPr>
        <w:t xml:space="preserve"> </w:t>
      </w:r>
      <w:r w:rsidR="00BB6ADF" w:rsidRPr="00B6692A">
        <w:rPr>
          <w:rFonts w:ascii="Arial" w:hAnsi="Arial"/>
        </w:rPr>
        <w:t>καλή</w:t>
      </w:r>
      <w:r w:rsidR="003E3962" w:rsidRPr="008F40A7">
        <w:rPr>
          <w:rFonts w:ascii="Arial" w:hAnsi="Arial"/>
        </w:rPr>
        <w:t>.</w:t>
      </w:r>
      <w:r w:rsidRPr="00B6692A">
        <w:rPr>
          <w:rFonts w:ascii="Arial" w:hAnsi="Arial"/>
        </w:rPr>
        <w:t xml:space="preserve"> </w:t>
      </w:r>
      <w:r w:rsidR="00026E9A" w:rsidRPr="00B6692A">
        <w:rPr>
          <w:rFonts w:ascii="Arial" w:hAnsi="Arial"/>
        </w:rPr>
        <w:t xml:space="preserve">αν </w:t>
      </w:r>
      <w:r w:rsidR="00BB6ADF" w:rsidRPr="00B6692A">
        <w:rPr>
          <w:rFonts w:ascii="Arial" w:hAnsi="Arial"/>
        </w:rPr>
        <w:t>αφήσεις</w:t>
      </w:r>
      <w:r w:rsidR="00026E9A" w:rsidRPr="00B6692A">
        <w:rPr>
          <w:rFonts w:ascii="Arial" w:hAnsi="Arial"/>
        </w:rPr>
        <w:t xml:space="preserve"> </w:t>
      </w:r>
      <w:r w:rsidR="00BB6ADF" w:rsidRPr="00B6692A">
        <w:rPr>
          <w:rFonts w:ascii="Arial" w:hAnsi="Arial"/>
        </w:rPr>
        <w:t>σχολείο</w:t>
      </w:r>
      <w:r w:rsidR="00026E9A" w:rsidRPr="00B6692A">
        <w:rPr>
          <w:rFonts w:ascii="Arial" w:hAnsi="Arial"/>
        </w:rPr>
        <w:t xml:space="preserve"> </w:t>
      </w:r>
      <w:r w:rsidR="00BB6ADF" w:rsidRPr="00B6692A">
        <w:rPr>
          <w:rFonts w:ascii="Arial" w:hAnsi="Arial"/>
        </w:rPr>
        <w:t>αδήλωτο</w:t>
      </w:r>
      <w:r w:rsidR="00026E9A" w:rsidRPr="00B6692A">
        <w:rPr>
          <w:rFonts w:ascii="Arial" w:hAnsi="Arial"/>
        </w:rPr>
        <w:t xml:space="preserve"> και η </w:t>
      </w:r>
      <w:r w:rsidR="00BB6ADF" w:rsidRPr="00B6692A">
        <w:rPr>
          <w:rFonts w:ascii="Arial" w:hAnsi="Arial"/>
        </w:rPr>
        <w:t>σειρά</w:t>
      </w:r>
      <w:r w:rsidR="00026E9A" w:rsidRPr="00B6692A">
        <w:rPr>
          <w:rFonts w:ascii="Arial" w:hAnsi="Arial"/>
        </w:rPr>
        <w:t xml:space="preserve"> </w:t>
      </w:r>
      <w:r w:rsidR="00785EEB" w:rsidRPr="00B6692A">
        <w:rPr>
          <w:rFonts w:ascii="Arial" w:hAnsi="Arial"/>
        </w:rPr>
        <w:t xml:space="preserve">σου </w:t>
      </w:r>
      <w:r w:rsidR="00026E9A" w:rsidRPr="00B6692A">
        <w:rPr>
          <w:rFonts w:ascii="Arial" w:hAnsi="Arial"/>
        </w:rPr>
        <w:t xml:space="preserve">στο </w:t>
      </w:r>
      <w:r w:rsidR="00BB6ADF" w:rsidRPr="00B6692A">
        <w:rPr>
          <w:rFonts w:ascii="Arial" w:hAnsi="Arial"/>
        </w:rPr>
        <w:t>πίνακα</w:t>
      </w:r>
      <w:r w:rsidR="00026E9A" w:rsidRPr="00B6692A">
        <w:rPr>
          <w:rFonts w:ascii="Arial" w:hAnsi="Arial"/>
        </w:rPr>
        <w:t xml:space="preserve"> είναι μετα την </w:t>
      </w:r>
      <w:r w:rsidR="00BB6ADF" w:rsidRPr="00B6692A">
        <w:rPr>
          <w:rFonts w:ascii="Arial" w:hAnsi="Arial"/>
        </w:rPr>
        <w:t>μέση</w:t>
      </w:r>
      <w:r w:rsidR="00026E9A" w:rsidRPr="00B6692A">
        <w:rPr>
          <w:rFonts w:ascii="Arial" w:hAnsi="Arial"/>
        </w:rPr>
        <w:t xml:space="preserve"> </w:t>
      </w:r>
      <w:r w:rsidR="00BB6ADF" w:rsidRPr="00B6692A">
        <w:rPr>
          <w:rFonts w:ascii="Arial" w:hAnsi="Arial"/>
        </w:rPr>
        <w:t>κινδυνεύεις</w:t>
      </w:r>
      <w:r w:rsidR="00026E9A" w:rsidRPr="00B6692A">
        <w:rPr>
          <w:rFonts w:ascii="Arial" w:hAnsi="Arial"/>
        </w:rPr>
        <w:t xml:space="preserve"> να μπεις στην </w:t>
      </w:r>
      <w:r w:rsidR="00BB6ADF" w:rsidRPr="00B6692A">
        <w:rPr>
          <w:rFonts w:ascii="Arial" w:hAnsi="Arial"/>
        </w:rPr>
        <w:t>χειρότερη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w:t>
      </w:r>
      <w:r w:rsidR="00BB6ADF" w:rsidRPr="00B6692A">
        <w:rPr>
          <w:rFonts w:ascii="Arial" w:hAnsi="Arial"/>
        </w:rPr>
        <w:t>Οπότε</w:t>
      </w:r>
      <w:r w:rsidR="00026E9A" w:rsidRPr="00B6692A">
        <w:rPr>
          <w:rFonts w:ascii="Arial" w:hAnsi="Arial"/>
        </w:rPr>
        <w:t xml:space="preserve"> </w:t>
      </w:r>
      <w:r w:rsidR="00BB6ADF" w:rsidRPr="00B6692A">
        <w:rPr>
          <w:rFonts w:ascii="Arial" w:hAnsi="Arial"/>
        </w:rPr>
        <w:t>συνέχισε</w:t>
      </w:r>
      <w:r w:rsidR="00026E9A" w:rsidRPr="00B6692A">
        <w:rPr>
          <w:rFonts w:ascii="Arial" w:hAnsi="Arial"/>
        </w:rPr>
        <w:t xml:space="preserve"> να </w:t>
      </w:r>
      <w:r w:rsidR="00BB6ADF" w:rsidRPr="00B6692A">
        <w:rPr>
          <w:rFonts w:ascii="Arial" w:hAnsi="Arial"/>
        </w:rPr>
        <w:t>δηλώνεις</w:t>
      </w:r>
      <w:r w:rsidR="00026E9A" w:rsidRPr="00B6692A">
        <w:rPr>
          <w:rFonts w:ascii="Arial" w:hAnsi="Arial"/>
        </w:rPr>
        <w:t xml:space="preserve"> </w:t>
      </w:r>
      <w:r w:rsidR="00976CBB" w:rsidRPr="00B6692A">
        <w:rPr>
          <w:rFonts w:ascii="Arial" w:hAnsi="Arial"/>
        </w:rPr>
        <w:t>από</w:t>
      </w:r>
      <w:r w:rsidR="00026E9A" w:rsidRPr="00B6692A">
        <w:rPr>
          <w:rFonts w:ascii="Arial" w:hAnsi="Arial"/>
        </w:rPr>
        <w:t xml:space="preserve"> το </w:t>
      </w:r>
      <w:r w:rsidR="00BB6ADF" w:rsidRPr="00B6692A">
        <w:rPr>
          <w:rFonts w:ascii="Arial" w:hAnsi="Arial"/>
        </w:rPr>
        <w:t>τέταρτο</w:t>
      </w:r>
      <w:r w:rsidR="00026E9A" w:rsidRPr="00B6692A">
        <w:rPr>
          <w:rFonts w:ascii="Arial" w:hAnsi="Arial"/>
        </w:rPr>
        <w:t xml:space="preserve"> ως </w:t>
      </w:r>
      <w:r w:rsidR="0084358C" w:rsidRPr="008F40A7">
        <w:rPr>
          <w:rFonts w:ascii="Arial" w:hAnsi="Arial"/>
        </w:rPr>
        <w:t>την</w:t>
      </w:r>
      <w:r w:rsidR="00814381" w:rsidRPr="008F40A7">
        <w:rPr>
          <w:rFonts w:ascii="Arial" w:hAnsi="Arial"/>
          <w:u w:val="single"/>
        </w:rPr>
        <w:t xml:space="preserve"> </w:t>
      </w:r>
      <w:r w:rsidR="00BB6ADF" w:rsidRPr="008F40A7">
        <w:rPr>
          <w:rFonts w:ascii="Arial" w:hAnsi="Arial"/>
        </w:rPr>
        <w:t>λιγότερο</w:t>
      </w:r>
      <w:r w:rsidR="00026E9A" w:rsidRPr="008F40A7">
        <w:rPr>
          <w:rFonts w:ascii="Arial" w:hAnsi="Arial"/>
        </w:rPr>
        <w:t xml:space="preserve"> </w:t>
      </w:r>
      <w:r w:rsidR="00BB6ADF" w:rsidRPr="008F40A7">
        <w:rPr>
          <w:rFonts w:ascii="Arial" w:hAnsi="Arial"/>
        </w:rPr>
        <w:t>χειρότερη</w:t>
      </w:r>
      <w:r w:rsidR="00026E9A" w:rsidRPr="00655491">
        <w:rPr>
          <w:rFonts w:ascii="Arial" w:hAnsi="Arial"/>
        </w:rPr>
        <w:t xml:space="preserve">, </w:t>
      </w:r>
      <w:r w:rsidR="00BB6ADF" w:rsidRPr="00B6692A">
        <w:rPr>
          <w:rFonts w:ascii="Arial" w:hAnsi="Arial"/>
        </w:rPr>
        <w:t>έως</w:t>
      </w:r>
      <w:r w:rsidR="00026E9A" w:rsidRPr="00B6692A">
        <w:rPr>
          <w:rFonts w:ascii="Arial" w:hAnsi="Arial"/>
        </w:rPr>
        <w:t xml:space="preserve"> και το </w:t>
      </w:r>
      <w:r w:rsidR="00BB6ADF" w:rsidRPr="00B6692A">
        <w:rPr>
          <w:rFonts w:ascii="Arial" w:hAnsi="Arial"/>
        </w:rPr>
        <w:t>δέκατο</w:t>
      </w:r>
      <w:r w:rsidR="00026E9A" w:rsidRPr="00B6692A">
        <w:rPr>
          <w:rFonts w:ascii="Arial" w:hAnsi="Arial"/>
        </w:rPr>
        <w:t xml:space="preserve">, </w:t>
      </w:r>
      <w:r w:rsidR="00BB6ADF" w:rsidRPr="00B6692A">
        <w:rPr>
          <w:rFonts w:ascii="Arial" w:hAnsi="Arial"/>
        </w:rPr>
        <w:t>μπορεί</w:t>
      </w:r>
      <w:r w:rsidR="00026E9A" w:rsidRPr="00B6692A">
        <w:rPr>
          <w:rFonts w:ascii="Arial" w:hAnsi="Arial"/>
        </w:rPr>
        <w:t xml:space="preserve"> </w:t>
      </w:r>
      <w:r w:rsidR="00BB6ADF" w:rsidRPr="00B6692A">
        <w:rPr>
          <w:rFonts w:ascii="Arial" w:hAnsi="Arial"/>
        </w:rPr>
        <w:t>τελικά</w:t>
      </w:r>
      <w:r w:rsidR="00026E9A" w:rsidRPr="00B6692A">
        <w:rPr>
          <w:rFonts w:ascii="Arial" w:hAnsi="Arial"/>
        </w:rPr>
        <w:t xml:space="preserve"> να </w:t>
      </w:r>
      <w:r w:rsidR="00BB6ADF" w:rsidRPr="00B6692A">
        <w:rPr>
          <w:rFonts w:ascii="Arial" w:hAnsi="Arial"/>
        </w:rPr>
        <w:t>πέτυχεις</w:t>
      </w:r>
      <w:r w:rsidR="00026E9A" w:rsidRPr="00B6692A">
        <w:rPr>
          <w:rFonts w:ascii="Arial" w:hAnsi="Arial"/>
        </w:rPr>
        <w:t xml:space="preserve"> την </w:t>
      </w:r>
      <w:r w:rsidR="00BB6ADF" w:rsidRPr="00B6692A">
        <w:rPr>
          <w:rFonts w:ascii="Arial" w:hAnsi="Arial"/>
        </w:rPr>
        <w:t>τέταρτη</w:t>
      </w:r>
      <w:r w:rsidR="00026E9A" w:rsidRPr="00B6692A">
        <w:rPr>
          <w:rFonts w:ascii="Arial" w:hAnsi="Arial"/>
        </w:rPr>
        <w:t xml:space="preserve"> </w:t>
      </w:r>
      <w:r w:rsidR="00BB6ADF" w:rsidRPr="00B6692A">
        <w:rPr>
          <w:rFonts w:ascii="Arial" w:hAnsi="Arial"/>
        </w:rPr>
        <w:t>επιλογή</w:t>
      </w:r>
      <w:r w:rsidR="00026E9A" w:rsidRPr="00B6692A">
        <w:rPr>
          <w:rFonts w:ascii="Arial" w:hAnsi="Arial"/>
        </w:rPr>
        <w:t xml:space="preserve"> και όχι την </w:t>
      </w:r>
      <w:r w:rsidR="00BB6ADF" w:rsidRPr="00B6692A">
        <w:rPr>
          <w:rFonts w:ascii="Arial" w:hAnsi="Arial"/>
        </w:rPr>
        <w:t>δέκατη</w:t>
      </w:r>
      <w:r w:rsidR="00026E9A" w:rsidRPr="00B6692A">
        <w:rPr>
          <w:rFonts w:ascii="Arial" w:hAnsi="Arial"/>
        </w:rPr>
        <w:t xml:space="preserve"> την </w:t>
      </w:r>
      <w:r w:rsidR="00BB6ADF" w:rsidRPr="00B6692A">
        <w:rPr>
          <w:rFonts w:ascii="Arial" w:hAnsi="Arial"/>
        </w:rPr>
        <w:t>χειρότερη</w:t>
      </w:r>
      <w:r w:rsidR="00026E9A" w:rsidRPr="00B6692A">
        <w:rPr>
          <w:rFonts w:ascii="Arial" w:hAnsi="Arial"/>
        </w:rPr>
        <w:t>.</w:t>
      </w:r>
      <w:r w:rsidR="00C21DC1" w:rsidRPr="00B6692A">
        <w:rPr>
          <w:rFonts w:ascii="Arial" w:hAnsi="Arial"/>
        </w:rPr>
        <w:t xml:space="preserve"> </w:t>
      </w:r>
      <w:r w:rsidR="00C21DC1" w:rsidRPr="008F40A7">
        <w:rPr>
          <w:rFonts w:ascii="Arial" w:hAnsi="Arial"/>
        </w:rPr>
        <w:t xml:space="preserve">Αν </w:t>
      </w:r>
      <w:r w:rsidR="00C460CA" w:rsidRPr="008F40A7">
        <w:rPr>
          <w:rFonts w:ascii="Arial" w:hAnsi="Arial"/>
        </w:rPr>
        <w:t>παρόλα</w:t>
      </w:r>
      <w:r w:rsidR="00814381" w:rsidRPr="008F40A7">
        <w:rPr>
          <w:rFonts w:ascii="Arial" w:hAnsi="Arial"/>
        </w:rPr>
        <w:t>’</w:t>
      </w:r>
      <w:r w:rsidR="00C21DC1" w:rsidRPr="00B6692A">
        <w:rPr>
          <w:rFonts w:ascii="Arial" w:hAnsi="Arial"/>
        </w:rPr>
        <w:t xml:space="preserve"> αυτά δεν </w:t>
      </w:r>
      <w:r w:rsidR="00976CBB" w:rsidRPr="00B6692A">
        <w:rPr>
          <w:rFonts w:ascii="Arial" w:hAnsi="Arial"/>
        </w:rPr>
        <w:t>δηλώσεις</w:t>
      </w:r>
      <w:r w:rsidR="00C21DC1" w:rsidRPr="00B6692A">
        <w:rPr>
          <w:rFonts w:ascii="Arial" w:hAnsi="Arial"/>
        </w:rPr>
        <w:t xml:space="preserve"> και τα </w:t>
      </w:r>
      <w:r w:rsidR="00976CBB" w:rsidRPr="00B6692A">
        <w:rPr>
          <w:rFonts w:ascii="Arial" w:hAnsi="Arial"/>
        </w:rPr>
        <w:t>δέκα</w:t>
      </w:r>
      <w:r w:rsidR="00C21DC1" w:rsidRPr="00B6692A">
        <w:rPr>
          <w:rFonts w:ascii="Arial" w:hAnsi="Arial"/>
        </w:rPr>
        <w:t xml:space="preserve"> </w:t>
      </w:r>
      <w:r w:rsidR="00976CBB" w:rsidRPr="00B6692A">
        <w:rPr>
          <w:rFonts w:ascii="Arial" w:hAnsi="Arial"/>
        </w:rPr>
        <w:t>σχολεία</w:t>
      </w:r>
      <w:r w:rsidR="00C21DC1" w:rsidRPr="00B6692A">
        <w:rPr>
          <w:rFonts w:ascii="Arial" w:hAnsi="Arial"/>
        </w:rPr>
        <w:t xml:space="preserve">, </w:t>
      </w:r>
      <w:r w:rsidR="00976CBB" w:rsidRPr="00B6692A">
        <w:rPr>
          <w:rFonts w:ascii="Arial" w:hAnsi="Arial"/>
        </w:rPr>
        <w:t>έχεις</w:t>
      </w:r>
      <w:r w:rsidR="00C21DC1" w:rsidRPr="00B6692A">
        <w:rPr>
          <w:rFonts w:ascii="Arial" w:hAnsi="Arial"/>
        </w:rPr>
        <w:t xml:space="preserve"> την </w:t>
      </w:r>
      <w:r w:rsidR="00976CBB" w:rsidRPr="00B6692A">
        <w:rPr>
          <w:rFonts w:ascii="Arial" w:hAnsi="Arial"/>
        </w:rPr>
        <w:t>πιθανότητα</w:t>
      </w:r>
      <w:r w:rsidR="00C21DC1" w:rsidRPr="00B6692A">
        <w:rPr>
          <w:rFonts w:ascii="Arial" w:hAnsi="Arial"/>
        </w:rPr>
        <w:t xml:space="preserve"> να </w:t>
      </w:r>
      <w:r w:rsidR="00976CBB" w:rsidRPr="00B6692A">
        <w:rPr>
          <w:rFonts w:ascii="Arial" w:hAnsi="Arial"/>
        </w:rPr>
        <w:t>επιλέξουν</w:t>
      </w:r>
      <w:r w:rsidR="00C21DC1" w:rsidRPr="00B6692A">
        <w:rPr>
          <w:rFonts w:ascii="Arial" w:hAnsi="Arial"/>
        </w:rPr>
        <w:t xml:space="preserve"> για </w:t>
      </w:r>
      <w:r w:rsidR="00976CBB" w:rsidRPr="00B6692A">
        <w:rPr>
          <w:rFonts w:ascii="Arial" w:hAnsi="Arial"/>
        </w:rPr>
        <w:t>σένα</w:t>
      </w:r>
      <w:r w:rsidR="00C21DC1" w:rsidRPr="00B6692A">
        <w:rPr>
          <w:rFonts w:ascii="Arial" w:hAnsi="Arial"/>
        </w:rPr>
        <w:t xml:space="preserve"> την </w:t>
      </w:r>
      <w:r w:rsidR="00976CBB" w:rsidRPr="00B6692A">
        <w:rPr>
          <w:rFonts w:ascii="Arial" w:hAnsi="Arial"/>
        </w:rPr>
        <w:t>χειρότερη</w:t>
      </w:r>
      <w:r w:rsidR="00C21DC1" w:rsidRPr="00B6692A">
        <w:rPr>
          <w:rFonts w:ascii="Arial" w:hAnsi="Arial"/>
        </w:rPr>
        <w:t xml:space="preserve"> </w:t>
      </w:r>
      <w:r w:rsidR="00976CBB" w:rsidRPr="00B6692A">
        <w:rPr>
          <w:rFonts w:ascii="Arial" w:hAnsi="Arial"/>
        </w:rPr>
        <w:t>επιλογή</w:t>
      </w:r>
      <w:r w:rsidR="00C21DC1" w:rsidRPr="00B6692A">
        <w:rPr>
          <w:rFonts w:ascii="Arial" w:hAnsi="Arial"/>
        </w:rPr>
        <w:t>.</w:t>
      </w:r>
    </w:p>
    <w:p w14:paraId="2AB77116" w14:textId="5A7A10BD" w:rsidR="00BE5C71" w:rsidRPr="00B6692A" w:rsidRDefault="00BE5C71" w:rsidP="00715EA5">
      <w:pPr>
        <w:pStyle w:val="aff2"/>
        <w:rPr>
          <w:rFonts w:ascii="Arial" w:hAnsi="Arial"/>
        </w:rPr>
      </w:pPr>
    </w:p>
    <w:p w14:paraId="17E101E6" w14:textId="793B2774" w:rsidR="00BE5C71" w:rsidRPr="00B6692A" w:rsidRDefault="00DC309E" w:rsidP="00715EA5">
      <w:pPr>
        <w:pStyle w:val="aff2"/>
        <w:numPr>
          <w:ilvl w:val="0"/>
          <w:numId w:val="17"/>
        </w:numPr>
        <w:rPr>
          <w:rFonts w:ascii="Arial" w:hAnsi="Arial"/>
          <w:b/>
        </w:rPr>
      </w:pPr>
      <w:r w:rsidRPr="00B6692A">
        <w:rPr>
          <w:rFonts w:ascii="Arial" w:hAnsi="Arial"/>
          <w:b/>
        </w:rPr>
        <w:t>Άνοιξε</w:t>
      </w:r>
      <w:r w:rsidR="00BE5C71" w:rsidRPr="00B6692A">
        <w:rPr>
          <w:rFonts w:ascii="Arial" w:hAnsi="Arial"/>
          <w:b/>
        </w:rPr>
        <w:t xml:space="preserve"> το </w:t>
      </w:r>
      <w:r w:rsidRPr="00B6692A">
        <w:rPr>
          <w:rFonts w:ascii="Arial" w:hAnsi="Arial"/>
          <w:b/>
        </w:rPr>
        <w:t>σύστημα</w:t>
      </w:r>
      <w:r w:rsidR="00BE5C71" w:rsidRPr="00B6692A">
        <w:rPr>
          <w:rFonts w:ascii="Arial" w:hAnsi="Arial"/>
          <w:b/>
        </w:rPr>
        <w:t xml:space="preserve"> και όλα </w:t>
      </w:r>
      <w:r w:rsidRPr="00B6692A">
        <w:rPr>
          <w:rFonts w:ascii="Arial" w:hAnsi="Arial"/>
          <w:b/>
        </w:rPr>
        <w:t>καλά</w:t>
      </w:r>
      <w:r w:rsidR="00BE5C71" w:rsidRPr="00B6692A">
        <w:rPr>
          <w:rFonts w:ascii="Arial" w:hAnsi="Arial"/>
          <w:b/>
        </w:rPr>
        <w:t xml:space="preserve">, </w:t>
      </w:r>
      <w:r w:rsidRPr="00B6692A">
        <w:rPr>
          <w:rFonts w:ascii="Arial" w:hAnsi="Arial"/>
          <w:b/>
        </w:rPr>
        <w:t>μπαίνω</w:t>
      </w:r>
      <w:r w:rsidR="00BE5C71" w:rsidRPr="00B6692A">
        <w:rPr>
          <w:rFonts w:ascii="Arial" w:hAnsi="Arial"/>
          <w:b/>
        </w:rPr>
        <w:t xml:space="preserve"> όμως να </w:t>
      </w:r>
      <w:r w:rsidRPr="00B6692A">
        <w:rPr>
          <w:rFonts w:ascii="Arial" w:hAnsi="Arial"/>
          <w:b/>
        </w:rPr>
        <w:t>δηλώσω</w:t>
      </w:r>
      <w:r w:rsidR="00BE5C71" w:rsidRPr="00B6692A">
        <w:rPr>
          <w:rFonts w:ascii="Arial" w:hAnsi="Arial"/>
          <w:b/>
        </w:rPr>
        <w:t xml:space="preserve"> </w:t>
      </w:r>
      <w:r w:rsidRPr="00B6692A">
        <w:rPr>
          <w:rFonts w:ascii="Arial" w:hAnsi="Arial"/>
          <w:b/>
        </w:rPr>
        <w:t>περιοχές</w:t>
      </w:r>
      <w:r w:rsidR="00BE5C71" w:rsidRPr="00B6692A">
        <w:rPr>
          <w:rFonts w:ascii="Arial" w:hAnsi="Arial"/>
          <w:b/>
        </w:rPr>
        <w:t xml:space="preserve"> και δεν </w:t>
      </w:r>
      <w:r w:rsidRPr="00B6692A">
        <w:rPr>
          <w:rFonts w:ascii="Arial" w:hAnsi="Arial"/>
          <w:b/>
        </w:rPr>
        <w:t>καταλαβαίνω</w:t>
      </w:r>
      <w:r w:rsidR="00BE5C71" w:rsidRPr="00B6692A">
        <w:rPr>
          <w:rFonts w:ascii="Arial" w:hAnsi="Arial"/>
          <w:b/>
        </w:rPr>
        <w:t xml:space="preserve"> </w:t>
      </w:r>
      <w:r w:rsidRPr="00B6692A">
        <w:rPr>
          <w:rFonts w:ascii="Arial" w:hAnsi="Arial"/>
          <w:b/>
        </w:rPr>
        <w:t>τίποτα</w:t>
      </w:r>
      <w:r w:rsidR="00BE5C71" w:rsidRPr="00B6692A">
        <w:rPr>
          <w:rFonts w:ascii="Arial" w:hAnsi="Arial"/>
          <w:b/>
        </w:rPr>
        <w:t xml:space="preserve">… </w:t>
      </w:r>
      <w:r w:rsidRPr="00B6692A">
        <w:rPr>
          <w:rFonts w:ascii="Arial" w:hAnsi="Arial"/>
          <w:b/>
        </w:rPr>
        <w:t>Εγώ</w:t>
      </w:r>
      <w:r w:rsidR="00BE5C71" w:rsidRPr="00B6692A">
        <w:rPr>
          <w:rFonts w:ascii="Arial" w:hAnsi="Arial"/>
          <w:b/>
        </w:rPr>
        <w:t xml:space="preserve"> </w:t>
      </w:r>
      <w:r w:rsidRPr="00B6692A">
        <w:rPr>
          <w:rFonts w:ascii="Arial" w:hAnsi="Arial"/>
          <w:b/>
        </w:rPr>
        <w:t>θέλω</w:t>
      </w:r>
      <w:r w:rsidR="00BE5C71" w:rsidRPr="00B6692A">
        <w:rPr>
          <w:rFonts w:ascii="Arial" w:hAnsi="Arial"/>
          <w:b/>
        </w:rPr>
        <w:t xml:space="preserve"> να </w:t>
      </w:r>
      <w:r w:rsidRPr="00B6692A">
        <w:rPr>
          <w:rFonts w:ascii="Arial" w:hAnsi="Arial"/>
          <w:b/>
        </w:rPr>
        <w:t>δηλώσω</w:t>
      </w:r>
      <w:r w:rsidR="00BE5C71" w:rsidRPr="00B6692A">
        <w:rPr>
          <w:rFonts w:ascii="Arial" w:hAnsi="Arial"/>
          <w:b/>
        </w:rPr>
        <w:t xml:space="preserve"> </w:t>
      </w:r>
      <w:r w:rsidRPr="00B6692A">
        <w:rPr>
          <w:rFonts w:ascii="Arial" w:hAnsi="Arial"/>
          <w:b/>
        </w:rPr>
        <w:t>σχολεία</w:t>
      </w:r>
      <w:r w:rsidR="00BE5C71" w:rsidRPr="00B6692A">
        <w:rPr>
          <w:rFonts w:ascii="Arial" w:hAnsi="Arial"/>
          <w:b/>
        </w:rPr>
        <w:t xml:space="preserve"> στην </w:t>
      </w:r>
      <w:r w:rsidRPr="00B6692A">
        <w:rPr>
          <w:rFonts w:ascii="Arial" w:hAnsi="Arial"/>
          <w:b/>
        </w:rPr>
        <w:t>Ηλιούπολη</w:t>
      </w:r>
      <w:r w:rsidR="00BE5C71" w:rsidRPr="00B6692A">
        <w:rPr>
          <w:rFonts w:ascii="Arial" w:hAnsi="Arial"/>
          <w:b/>
        </w:rPr>
        <w:t>, π</w:t>
      </w:r>
      <w:r w:rsidR="0084358C" w:rsidRPr="008F40A7">
        <w:rPr>
          <w:rFonts w:ascii="Arial" w:hAnsi="Arial"/>
          <w:b/>
        </w:rPr>
        <w:t>ώ</w:t>
      </w:r>
      <w:r w:rsidR="00BE5C71" w:rsidRPr="008F40A7">
        <w:rPr>
          <w:rFonts w:ascii="Arial" w:hAnsi="Arial"/>
          <w:b/>
        </w:rPr>
        <w:t xml:space="preserve">ς θα τα βρω? Είναι Α </w:t>
      </w:r>
      <w:r w:rsidRPr="008F40A7">
        <w:rPr>
          <w:rFonts w:ascii="Arial" w:hAnsi="Arial"/>
          <w:b/>
        </w:rPr>
        <w:t>Αθήνας</w:t>
      </w:r>
      <w:r w:rsidR="00BE5C71" w:rsidRPr="00655491">
        <w:rPr>
          <w:rFonts w:ascii="Arial" w:hAnsi="Arial"/>
          <w:b/>
        </w:rPr>
        <w:t xml:space="preserve"> η Δ </w:t>
      </w:r>
      <w:r w:rsidRPr="00B6692A">
        <w:rPr>
          <w:rFonts w:ascii="Arial" w:hAnsi="Arial"/>
          <w:b/>
        </w:rPr>
        <w:t>Αθήνας</w:t>
      </w:r>
      <w:r w:rsidR="00BE5C71" w:rsidRPr="00B6692A">
        <w:rPr>
          <w:rFonts w:ascii="Arial" w:hAnsi="Arial"/>
          <w:b/>
        </w:rPr>
        <w:t xml:space="preserve">? Δεν </w:t>
      </w:r>
      <w:r w:rsidRPr="00B6692A">
        <w:rPr>
          <w:rFonts w:ascii="Arial" w:hAnsi="Arial"/>
          <w:b/>
        </w:rPr>
        <w:t>βγάζω</w:t>
      </w:r>
      <w:r w:rsidR="00BE5C71" w:rsidRPr="00B6692A">
        <w:rPr>
          <w:rFonts w:ascii="Arial" w:hAnsi="Arial"/>
          <w:b/>
        </w:rPr>
        <w:t xml:space="preserve"> </w:t>
      </w:r>
      <w:r w:rsidRPr="00B6692A">
        <w:rPr>
          <w:rFonts w:ascii="Arial" w:hAnsi="Arial"/>
          <w:b/>
        </w:rPr>
        <w:t>άκρη</w:t>
      </w:r>
      <w:r w:rsidR="00BE5C71" w:rsidRPr="00B6692A">
        <w:rPr>
          <w:rFonts w:ascii="Arial" w:hAnsi="Arial"/>
          <w:b/>
        </w:rPr>
        <w:t>…!</w:t>
      </w:r>
    </w:p>
    <w:p w14:paraId="7AE51971" w14:textId="51400028" w:rsidR="00BE5C71" w:rsidRPr="00B6692A" w:rsidRDefault="00DC309E" w:rsidP="00715EA5">
      <w:pPr>
        <w:pStyle w:val="aff2"/>
        <w:rPr>
          <w:rFonts w:ascii="Arial" w:hAnsi="Arial"/>
        </w:rPr>
      </w:pPr>
      <w:r w:rsidRPr="00B6692A">
        <w:rPr>
          <w:rFonts w:ascii="Arial" w:hAnsi="Arial"/>
        </w:rPr>
        <w:t>Μελέτησε</w:t>
      </w:r>
      <w:r w:rsidR="00BE5C71" w:rsidRPr="00B6692A">
        <w:rPr>
          <w:rFonts w:ascii="Arial" w:hAnsi="Arial"/>
        </w:rPr>
        <w:t xml:space="preserve"> τον </w:t>
      </w:r>
      <w:hyperlink r:id="rId109" w:history="1">
        <w:r w:rsidRPr="008F40A7">
          <w:rPr>
            <w:rStyle w:val="-"/>
            <w:rFonts w:ascii="Arial" w:hAnsi="Arial"/>
          </w:rPr>
          <w:t>παρακάτω</w:t>
        </w:r>
        <w:r w:rsidR="001C7B6C" w:rsidRPr="008F40A7">
          <w:rPr>
            <w:rStyle w:val="-"/>
            <w:rFonts w:ascii="Arial" w:hAnsi="Arial"/>
          </w:rPr>
          <w:t xml:space="preserve"> </w:t>
        </w:r>
        <w:r w:rsidRPr="008F40A7">
          <w:rPr>
            <w:rStyle w:val="-"/>
            <w:rFonts w:ascii="Arial" w:hAnsi="Arial"/>
          </w:rPr>
          <w:t>πίνακα</w:t>
        </w:r>
      </w:hyperlink>
      <w:r w:rsidR="00BE5C71" w:rsidRPr="008F40A7">
        <w:rPr>
          <w:rFonts w:ascii="Arial" w:hAnsi="Arial"/>
        </w:rPr>
        <w:t xml:space="preserve"> </w:t>
      </w:r>
      <w:hyperlink r:id="rId110" w:history="1"/>
      <w:r w:rsidR="00BE5C71" w:rsidRPr="008F40A7">
        <w:rPr>
          <w:rFonts w:ascii="Arial" w:hAnsi="Arial"/>
        </w:rPr>
        <w:t xml:space="preserve"> και θα δεις τις </w:t>
      </w:r>
      <w:r w:rsidRPr="008F40A7">
        <w:rPr>
          <w:rFonts w:ascii="Arial" w:hAnsi="Arial"/>
        </w:rPr>
        <w:t>περιοχές</w:t>
      </w:r>
      <w:r w:rsidR="00BE5C71" w:rsidRPr="008F40A7">
        <w:rPr>
          <w:rFonts w:ascii="Arial" w:hAnsi="Arial"/>
        </w:rPr>
        <w:t xml:space="preserve"> </w:t>
      </w:r>
      <w:r w:rsidRPr="00655491">
        <w:rPr>
          <w:rFonts w:ascii="Arial" w:hAnsi="Arial"/>
        </w:rPr>
        <w:t>εκπαίδευσης</w:t>
      </w:r>
      <w:r w:rsidR="00BE5C71" w:rsidRPr="00B6692A">
        <w:rPr>
          <w:rFonts w:ascii="Arial" w:hAnsi="Arial"/>
        </w:rPr>
        <w:t xml:space="preserve"> και </w:t>
      </w:r>
      <w:r w:rsidRPr="00B6692A">
        <w:rPr>
          <w:rFonts w:ascii="Arial" w:hAnsi="Arial"/>
        </w:rPr>
        <w:t>δίπλα</w:t>
      </w:r>
      <w:r w:rsidR="00BE5C71" w:rsidRPr="00B6692A">
        <w:rPr>
          <w:rFonts w:ascii="Arial" w:hAnsi="Arial"/>
        </w:rPr>
        <w:t xml:space="preserve"> πο</w:t>
      </w:r>
      <w:r w:rsidR="0084358C" w:rsidRPr="008F40A7">
        <w:rPr>
          <w:rFonts w:ascii="Arial" w:hAnsi="Arial"/>
        </w:rPr>
        <w:t>ιοι</w:t>
      </w:r>
      <w:r w:rsidR="00FD36B2" w:rsidRPr="008F40A7">
        <w:rPr>
          <w:rFonts w:ascii="Arial" w:hAnsi="Arial"/>
        </w:rPr>
        <w:t xml:space="preserve"> </w:t>
      </w:r>
      <w:r w:rsidR="0084358C" w:rsidRPr="008F40A7">
        <w:rPr>
          <w:rFonts w:ascii="Arial" w:hAnsi="Arial"/>
        </w:rPr>
        <w:t>δήμοι</w:t>
      </w:r>
      <w:r w:rsidR="00BE5C71" w:rsidRPr="008F40A7">
        <w:rPr>
          <w:rFonts w:ascii="Arial" w:hAnsi="Arial"/>
        </w:rPr>
        <w:t xml:space="preserve"> </w:t>
      </w:r>
      <w:r w:rsidRPr="008F40A7">
        <w:rPr>
          <w:rFonts w:ascii="Arial" w:hAnsi="Arial"/>
        </w:rPr>
        <w:t>υπάγονται</w:t>
      </w:r>
      <w:r w:rsidR="00BE5C71" w:rsidRPr="008F40A7">
        <w:rPr>
          <w:rFonts w:ascii="Arial" w:hAnsi="Arial"/>
        </w:rPr>
        <w:t xml:space="preserve"> σε </w:t>
      </w:r>
      <w:r w:rsidRPr="00655491">
        <w:rPr>
          <w:rFonts w:ascii="Arial" w:hAnsi="Arial"/>
        </w:rPr>
        <w:t>αυτούς</w:t>
      </w:r>
      <w:r w:rsidR="00BE5C71" w:rsidRPr="00B6692A">
        <w:rPr>
          <w:rFonts w:ascii="Arial" w:hAnsi="Arial"/>
        </w:rPr>
        <w:t>.</w:t>
      </w:r>
      <w:r w:rsidR="001C7B6C" w:rsidRPr="00B6692A">
        <w:rPr>
          <w:rFonts w:ascii="Arial" w:hAnsi="Arial"/>
        </w:rPr>
        <w:t xml:space="preserve"> </w:t>
      </w:r>
      <w:r w:rsidRPr="00B6692A">
        <w:rPr>
          <w:rFonts w:ascii="Arial" w:hAnsi="Arial"/>
        </w:rPr>
        <w:t>Τώρα</w:t>
      </w:r>
      <w:r w:rsidR="001C7B6C" w:rsidRPr="00B6692A">
        <w:rPr>
          <w:rFonts w:ascii="Arial" w:hAnsi="Arial"/>
        </w:rPr>
        <w:t xml:space="preserve"> </w:t>
      </w:r>
      <w:r w:rsidRPr="00B6692A">
        <w:rPr>
          <w:rFonts w:ascii="Arial" w:hAnsi="Arial"/>
        </w:rPr>
        <w:t>βρήκες</w:t>
      </w:r>
      <w:r w:rsidR="001C7B6C" w:rsidRPr="00B6692A">
        <w:rPr>
          <w:rFonts w:ascii="Arial" w:hAnsi="Arial"/>
        </w:rPr>
        <w:t xml:space="preserve"> </w:t>
      </w:r>
      <w:r w:rsidRPr="00B6692A">
        <w:rPr>
          <w:rFonts w:ascii="Arial" w:hAnsi="Arial"/>
        </w:rPr>
        <w:t>άκρη</w:t>
      </w:r>
      <w:r w:rsidR="001C7B6C" w:rsidRPr="00B6692A">
        <w:rPr>
          <w:rFonts w:ascii="Arial" w:hAnsi="Arial"/>
        </w:rPr>
        <w:t xml:space="preserve"> ε?</w:t>
      </w:r>
    </w:p>
    <w:p w14:paraId="54B1B302" w14:textId="402D42EC" w:rsidR="00E10E3D" w:rsidRPr="00B6692A" w:rsidRDefault="00E10E3D" w:rsidP="00715EA5">
      <w:pPr>
        <w:pStyle w:val="aff2"/>
        <w:rPr>
          <w:rFonts w:ascii="Arial" w:hAnsi="Arial"/>
        </w:rPr>
      </w:pPr>
    </w:p>
    <w:p w14:paraId="236D207E" w14:textId="427B2C3D" w:rsidR="00E10E3D" w:rsidRPr="00B6692A" w:rsidRDefault="00E10E3D" w:rsidP="00715EA5">
      <w:pPr>
        <w:pStyle w:val="aff2"/>
        <w:numPr>
          <w:ilvl w:val="0"/>
          <w:numId w:val="17"/>
        </w:numPr>
        <w:rPr>
          <w:rFonts w:ascii="Arial" w:hAnsi="Arial"/>
          <w:b/>
        </w:rPr>
      </w:pPr>
      <w:r w:rsidRPr="00B6692A">
        <w:rPr>
          <w:rFonts w:ascii="Arial" w:hAnsi="Arial"/>
          <w:b/>
        </w:rPr>
        <w:t>Η τοποθέτηση των αναπληρωτών στα σχολεία, γίνεται με τα ίδια κριτήρια που γίνεται και η τοποθέτηση των μονίμων;</w:t>
      </w:r>
    </w:p>
    <w:p w14:paraId="0A5D02C6" w14:textId="1AFC054C" w:rsidR="00E10E3D" w:rsidRPr="00B6692A" w:rsidRDefault="00E10E3D" w:rsidP="00715EA5">
      <w:pPr>
        <w:pStyle w:val="aff2"/>
        <w:rPr>
          <w:rFonts w:ascii="Arial" w:hAnsi="Arial"/>
        </w:rPr>
      </w:pPr>
      <w:r w:rsidRPr="00B6692A">
        <w:rPr>
          <w:rFonts w:ascii="Arial" w:hAnsi="Arial"/>
        </w:rPr>
        <w:t xml:space="preserve">Η </w:t>
      </w:r>
      <w:r w:rsidR="00BB6ADF" w:rsidRPr="00B6692A">
        <w:rPr>
          <w:rFonts w:ascii="Arial" w:hAnsi="Arial"/>
        </w:rPr>
        <w:t>τοποθέτηση</w:t>
      </w:r>
      <w:r w:rsidRPr="00B6692A">
        <w:rPr>
          <w:rFonts w:ascii="Arial" w:hAnsi="Arial"/>
        </w:rPr>
        <w:t xml:space="preserve"> σου θα </w:t>
      </w:r>
      <w:r w:rsidR="00BB6ADF" w:rsidRPr="00B6692A">
        <w:rPr>
          <w:rFonts w:ascii="Arial" w:hAnsi="Arial"/>
        </w:rPr>
        <w:t>γίνει</w:t>
      </w:r>
      <w:r w:rsidRPr="00B6692A">
        <w:rPr>
          <w:rFonts w:ascii="Arial" w:hAnsi="Arial"/>
        </w:rPr>
        <w:t xml:space="preserve"> με </w:t>
      </w:r>
      <w:r w:rsidR="00BB6ADF" w:rsidRPr="00B6692A">
        <w:rPr>
          <w:rFonts w:ascii="Arial" w:hAnsi="Arial"/>
        </w:rPr>
        <w:t>βάση</w:t>
      </w:r>
      <w:r w:rsidRPr="00B6692A">
        <w:rPr>
          <w:rFonts w:ascii="Arial" w:hAnsi="Arial"/>
        </w:rPr>
        <w:t xml:space="preserve"> την </w:t>
      </w:r>
      <w:r w:rsidR="00BB6ADF" w:rsidRPr="00B6692A">
        <w:rPr>
          <w:rFonts w:ascii="Arial" w:hAnsi="Arial"/>
        </w:rPr>
        <w:t>σειρά</w:t>
      </w:r>
      <w:r w:rsidRPr="00B6692A">
        <w:rPr>
          <w:rFonts w:ascii="Arial" w:hAnsi="Arial"/>
        </w:rPr>
        <w:t xml:space="preserve"> του </w:t>
      </w:r>
      <w:r w:rsidR="00BB6ADF" w:rsidRPr="00B6692A">
        <w:rPr>
          <w:rFonts w:ascii="Arial" w:hAnsi="Arial"/>
        </w:rPr>
        <w:t>πίνακα</w:t>
      </w:r>
      <w:r w:rsidRPr="00B6692A">
        <w:rPr>
          <w:rFonts w:ascii="Arial" w:hAnsi="Arial"/>
        </w:rPr>
        <w:t xml:space="preserve"> </w:t>
      </w:r>
      <w:r w:rsidR="00BB6ADF" w:rsidRPr="00B6692A">
        <w:rPr>
          <w:rFonts w:ascii="Arial" w:hAnsi="Arial"/>
        </w:rPr>
        <w:t>πρόσληψης</w:t>
      </w:r>
      <w:r w:rsidRPr="00B6692A">
        <w:rPr>
          <w:rFonts w:ascii="Arial" w:hAnsi="Arial"/>
        </w:rPr>
        <w:t xml:space="preserve"> που </w:t>
      </w:r>
      <w:r w:rsidR="00BB6ADF" w:rsidRPr="00B6692A">
        <w:rPr>
          <w:rFonts w:ascii="Arial" w:hAnsi="Arial"/>
        </w:rPr>
        <w:t>ανήκεις</w:t>
      </w:r>
      <w:r w:rsidRPr="00B6692A">
        <w:rPr>
          <w:rFonts w:ascii="Arial" w:hAnsi="Arial"/>
        </w:rPr>
        <w:t>.</w:t>
      </w:r>
    </w:p>
    <w:p w14:paraId="39FA709C" w14:textId="1A9254BD" w:rsidR="00950F70" w:rsidRDefault="00950F70" w:rsidP="00715EA5">
      <w:pPr>
        <w:pStyle w:val="aff2"/>
        <w:rPr>
          <w:rFonts w:ascii="Arial" w:hAnsi="Arial"/>
        </w:rPr>
      </w:pPr>
    </w:p>
    <w:p w14:paraId="74F3A48E" w14:textId="77777777" w:rsidR="009F25AA" w:rsidRDefault="009F25AA" w:rsidP="00715EA5">
      <w:pPr>
        <w:pStyle w:val="aff2"/>
        <w:rPr>
          <w:rFonts w:ascii="Arial" w:hAnsi="Arial"/>
        </w:rPr>
      </w:pPr>
    </w:p>
    <w:p w14:paraId="59C030B3" w14:textId="3F9D2772" w:rsidR="00950F70" w:rsidRPr="007072C1" w:rsidRDefault="007072C1" w:rsidP="00950F70">
      <w:pPr>
        <w:pStyle w:val="aff2"/>
        <w:numPr>
          <w:ilvl w:val="0"/>
          <w:numId w:val="17"/>
        </w:numPr>
        <w:rPr>
          <w:rFonts w:ascii="Arial" w:hAnsi="Arial"/>
          <w:b/>
          <w:bCs/>
        </w:rPr>
      </w:pPr>
      <w:r w:rsidRPr="007072C1">
        <w:rPr>
          <w:rFonts w:ascii="Arial" w:hAnsi="Arial"/>
          <w:b/>
          <w:bCs/>
        </w:rPr>
        <w:t>Έγινε</w:t>
      </w:r>
      <w:r w:rsidR="00950F70" w:rsidRPr="007072C1">
        <w:rPr>
          <w:rFonts w:ascii="Arial" w:hAnsi="Arial"/>
          <w:b/>
          <w:bCs/>
        </w:rPr>
        <w:t xml:space="preserve"> η </w:t>
      </w:r>
      <w:r w:rsidRPr="007072C1">
        <w:rPr>
          <w:rFonts w:ascii="Arial" w:hAnsi="Arial"/>
          <w:b/>
          <w:bCs/>
        </w:rPr>
        <w:t>τοποθέτηση</w:t>
      </w:r>
      <w:r w:rsidR="00950F70" w:rsidRPr="007072C1">
        <w:rPr>
          <w:rFonts w:ascii="Arial" w:hAnsi="Arial"/>
          <w:b/>
          <w:bCs/>
        </w:rPr>
        <w:t xml:space="preserve"> μου, </w:t>
      </w:r>
      <w:r w:rsidRPr="007072C1">
        <w:rPr>
          <w:rFonts w:ascii="Arial" w:hAnsi="Arial"/>
          <w:b/>
          <w:bCs/>
        </w:rPr>
        <w:t>αλλά</w:t>
      </w:r>
      <w:r w:rsidR="00950F70" w:rsidRPr="007072C1">
        <w:rPr>
          <w:rFonts w:ascii="Arial" w:hAnsi="Arial"/>
          <w:b/>
          <w:bCs/>
        </w:rPr>
        <w:t xml:space="preserve"> ενώ </w:t>
      </w:r>
      <w:r w:rsidRPr="007072C1">
        <w:rPr>
          <w:rFonts w:ascii="Arial" w:hAnsi="Arial"/>
          <w:b/>
          <w:bCs/>
        </w:rPr>
        <w:t>είχα</w:t>
      </w:r>
      <w:r w:rsidR="00950F70" w:rsidRPr="007072C1">
        <w:rPr>
          <w:rFonts w:ascii="Arial" w:hAnsi="Arial"/>
          <w:b/>
          <w:bCs/>
        </w:rPr>
        <w:t xml:space="preserve"> </w:t>
      </w:r>
      <w:r w:rsidRPr="007072C1">
        <w:rPr>
          <w:rFonts w:ascii="Arial" w:hAnsi="Arial"/>
          <w:b/>
          <w:bCs/>
        </w:rPr>
        <w:t>δηλώσει</w:t>
      </w:r>
      <w:r w:rsidR="00950F70" w:rsidRPr="007072C1">
        <w:rPr>
          <w:rFonts w:ascii="Arial" w:hAnsi="Arial"/>
          <w:b/>
          <w:bCs/>
        </w:rPr>
        <w:t xml:space="preserve"> ένα </w:t>
      </w:r>
      <w:r w:rsidRPr="007072C1">
        <w:rPr>
          <w:rFonts w:ascii="Arial" w:hAnsi="Arial"/>
          <w:b/>
          <w:bCs/>
        </w:rPr>
        <w:t>συγκεκριμένο</w:t>
      </w:r>
      <w:r w:rsidR="00950F70" w:rsidRPr="007072C1">
        <w:rPr>
          <w:rFonts w:ascii="Arial" w:hAnsi="Arial"/>
          <w:b/>
          <w:bCs/>
        </w:rPr>
        <w:t xml:space="preserve"> </w:t>
      </w:r>
      <w:r w:rsidRPr="007072C1">
        <w:rPr>
          <w:rFonts w:ascii="Arial" w:hAnsi="Arial"/>
          <w:b/>
          <w:bCs/>
        </w:rPr>
        <w:t>σχολείο</w:t>
      </w:r>
      <w:r w:rsidR="00950F70" w:rsidRPr="007072C1">
        <w:rPr>
          <w:rFonts w:ascii="Arial" w:hAnsi="Arial"/>
          <w:b/>
          <w:bCs/>
        </w:rPr>
        <w:t xml:space="preserve">, μου </w:t>
      </w:r>
      <w:r w:rsidRPr="007072C1">
        <w:rPr>
          <w:rFonts w:ascii="Arial" w:hAnsi="Arial"/>
          <w:b/>
          <w:bCs/>
        </w:rPr>
        <w:t>είπαν</w:t>
      </w:r>
      <w:r w:rsidR="00950F70" w:rsidRPr="007072C1">
        <w:rPr>
          <w:rFonts w:ascii="Arial" w:hAnsi="Arial"/>
          <w:b/>
          <w:bCs/>
        </w:rPr>
        <w:t xml:space="preserve"> ότι </w:t>
      </w:r>
      <w:r w:rsidRPr="007072C1">
        <w:rPr>
          <w:rFonts w:ascii="Arial" w:hAnsi="Arial"/>
          <w:b/>
          <w:bCs/>
        </w:rPr>
        <w:t>υπάρχουν</w:t>
      </w:r>
      <w:r w:rsidR="00950F70" w:rsidRPr="007072C1">
        <w:rPr>
          <w:rFonts w:ascii="Arial" w:hAnsi="Arial"/>
          <w:b/>
          <w:bCs/>
        </w:rPr>
        <w:t xml:space="preserve"> </w:t>
      </w:r>
      <w:r w:rsidRPr="007072C1">
        <w:rPr>
          <w:rFonts w:ascii="Arial" w:hAnsi="Arial"/>
          <w:b/>
          <w:bCs/>
        </w:rPr>
        <w:t>συνάδελφοι</w:t>
      </w:r>
      <w:r w:rsidR="00950F70" w:rsidRPr="007072C1">
        <w:rPr>
          <w:rFonts w:ascii="Arial" w:hAnsi="Arial"/>
          <w:b/>
          <w:bCs/>
        </w:rPr>
        <w:t xml:space="preserve"> που </w:t>
      </w:r>
      <w:r w:rsidRPr="007072C1">
        <w:rPr>
          <w:rFonts w:ascii="Arial" w:hAnsi="Arial"/>
          <w:b/>
          <w:bCs/>
        </w:rPr>
        <w:t>προηγούνται</w:t>
      </w:r>
      <w:r w:rsidR="00950F70" w:rsidRPr="007072C1">
        <w:rPr>
          <w:rFonts w:ascii="Arial" w:hAnsi="Arial"/>
          <w:b/>
          <w:bCs/>
        </w:rPr>
        <w:t xml:space="preserve"> από </w:t>
      </w:r>
      <w:r w:rsidRPr="007072C1">
        <w:rPr>
          <w:rFonts w:ascii="Arial" w:hAnsi="Arial"/>
          <w:b/>
          <w:bCs/>
        </w:rPr>
        <w:t>εμένα</w:t>
      </w:r>
      <w:r w:rsidR="00950F70" w:rsidRPr="007072C1">
        <w:rPr>
          <w:rFonts w:ascii="Arial" w:hAnsi="Arial"/>
          <w:b/>
          <w:bCs/>
        </w:rPr>
        <w:t xml:space="preserve"> </w:t>
      </w:r>
      <w:r w:rsidRPr="007072C1">
        <w:rPr>
          <w:rFonts w:ascii="Arial" w:hAnsi="Arial"/>
          <w:b/>
          <w:bCs/>
        </w:rPr>
        <w:t>λόγω</w:t>
      </w:r>
      <w:r w:rsidR="00950F70" w:rsidRPr="007072C1">
        <w:rPr>
          <w:rFonts w:ascii="Arial" w:hAnsi="Arial"/>
          <w:b/>
          <w:bCs/>
        </w:rPr>
        <w:t xml:space="preserve"> </w:t>
      </w:r>
      <w:r w:rsidRPr="007072C1">
        <w:rPr>
          <w:rFonts w:ascii="Arial" w:hAnsi="Arial"/>
          <w:b/>
          <w:bCs/>
        </w:rPr>
        <w:t>κοινωνικών</w:t>
      </w:r>
      <w:r w:rsidR="00950F70" w:rsidRPr="007072C1">
        <w:rPr>
          <w:rFonts w:ascii="Arial" w:hAnsi="Arial"/>
          <w:b/>
          <w:bCs/>
        </w:rPr>
        <w:t xml:space="preserve"> </w:t>
      </w:r>
      <w:r w:rsidRPr="007072C1">
        <w:rPr>
          <w:rFonts w:ascii="Arial" w:hAnsi="Arial"/>
          <w:b/>
          <w:bCs/>
        </w:rPr>
        <w:t>κριτήριων</w:t>
      </w:r>
      <w:r w:rsidR="00950F70" w:rsidRPr="007072C1">
        <w:rPr>
          <w:rFonts w:ascii="Arial" w:hAnsi="Arial"/>
          <w:b/>
          <w:bCs/>
        </w:rPr>
        <w:t xml:space="preserve">, </w:t>
      </w:r>
      <w:r w:rsidRPr="007072C1">
        <w:rPr>
          <w:rFonts w:ascii="Arial" w:hAnsi="Arial"/>
          <w:b/>
          <w:bCs/>
        </w:rPr>
        <w:t>ισχύει</w:t>
      </w:r>
      <w:r w:rsidR="00950F70" w:rsidRPr="007072C1">
        <w:rPr>
          <w:rFonts w:ascii="Arial" w:hAnsi="Arial"/>
          <w:b/>
          <w:bCs/>
        </w:rPr>
        <w:t xml:space="preserve"> </w:t>
      </w:r>
      <w:r w:rsidRPr="007072C1">
        <w:rPr>
          <w:rFonts w:ascii="Arial" w:hAnsi="Arial"/>
          <w:b/>
          <w:bCs/>
        </w:rPr>
        <w:t>κάτι</w:t>
      </w:r>
      <w:r w:rsidR="00950F70" w:rsidRPr="007072C1">
        <w:rPr>
          <w:rFonts w:ascii="Arial" w:hAnsi="Arial"/>
          <w:b/>
          <w:bCs/>
        </w:rPr>
        <w:t xml:space="preserve"> </w:t>
      </w:r>
      <w:r w:rsidRPr="007072C1">
        <w:rPr>
          <w:rFonts w:ascii="Arial" w:hAnsi="Arial"/>
          <w:b/>
          <w:bCs/>
        </w:rPr>
        <w:t>τέτοιο</w:t>
      </w:r>
      <w:r w:rsidR="00950F70" w:rsidRPr="007072C1">
        <w:rPr>
          <w:rFonts w:ascii="Arial" w:hAnsi="Arial"/>
          <w:b/>
          <w:bCs/>
        </w:rPr>
        <w:t>?</w:t>
      </w:r>
    </w:p>
    <w:p w14:paraId="2EC51891" w14:textId="42FCF2BE" w:rsidR="00950F70" w:rsidRDefault="00950F70" w:rsidP="00950F70">
      <w:pPr>
        <w:pStyle w:val="aff2"/>
        <w:ind w:firstLine="0"/>
        <w:rPr>
          <w:rFonts w:ascii="Arial" w:hAnsi="Arial"/>
        </w:rPr>
      </w:pPr>
      <w:r>
        <w:rPr>
          <w:rFonts w:ascii="Arial" w:hAnsi="Arial"/>
        </w:rPr>
        <w:t xml:space="preserve">Δεν </w:t>
      </w:r>
      <w:r w:rsidR="007072C1">
        <w:rPr>
          <w:rFonts w:ascii="Arial" w:hAnsi="Arial"/>
        </w:rPr>
        <w:t>ισχύει</w:t>
      </w:r>
      <w:r>
        <w:rPr>
          <w:rFonts w:ascii="Arial" w:hAnsi="Arial"/>
        </w:rPr>
        <w:t xml:space="preserve"> </w:t>
      </w:r>
      <w:r w:rsidR="007072C1">
        <w:rPr>
          <w:rFonts w:ascii="Arial" w:hAnsi="Arial"/>
        </w:rPr>
        <w:t>κάτι</w:t>
      </w:r>
      <w:r>
        <w:rPr>
          <w:rFonts w:ascii="Arial" w:hAnsi="Arial"/>
        </w:rPr>
        <w:t xml:space="preserve"> </w:t>
      </w:r>
      <w:r w:rsidR="007072C1">
        <w:rPr>
          <w:rFonts w:ascii="Arial" w:hAnsi="Arial"/>
        </w:rPr>
        <w:t>τέτοιο</w:t>
      </w:r>
      <w:r>
        <w:rPr>
          <w:rFonts w:ascii="Arial" w:hAnsi="Arial"/>
        </w:rPr>
        <w:t xml:space="preserve">, </w:t>
      </w:r>
      <w:r w:rsidR="007072C1">
        <w:rPr>
          <w:rFonts w:ascii="Arial" w:hAnsi="Arial"/>
        </w:rPr>
        <w:t>διάβασε</w:t>
      </w:r>
      <w:r>
        <w:rPr>
          <w:rFonts w:ascii="Arial" w:hAnsi="Arial"/>
        </w:rPr>
        <w:t xml:space="preserve"> </w:t>
      </w:r>
      <w:r w:rsidR="007072C1">
        <w:rPr>
          <w:rFonts w:ascii="Arial" w:hAnsi="Arial"/>
        </w:rPr>
        <w:t>προσεκτικά</w:t>
      </w:r>
      <w:r>
        <w:rPr>
          <w:rFonts w:ascii="Arial" w:hAnsi="Arial"/>
        </w:rPr>
        <w:t xml:space="preserve"> το </w:t>
      </w:r>
      <w:hyperlink r:id="rId111" w:history="1">
        <w:r w:rsidR="007072C1" w:rsidRPr="00950F70">
          <w:rPr>
            <w:rStyle w:val="-"/>
            <w:rFonts w:ascii="Arial" w:hAnsi="Arial"/>
          </w:rPr>
          <w:t>σχετικό</w:t>
        </w:r>
        <w:r w:rsidRPr="00950F70">
          <w:rPr>
            <w:rStyle w:val="-"/>
            <w:rFonts w:ascii="Arial" w:hAnsi="Arial"/>
          </w:rPr>
          <w:t xml:space="preserve"> ΦΕΚ</w:t>
        </w:r>
      </w:hyperlink>
      <w:r>
        <w:rPr>
          <w:rFonts w:ascii="Arial" w:hAnsi="Arial"/>
        </w:rPr>
        <w:t xml:space="preserve"> </w:t>
      </w:r>
      <w:r w:rsidR="007072C1">
        <w:rPr>
          <w:rFonts w:ascii="Arial" w:hAnsi="Arial"/>
        </w:rPr>
        <w:t>άρθρο</w:t>
      </w:r>
      <w:r>
        <w:rPr>
          <w:rFonts w:ascii="Arial" w:hAnsi="Arial"/>
        </w:rPr>
        <w:t xml:space="preserve"> 5 – </w:t>
      </w:r>
      <w:r w:rsidR="007072C1">
        <w:rPr>
          <w:rFonts w:ascii="Arial" w:hAnsi="Arial"/>
        </w:rPr>
        <w:t>παράγραφος</w:t>
      </w:r>
      <w:r>
        <w:rPr>
          <w:rFonts w:ascii="Arial" w:hAnsi="Arial"/>
        </w:rPr>
        <w:t xml:space="preserve"> 10.</w:t>
      </w:r>
    </w:p>
    <w:p w14:paraId="456E9B37" w14:textId="61910486" w:rsidR="007072C1" w:rsidRDefault="007072C1" w:rsidP="00950F70">
      <w:pPr>
        <w:pStyle w:val="aff2"/>
        <w:ind w:firstLine="0"/>
        <w:rPr>
          <w:rFonts w:ascii="Arial" w:hAnsi="Arial"/>
        </w:rPr>
      </w:pPr>
    </w:p>
    <w:p w14:paraId="74F5D17B" w14:textId="37046FBC" w:rsidR="00A61C51" w:rsidRPr="00B6692A" w:rsidRDefault="00A61C51" w:rsidP="00715EA5">
      <w:pPr>
        <w:pStyle w:val="aff2"/>
        <w:numPr>
          <w:ilvl w:val="0"/>
          <w:numId w:val="17"/>
        </w:numPr>
        <w:rPr>
          <w:rFonts w:ascii="Arial" w:hAnsi="Arial"/>
          <w:b/>
        </w:rPr>
      </w:pPr>
      <w:r w:rsidRPr="008F40A7">
        <w:rPr>
          <w:rFonts w:ascii="Arial" w:hAnsi="Arial"/>
          <w:b/>
        </w:rPr>
        <w:t xml:space="preserve">Τι </w:t>
      </w:r>
      <w:r w:rsidR="00793CDA" w:rsidRPr="008F40A7">
        <w:rPr>
          <w:rFonts w:ascii="Arial" w:hAnsi="Arial"/>
          <w:b/>
        </w:rPr>
        <w:t>χαρτιά</w:t>
      </w:r>
      <w:r w:rsidRPr="008F40A7">
        <w:rPr>
          <w:rFonts w:ascii="Arial" w:hAnsi="Arial"/>
          <w:b/>
        </w:rPr>
        <w:t xml:space="preserve"> </w:t>
      </w:r>
      <w:r w:rsidR="00793CDA" w:rsidRPr="008F40A7">
        <w:rPr>
          <w:rFonts w:ascii="Arial" w:hAnsi="Arial"/>
          <w:b/>
        </w:rPr>
        <w:t>πρέπει</w:t>
      </w:r>
      <w:r w:rsidRPr="008F40A7">
        <w:rPr>
          <w:rFonts w:ascii="Arial" w:hAnsi="Arial"/>
          <w:b/>
        </w:rPr>
        <w:t xml:space="preserve"> να </w:t>
      </w:r>
      <w:r w:rsidR="00793CDA" w:rsidRPr="00655491">
        <w:rPr>
          <w:rFonts w:ascii="Arial" w:hAnsi="Arial"/>
          <w:b/>
        </w:rPr>
        <w:t>έχω</w:t>
      </w:r>
      <w:r w:rsidRPr="00B6692A">
        <w:rPr>
          <w:rFonts w:ascii="Arial" w:hAnsi="Arial"/>
          <w:b/>
        </w:rPr>
        <w:t>?</w:t>
      </w:r>
    </w:p>
    <w:p w14:paraId="03D3A923" w14:textId="66A46DDF" w:rsidR="00A61C51" w:rsidRPr="008F40A7" w:rsidRDefault="00A61C51" w:rsidP="00715EA5">
      <w:pPr>
        <w:pStyle w:val="aff2"/>
        <w:rPr>
          <w:rFonts w:ascii="Arial" w:hAnsi="Arial"/>
        </w:rPr>
      </w:pPr>
      <w:r w:rsidRPr="00B6692A">
        <w:rPr>
          <w:rFonts w:ascii="Arial" w:hAnsi="Arial"/>
        </w:rPr>
        <w:t xml:space="preserve">Τα </w:t>
      </w:r>
      <w:r w:rsidR="00793CDA" w:rsidRPr="00B6692A">
        <w:rPr>
          <w:rFonts w:ascii="Arial" w:hAnsi="Arial"/>
        </w:rPr>
        <w:t>συνήθη</w:t>
      </w:r>
      <w:r w:rsidRPr="00B6692A">
        <w:rPr>
          <w:rFonts w:ascii="Arial" w:hAnsi="Arial"/>
        </w:rPr>
        <w:t xml:space="preserve"> </w:t>
      </w:r>
      <w:r w:rsidR="00793CDA" w:rsidRPr="00B6692A">
        <w:rPr>
          <w:rFonts w:ascii="Arial" w:hAnsi="Arial"/>
        </w:rPr>
        <w:t>χαρτιά</w:t>
      </w:r>
      <w:r w:rsidRPr="00B6692A">
        <w:rPr>
          <w:rFonts w:ascii="Arial" w:hAnsi="Arial"/>
        </w:rPr>
        <w:t xml:space="preserve"> που </w:t>
      </w:r>
      <w:r w:rsidR="00793CDA" w:rsidRPr="00B6692A">
        <w:rPr>
          <w:rFonts w:ascii="Arial" w:hAnsi="Arial"/>
        </w:rPr>
        <w:t>πρέπει</w:t>
      </w:r>
      <w:r w:rsidRPr="00B6692A">
        <w:rPr>
          <w:rFonts w:ascii="Arial" w:hAnsi="Arial"/>
        </w:rPr>
        <w:t xml:space="preserve"> να </w:t>
      </w:r>
      <w:r w:rsidR="00793CDA" w:rsidRPr="00B6692A">
        <w:rPr>
          <w:rFonts w:ascii="Arial" w:hAnsi="Arial"/>
        </w:rPr>
        <w:t>μαζέψεις</w:t>
      </w:r>
      <w:r w:rsidRPr="00B6692A">
        <w:rPr>
          <w:rFonts w:ascii="Arial" w:hAnsi="Arial"/>
        </w:rPr>
        <w:t xml:space="preserve"> είναι τα </w:t>
      </w:r>
      <w:r w:rsidR="00793CDA" w:rsidRPr="00B6692A">
        <w:rPr>
          <w:rFonts w:ascii="Arial" w:hAnsi="Arial"/>
        </w:rPr>
        <w:t>παρακάτω</w:t>
      </w:r>
      <w:r w:rsidRPr="00B6692A">
        <w:rPr>
          <w:rFonts w:ascii="Arial" w:hAnsi="Arial"/>
        </w:rPr>
        <w:t>:</w:t>
      </w:r>
      <w:r w:rsidR="0010279C" w:rsidRPr="008F40A7">
        <w:rPr>
          <w:rFonts w:ascii="Arial" w:hAnsi="Arial"/>
        </w:rPr>
        <w:t xml:space="preserve"> </w:t>
      </w:r>
    </w:p>
    <w:p w14:paraId="1D33F321" w14:textId="1F566703" w:rsidR="00B22CD0" w:rsidRDefault="0084358C" w:rsidP="00715EA5">
      <w:pPr>
        <w:pStyle w:val="aff2"/>
        <w:rPr>
          <w:rFonts w:ascii="Arial" w:hAnsi="Arial"/>
        </w:rPr>
      </w:pPr>
      <w:r w:rsidRPr="008F40A7">
        <w:rPr>
          <w:rFonts w:ascii="Arial" w:hAnsi="Arial"/>
          <w:noProof/>
        </w:rPr>
        <w:drawing>
          <wp:inline distT="0" distB="0" distL="0" distR="0" wp14:anchorId="10073C85" wp14:editId="1438B351">
            <wp:extent cx="5525135" cy="6519554"/>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112">
                      <a:extLst>
                        <a:ext uri="{28A0092B-C50C-407E-A947-70E740481C1C}">
                          <a14:useLocalDpi xmlns:a14="http://schemas.microsoft.com/office/drawing/2010/main" val="0"/>
                        </a:ext>
                      </a:extLst>
                    </a:blip>
                    <a:stretch>
                      <a:fillRect/>
                    </a:stretch>
                  </pic:blipFill>
                  <pic:spPr>
                    <a:xfrm>
                      <a:off x="0" y="0"/>
                      <a:ext cx="5544086" cy="6541916"/>
                    </a:xfrm>
                    <a:prstGeom prst="rect">
                      <a:avLst/>
                    </a:prstGeom>
                  </pic:spPr>
                </pic:pic>
              </a:graphicData>
            </a:graphic>
          </wp:inline>
        </w:drawing>
      </w:r>
    </w:p>
    <w:p w14:paraId="50BAB109" w14:textId="77777777" w:rsidR="008546B7" w:rsidRPr="008F40A7" w:rsidRDefault="008546B7" w:rsidP="00715EA5">
      <w:pPr>
        <w:pStyle w:val="aff2"/>
        <w:rPr>
          <w:rFonts w:ascii="Arial" w:hAnsi="Arial"/>
        </w:rPr>
      </w:pPr>
    </w:p>
    <w:p w14:paraId="44CE2E01" w14:textId="77777777" w:rsidR="00803738" w:rsidRPr="008F40A7" w:rsidRDefault="00803738" w:rsidP="00803738">
      <w:pPr>
        <w:pStyle w:val="aff2"/>
        <w:jc w:val="center"/>
        <w:rPr>
          <w:rFonts w:ascii="Arial" w:hAnsi="Arial"/>
          <w:b/>
          <w:bCs/>
        </w:rPr>
      </w:pPr>
      <w:r w:rsidRPr="008F40A7">
        <w:rPr>
          <w:rFonts w:ascii="Arial" w:hAnsi="Arial"/>
          <w:b/>
          <w:bCs/>
        </w:rPr>
        <w:t xml:space="preserve">ΠΡΟΣΟΧΗ! </w:t>
      </w:r>
    </w:p>
    <w:p w14:paraId="6F427A74" w14:textId="34C7C0FE" w:rsidR="00803738" w:rsidRPr="008F40A7" w:rsidRDefault="00803738" w:rsidP="00803738">
      <w:pPr>
        <w:pStyle w:val="aff2"/>
        <w:rPr>
          <w:rFonts w:ascii="Arial" w:hAnsi="Arial"/>
        </w:rPr>
      </w:pPr>
      <w:r w:rsidRPr="00B6692A">
        <w:rPr>
          <w:rFonts w:ascii="Arial" w:hAnsi="Arial"/>
          <w:b/>
        </w:rPr>
        <w:t xml:space="preserve">Σημείωσε ότι ο παραπάνω πίνακας είναι ενδεικτικός, υποχρεωτικά θα πρέπει να μπεις στο </w:t>
      </w:r>
      <w:r w:rsidRPr="00B6692A">
        <w:rPr>
          <w:rFonts w:ascii="Arial" w:hAnsi="Arial"/>
          <w:b/>
          <w:lang w:val="en-US"/>
        </w:rPr>
        <w:t>site</w:t>
      </w:r>
      <w:r w:rsidRPr="00B6692A">
        <w:rPr>
          <w:rFonts w:ascii="Arial" w:hAnsi="Arial"/>
          <w:b/>
        </w:rPr>
        <w:t xml:space="preserve">  της διεύθυνσης σου, να δεις αν ζητάει κάτι διαφορετικό</w:t>
      </w:r>
    </w:p>
    <w:p w14:paraId="15FB8324" w14:textId="6CE2CA3A" w:rsidR="007906C3" w:rsidRPr="008F40A7" w:rsidRDefault="007906C3" w:rsidP="00715EA5">
      <w:pPr>
        <w:pStyle w:val="aff2"/>
        <w:rPr>
          <w:rFonts w:ascii="Arial" w:hAnsi="Arial"/>
        </w:rPr>
      </w:pPr>
    </w:p>
    <w:p w14:paraId="7A9582DF" w14:textId="25268308" w:rsidR="00B22CD0" w:rsidRDefault="00B22CD0" w:rsidP="00715EA5">
      <w:pPr>
        <w:pStyle w:val="aff2"/>
        <w:rPr>
          <w:rFonts w:ascii="Arial" w:hAnsi="Arial"/>
        </w:rPr>
      </w:pPr>
    </w:p>
    <w:p w14:paraId="517D9ECD" w14:textId="77777777" w:rsidR="008546B7" w:rsidRPr="008F40A7" w:rsidRDefault="008546B7" w:rsidP="00715EA5">
      <w:pPr>
        <w:pStyle w:val="aff2"/>
        <w:rPr>
          <w:rFonts w:ascii="Arial" w:hAnsi="Arial"/>
        </w:rPr>
      </w:pPr>
    </w:p>
    <w:p w14:paraId="7D0E8247" w14:textId="21AEA22C" w:rsidR="00B22CD0" w:rsidRPr="008F40A7" w:rsidRDefault="00B22CD0" w:rsidP="00715EA5">
      <w:pPr>
        <w:pStyle w:val="aff2"/>
        <w:numPr>
          <w:ilvl w:val="0"/>
          <w:numId w:val="17"/>
        </w:numPr>
        <w:rPr>
          <w:rFonts w:ascii="Arial" w:hAnsi="Arial"/>
          <w:b/>
        </w:rPr>
      </w:pPr>
      <w:r w:rsidRPr="008F40A7">
        <w:rPr>
          <w:rFonts w:ascii="Arial" w:hAnsi="Arial"/>
          <w:b/>
        </w:rPr>
        <w:t xml:space="preserve">Καλησπέρα σας, ήθελα να ρωτήσω για όσους δεν πήραν στην </w:t>
      </w:r>
      <w:r w:rsidR="00DD4293">
        <w:rPr>
          <w:rFonts w:ascii="Arial" w:hAnsi="Arial"/>
          <w:b/>
        </w:rPr>
        <w:t>Α</w:t>
      </w:r>
      <w:r w:rsidRPr="008F40A7">
        <w:rPr>
          <w:rFonts w:ascii="Arial" w:hAnsi="Arial"/>
          <w:b/>
        </w:rPr>
        <w:t xml:space="preserve"> φάση, στην αίτηση αναπληρωτή αν πατήσουμε απενεργοποίηση ακυρώνεται η αίτηση χωρίς κάποια ποινή;;</w:t>
      </w:r>
      <w:r w:rsidR="000760D1" w:rsidRPr="008F40A7">
        <w:rPr>
          <w:rFonts w:ascii="Arial" w:hAnsi="Arial"/>
          <w:b/>
          <w:bCs/>
        </w:rPr>
        <w:t xml:space="preserve">   </w:t>
      </w:r>
    </w:p>
    <w:p w14:paraId="51AB9DFD" w14:textId="22109728" w:rsidR="00B22CD0" w:rsidRPr="008F40A7" w:rsidRDefault="007906C3" w:rsidP="00715EA5">
      <w:pPr>
        <w:pStyle w:val="aff2"/>
        <w:rPr>
          <w:rFonts w:ascii="Arial" w:hAnsi="Arial"/>
        </w:rPr>
      </w:pPr>
      <w:r w:rsidRPr="008F40A7">
        <w:rPr>
          <w:rFonts w:ascii="Arial" w:hAnsi="Arial"/>
        </w:rPr>
        <w:t>Όχι δεν υπάρχει ποινή αλλά</w:t>
      </w:r>
      <w:r w:rsidR="000760D1" w:rsidRPr="008F40A7">
        <w:rPr>
          <w:rFonts w:ascii="Arial" w:hAnsi="Arial"/>
        </w:rPr>
        <w:t>,</w:t>
      </w:r>
      <w:r w:rsidR="00B22CD0" w:rsidRPr="008F40A7">
        <w:rPr>
          <w:rFonts w:ascii="Arial" w:hAnsi="Arial"/>
        </w:rPr>
        <w:t xml:space="preserve"> δεν μπορεί να ενεργοποιηθεί ξανά γι</w:t>
      </w:r>
      <w:r w:rsidR="000760D1" w:rsidRPr="008F40A7">
        <w:rPr>
          <w:rFonts w:ascii="Arial" w:hAnsi="Arial"/>
        </w:rPr>
        <w:t>’</w:t>
      </w:r>
      <w:r w:rsidR="00B22CD0" w:rsidRPr="00B6692A">
        <w:rPr>
          <w:rFonts w:ascii="Arial" w:hAnsi="Arial"/>
        </w:rPr>
        <w:t xml:space="preserve"> αυτή τη χρονιά</w:t>
      </w:r>
      <w:r w:rsidR="00630056">
        <w:rPr>
          <w:rFonts w:ascii="Arial" w:hAnsi="Arial"/>
        </w:rPr>
        <w:t>.</w:t>
      </w:r>
      <w:r w:rsidR="00B22CD0" w:rsidRPr="00B6692A">
        <w:rPr>
          <w:rFonts w:ascii="Arial" w:hAnsi="Arial"/>
        </w:rPr>
        <w:t xml:space="preserve"> Ποινή υπάρχει μόνο αν σας καλέσουν και δεν αποδεχτείτε τη θέση</w:t>
      </w:r>
      <w:r w:rsidR="000760D1" w:rsidRPr="008F40A7">
        <w:rPr>
          <w:rFonts w:ascii="Arial" w:hAnsi="Arial"/>
        </w:rPr>
        <w:t>.</w:t>
      </w:r>
    </w:p>
    <w:p w14:paraId="3BE26E78" w14:textId="78B4C835" w:rsidR="00D83349" w:rsidRDefault="00D83349" w:rsidP="00715EA5">
      <w:pPr>
        <w:pStyle w:val="aff2"/>
        <w:rPr>
          <w:rFonts w:ascii="Arial" w:hAnsi="Arial"/>
        </w:rPr>
      </w:pPr>
    </w:p>
    <w:p w14:paraId="499C84BE" w14:textId="77777777" w:rsidR="00EA43AA" w:rsidRDefault="00EA43AA" w:rsidP="00715EA5">
      <w:pPr>
        <w:pStyle w:val="aff2"/>
        <w:rPr>
          <w:rFonts w:ascii="Arial" w:hAnsi="Arial"/>
        </w:rPr>
      </w:pPr>
    </w:p>
    <w:p w14:paraId="730A430E" w14:textId="77777777" w:rsidR="00EA43AA" w:rsidRDefault="00EA43AA" w:rsidP="00715EA5">
      <w:pPr>
        <w:pStyle w:val="aff2"/>
        <w:rPr>
          <w:rFonts w:ascii="Arial" w:hAnsi="Arial"/>
        </w:rPr>
      </w:pPr>
    </w:p>
    <w:p w14:paraId="0EC4702C" w14:textId="77777777" w:rsidR="00EA43AA" w:rsidRPr="008F40A7" w:rsidRDefault="00EA43AA" w:rsidP="00715EA5">
      <w:pPr>
        <w:pStyle w:val="aff2"/>
        <w:rPr>
          <w:rFonts w:ascii="Arial" w:hAnsi="Arial"/>
        </w:rPr>
      </w:pPr>
    </w:p>
    <w:p w14:paraId="4A71988F" w14:textId="1ED37BDD" w:rsidR="00D83349" w:rsidRPr="00B6692A" w:rsidRDefault="00D83349" w:rsidP="00715EA5">
      <w:pPr>
        <w:pStyle w:val="aff2"/>
        <w:numPr>
          <w:ilvl w:val="0"/>
          <w:numId w:val="17"/>
        </w:numPr>
        <w:rPr>
          <w:rFonts w:ascii="Arial" w:hAnsi="Arial"/>
          <w:b/>
        </w:rPr>
      </w:pPr>
      <w:r w:rsidRPr="00655491">
        <w:rPr>
          <w:rFonts w:ascii="Arial" w:hAnsi="Arial"/>
          <w:b/>
        </w:rPr>
        <w:t>Έχω μπει να δηλώσω τα στοιχεία μου για αναπληρώτρια</w:t>
      </w:r>
      <w:r w:rsidR="006408A7" w:rsidRPr="00655491">
        <w:rPr>
          <w:rFonts w:ascii="Arial" w:hAnsi="Arial"/>
          <w:b/>
        </w:rPr>
        <w:t>,</w:t>
      </w:r>
      <w:r w:rsidRPr="00655491">
        <w:rPr>
          <w:rFonts w:ascii="Arial" w:hAnsi="Arial"/>
          <w:b/>
        </w:rPr>
        <w:t xml:space="preserve"> </w:t>
      </w:r>
      <w:r w:rsidR="00D60A57" w:rsidRPr="008F40A7">
        <w:rPr>
          <w:rFonts w:ascii="Arial" w:hAnsi="Arial"/>
          <w:b/>
          <w:bCs/>
        </w:rPr>
        <w:t>(</w:t>
      </w:r>
      <w:r w:rsidRPr="008F40A7">
        <w:rPr>
          <w:rFonts w:ascii="Arial" w:hAnsi="Arial"/>
          <w:b/>
        </w:rPr>
        <w:t>λάμβανα επίδομα ανεργίας το καλοκαίρι</w:t>
      </w:r>
      <w:r w:rsidR="00D60A57" w:rsidRPr="008F40A7">
        <w:rPr>
          <w:rFonts w:ascii="Arial" w:hAnsi="Arial"/>
          <w:b/>
          <w:bCs/>
        </w:rPr>
        <w:t>)</w:t>
      </w:r>
      <w:r w:rsidRPr="008F40A7">
        <w:rPr>
          <w:rFonts w:ascii="Arial" w:hAnsi="Arial"/>
          <w:b/>
        </w:rPr>
        <w:t xml:space="preserve"> στην ερώτηση </w:t>
      </w:r>
      <w:r w:rsidR="00D60A57" w:rsidRPr="008F40A7">
        <w:rPr>
          <w:rFonts w:ascii="Arial" w:hAnsi="Arial"/>
          <w:b/>
          <w:bCs/>
        </w:rPr>
        <w:t>«</w:t>
      </w:r>
      <w:r w:rsidRPr="00B6692A">
        <w:rPr>
          <w:rFonts w:ascii="Arial" w:hAnsi="Arial"/>
          <w:b/>
        </w:rPr>
        <w:t>από ποια  υπηρεσία του ΟΑΕΔ</w:t>
      </w:r>
      <w:r w:rsidR="00D60A57" w:rsidRPr="008F40A7">
        <w:rPr>
          <w:rFonts w:ascii="Arial" w:hAnsi="Arial"/>
          <w:b/>
          <w:bCs/>
        </w:rPr>
        <w:t>»</w:t>
      </w:r>
      <w:r w:rsidRPr="008F40A7">
        <w:rPr>
          <w:rFonts w:ascii="Arial" w:hAnsi="Arial"/>
          <w:b/>
          <w:bCs/>
        </w:rPr>
        <w:t>,</w:t>
      </w:r>
      <w:r w:rsidRPr="00B6692A">
        <w:rPr>
          <w:rFonts w:ascii="Arial" w:hAnsi="Arial"/>
          <w:b/>
        </w:rPr>
        <w:t xml:space="preserve"> τι ακριβώς ζητάει;</w:t>
      </w:r>
    </w:p>
    <w:p w14:paraId="18405E1E" w14:textId="5C5A9A50" w:rsidR="00D83349" w:rsidRPr="00B6692A" w:rsidRDefault="00D83349" w:rsidP="00715EA5">
      <w:pPr>
        <w:pStyle w:val="aff2"/>
        <w:rPr>
          <w:rFonts w:ascii="Arial" w:hAnsi="Arial"/>
        </w:rPr>
      </w:pPr>
      <w:r w:rsidRPr="00B6692A">
        <w:rPr>
          <w:rFonts w:ascii="Arial" w:hAnsi="Arial"/>
        </w:rPr>
        <w:t xml:space="preserve">Μπαίνεις στο </w:t>
      </w:r>
      <w:r w:rsidRPr="00B6692A">
        <w:rPr>
          <w:rFonts w:ascii="Arial" w:hAnsi="Arial"/>
          <w:lang w:val="en-US"/>
        </w:rPr>
        <w:t>site</w:t>
      </w:r>
      <w:r w:rsidRPr="00B6692A">
        <w:rPr>
          <w:rFonts w:ascii="Arial" w:hAnsi="Arial"/>
        </w:rPr>
        <w:t xml:space="preserve"> του ΟΑΕΔ (νυν ΔΥΠΑ) και πας στις Υπαγωγές σε Προγράμματα -Επιδοτήσεις – Αποφάσεις, </w:t>
      </w:r>
      <w:r w:rsidR="00E267ED" w:rsidRPr="00B6692A">
        <w:rPr>
          <w:rFonts w:ascii="Arial" w:hAnsi="Arial"/>
        </w:rPr>
        <w:t>εκεί</w:t>
      </w:r>
      <w:r w:rsidRPr="00B6692A">
        <w:rPr>
          <w:rFonts w:ascii="Arial" w:hAnsi="Arial"/>
        </w:rPr>
        <w:t xml:space="preserve"> θα </w:t>
      </w:r>
      <w:proofErr w:type="spellStart"/>
      <w:r w:rsidRPr="00B6692A">
        <w:rPr>
          <w:rFonts w:ascii="Arial" w:hAnsi="Arial"/>
        </w:rPr>
        <w:t>κλικαρεις</w:t>
      </w:r>
      <w:proofErr w:type="spellEnd"/>
      <w:r w:rsidRPr="00B6692A">
        <w:rPr>
          <w:rFonts w:ascii="Arial" w:hAnsi="Arial"/>
        </w:rPr>
        <w:t xml:space="preserve"> την </w:t>
      </w:r>
      <w:r w:rsidR="00E267ED" w:rsidRPr="00B6692A">
        <w:rPr>
          <w:rFonts w:ascii="Arial" w:hAnsi="Arial"/>
        </w:rPr>
        <w:t>απόφαση</w:t>
      </w:r>
      <w:r w:rsidRPr="00B6692A">
        <w:rPr>
          <w:rFonts w:ascii="Arial" w:hAnsi="Arial"/>
        </w:rPr>
        <w:t xml:space="preserve"> που </w:t>
      </w:r>
      <w:r w:rsidR="00E267ED" w:rsidRPr="00B6692A">
        <w:rPr>
          <w:rFonts w:ascii="Arial" w:hAnsi="Arial"/>
        </w:rPr>
        <w:t>έπαιρνες</w:t>
      </w:r>
      <w:r w:rsidRPr="00B6692A">
        <w:rPr>
          <w:rFonts w:ascii="Arial" w:hAnsi="Arial"/>
        </w:rPr>
        <w:t xml:space="preserve"> </w:t>
      </w:r>
      <w:r w:rsidR="00E267ED" w:rsidRPr="00B6692A">
        <w:rPr>
          <w:rFonts w:ascii="Arial" w:hAnsi="Arial"/>
        </w:rPr>
        <w:t>επίδομα</w:t>
      </w:r>
      <w:r w:rsidRPr="00B6692A">
        <w:rPr>
          <w:rFonts w:ascii="Arial" w:hAnsi="Arial"/>
        </w:rPr>
        <w:t xml:space="preserve"> </w:t>
      </w:r>
      <w:r w:rsidR="00E267ED" w:rsidRPr="00B6692A">
        <w:rPr>
          <w:rFonts w:ascii="Arial" w:hAnsi="Arial"/>
        </w:rPr>
        <w:t>ανεργίας</w:t>
      </w:r>
      <w:r w:rsidRPr="00B6692A">
        <w:rPr>
          <w:rFonts w:ascii="Arial" w:hAnsi="Arial"/>
        </w:rPr>
        <w:t xml:space="preserve"> και θα βρεις το </w:t>
      </w:r>
      <w:r w:rsidR="00E267ED" w:rsidRPr="00B6692A">
        <w:rPr>
          <w:rFonts w:ascii="Arial" w:hAnsi="Arial"/>
        </w:rPr>
        <w:t>παρακάτω</w:t>
      </w:r>
      <w:r w:rsidRPr="00B6692A">
        <w:rPr>
          <w:rFonts w:ascii="Arial" w:hAnsi="Arial"/>
        </w:rPr>
        <w:t>:</w:t>
      </w:r>
    </w:p>
    <w:p w14:paraId="426D4AE2" w14:textId="77777777" w:rsidR="00306C86" w:rsidRPr="00B6692A" w:rsidRDefault="00306C86" w:rsidP="00715EA5">
      <w:pPr>
        <w:pStyle w:val="aff2"/>
        <w:rPr>
          <w:rFonts w:ascii="Arial" w:hAnsi="Arial"/>
        </w:rPr>
      </w:pPr>
    </w:p>
    <w:p w14:paraId="1AD75ECE" w14:textId="0DD0B416" w:rsidR="00D83349" w:rsidRPr="008F40A7" w:rsidRDefault="00306C86" w:rsidP="00715EA5">
      <w:pPr>
        <w:pStyle w:val="aff2"/>
        <w:rPr>
          <w:rFonts w:ascii="Arial" w:hAnsi="Arial"/>
          <w:lang w:val="en-US"/>
        </w:rPr>
      </w:pPr>
      <w:r w:rsidRPr="00B6692A">
        <w:rPr>
          <w:rFonts w:ascii="Arial" w:hAnsi="Arial"/>
          <w:noProof/>
          <w:lang w:val="en-US"/>
        </w:rPr>
        <w:drawing>
          <wp:inline distT="0" distB="0" distL="0" distR="0" wp14:anchorId="751DC9F7" wp14:editId="06ED155D">
            <wp:extent cx="5172710" cy="1104900"/>
            <wp:effectExtent l="0" t="0" r="889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172710" cy="1104900"/>
                    </a:xfrm>
                    <a:prstGeom prst="rect">
                      <a:avLst/>
                    </a:prstGeom>
                  </pic:spPr>
                </pic:pic>
              </a:graphicData>
            </a:graphic>
          </wp:inline>
        </w:drawing>
      </w:r>
    </w:p>
    <w:p w14:paraId="4D4F38CC" w14:textId="0A86B8E3" w:rsidR="006408A7" w:rsidRPr="008F40A7" w:rsidRDefault="006408A7" w:rsidP="00715EA5">
      <w:pPr>
        <w:pStyle w:val="aff2"/>
        <w:rPr>
          <w:rFonts w:ascii="Arial" w:hAnsi="Arial"/>
          <w:lang w:val="en-US"/>
        </w:rPr>
      </w:pPr>
    </w:p>
    <w:p w14:paraId="26DAAB4B" w14:textId="664A6EA3" w:rsidR="005C7019" w:rsidRDefault="005C7019" w:rsidP="005C7019">
      <w:pPr>
        <w:ind w:left="360" w:firstLine="0"/>
        <w:rPr>
          <w:rFonts w:ascii="Arial" w:hAnsi="Arial"/>
        </w:rPr>
      </w:pPr>
    </w:p>
    <w:p w14:paraId="50834406" w14:textId="56D567BB" w:rsidR="00AB72DC" w:rsidRDefault="00AB72DC" w:rsidP="005C7019">
      <w:pPr>
        <w:ind w:left="360" w:firstLine="0"/>
        <w:rPr>
          <w:rFonts w:ascii="Arial" w:hAnsi="Arial"/>
        </w:rPr>
      </w:pPr>
    </w:p>
    <w:p w14:paraId="53F94AB2" w14:textId="1DB37FBC" w:rsidR="00AB72DC" w:rsidRDefault="00AB72DC" w:rsidP="005C7019">
      <w:pPr>
        <w:ind w:left="360" w:firstLine="0"/>
        <w:rPr>
          <w:rFonts w:ascii="Arial" w:hAnsi="Arial"/>
        </w:rPr>
      </w:pPr>
    </w:p>
    <w:p w14:paraId="0A380673" w14:textId="225C1144" w:rsidR="00AB72DC" w:rsidRDefault="00AB72DC" w:rsidP="005C7019">
      <w:pPr>
        <w:ind w:left="360" w:firstLine="0"/>
        <w:rPr>
          <w:rFonts w:ascii="Arial" w:hAnsi="Arial"/>
        </w:rPr>
      </w:pPr>
    </w:p>
    <w:p w14:paraId="410F2CFA" w14:textId="7E3D5366" w:rsidR="00AB72DC" w:rsidRDefault="00AB72DC" w:rsidP="005C7019">
      <w:pPr>
        <w:ind w:left="360" w:firstLine="0"/>
        <w:rPr>
          <w:rFonts w:ascii="Arial" w:hAnsi="Arial"/>
        </w:rPr>
      </w:pPr>
    </w:p>
    <w:p w14:paraId="11B5756E" w14:textId="7966BCB9" w:rsidR="00AB72DC" w:rsidRDefault="00AB72DC" w:rsidP="005C7019">
      <w:pPr>
        <w:ind w:left="360" w:firstLine="0"/>
        <w:rPr>
          <w:rFonts w:ascii="Arial" w:hAnsi="Arial"/>
        </w:rPr>
      </w:pPr>
    </w:p>
    <w:p w14:paraId="7562F526" w14:textId="70639B07" w:rsidR="00AB72DC" w:rsidRDefault="00AB72DC" w:rsidP="005C7019">
      <w:pPr>
        <w:ind w:left="360" w:firstLine="0"/>
        <w:rPr>
          <w:rFonts w:ascii="Arial" w:hAnsi="Arial"/>
        </w:rPr>
      </w:pPr>
    </w:p>
    <w:p w14:paraId="383F4EDC" w14:textId="6FC11660" w:rsidR="00AB72DC" w:rsidRDefault="00AB72DC" w:rsidP="005C7019">
      <w:pPr>
        <w:ind w:left="360" w:firstLine="0"/>
        <w:rPr>
          <w:rFonts w:ascii="Arial" w:hAnsi="Arial"/>
        </w:rPr>
      </w:pPr>
    </w:p>
    <w:p w14:paraId="5D845384" w14:textId="3884C57F" w:rsidR="00AB72DC" w:rsidRDefault="00AB72DC" w:rsidP="005C7019">
      <w:pPr>
        <w:ind w:left="360" w:firstLine="0"/>
        <w:rPr>
          <w:rFonts w:ascii="Arial" w:hAnsi="Arial"/>
        </w:rPr>
      </w:pPr>
    </w:p>
    <w:p w14:paraId="58996B1B" w14:textId="77777777" w:rsidR="00AB72DC" w:rsidRPr="008F40A7" w:rsidRDefault="00AB72DC" w:rsidP="005C7019">
      <w:pPr>
        <w:ind w:left="360" w:firstLine="0"/>
        <w:rPr>
          <w:rFonts w:ascii="Arial" w:hAnsi="Arial"/>
        </w:rPr>
      </w:pPr>
    </w:p>
    <w:p w14:paraId="08B76EE1" w14:textId="77777777" w:rsidR="005C7019" w:rsidRPr="008F40A7" w:rsidRDefault="005C7019" w:rsidP="005C7019">
      <w:pPr>
        <w:ind w:left="360" w:firstLine="0"/>
        <w:rPr>
          <w:rFonts w:ascii="Arial" w:hAnsi="Arial"/>
        </w:rPr>
      </w:pPr>
    </w:p>
    <w:p w14:paraId="6D6FA478" w14:textId="661DF72C" w:rsidR="0034629B" w:rsidRPr="008F40A7" w:rsidRDefault="0034629B" w:rsidP="0034629B">
      <w:pPr>
        <w:pStyle w:val="aff2"/>
        <w:numPr>
          <w:ilvl w:val="0"/>
          <w:numId w:val="17"/>
        </w:numPr>
        <w:rPr>
          <w:rFonts w:ascii="Arial" w:hAnsi="Arial"/>
          <w:b/>
          <w:bCs/>
        </w:rPr>
      </w:pPr>
      <w:r w:rsidRPr="008F40A7">
        <w:rPr>
          <w:rFonts w:ascii="Arial" w:hAnsi="Arial"/>
          <w:b/>
          <w:bCs/>
        </w:rPr>
        <w:lastRenderedPageBreak/>
        <w:t xml:space="preserve">Με το </w:t>
      </w:r>
      <w:r w:rsidR="008444D6" w:rsidRPr="008F40A7">
        <w:rPr>
          <w:rFonts w:ascii="Arial" w:hAnsi="Arial"/>
          <w:b/>
          <w:bCs/>
        </w:rPr>
        <w:t>ταμείο</w:t>
      </w:r>
      <w:r w:rsidRPr="008F40A7">
        <w:rPr>
          <w:rFonts w:ascii="Arial" w:hAnsi="Arial"/>
          <w:b/>
          <w:bCs/>
        </w:rPr>
        <w:t xml:space="preserve"> </w:t>
      </w:r>
      <w:r w:rsidR="008444D6" w:rsidRPr="008F40A7">
        <w:rPr>
          <w:rFonts w:ascii="Arial" w:hAnsi="Arial"/>
          <w:b/>
          <w:bCs/>
        </w:rPr>
        <w:t>ανεργίας</w:t>
      </w:r>
      <w:r w:rsidRPr="008F40A7">
        <w:rPr>
          <w:rFonts w:ascii="Arial" w:hAnsi="Arial"/>
          <w:b/>
          <w:bCs/>
        </w:rPr>
        <w:t xml:space="preserve"> θα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κάτι</w:t>
      </w:r>
      <w:r w:rsidRPr="008F40A7">
        <w:rPr>
          <w:rFonts w:ascii="Arial" w:hAnsi="Arial"/>
          <w:b/>
          <w:bCs/>
        </w:rPr>
        <w:t xml:space="preserve">? Πως </w:t>
      </w:r>
      <w:r w:rsidR="008444D6" w:rsidRPr="008F40A7">
        <w:rPr>
          <w:rFonts w:ascii="Arial" w:hAnsi="Arial"/>
          <w:b/>
          <w:bCs/>
        </w:rPr>
        <w:t>πρέπει</w:t>
      </w:r>
      <w:r w:rsidRPr="008F40A7">
        <w:rPr>
          <w:rFonts w:ascii="Arial" w:hAnsi="Arial"/>
          <w:b/>
          <w:bCs/>
        </w:rPr>
        <w:t xml:space="preserve"> να </w:t>
      </w:r>
      <w:r w:rsidR="008444D6" w:rsidRPr="008F40A7">
        <w:rPr>
          <w:rFonts w:ascii="Arial" w:hAnsi="Arial"/>
          <w:b/>
          <w:bCs/>
        </w:rPr>
        <w:t>κάνω</w:t>
      </w:r>
      <w:r w:rsidRPr="008F40A7">
        <w:rPr>
          <w:rFonts w:ascii="Arial" w:hAnsi="Arial"/>
          <w:b/>
          <w:bCs/>
        </w:rPr>
        <w:t xml:space="preserve"> </w:t>
      </w:r>
      <w:r w:rsidR="008444D6" w:rsidRPr="008F40A7">
        <w:rPr>
          <w:rFonts w:ascii="Arial" w:hAnsi="Arial"/>
          <w:b/>
          <w:bCs/>
        </w:rPr>
        <w:t>διακοπή</w:t>
      </w:r>
      <w:r w:rsidRPr="008F40A7">
        <w:rPr>
          <w:rFonts w:ascii="Arial" w:hAnsi="Arial"/>
          <w:b/>
          <w:bCs/>
        </w:rPr>
        <w:t>?</w:t>
      </w:r>
    </w:p>
    <w:p w14:paraId="1868B3C3" w14:textId="200F5CA6" w:rsidR="0034629B" w:rsidRPr="008F40A7" w:rsidRDefault="008444D6" w:rsidP="0034629B">
      <w:pPr>
        <w:pStyle w:val="aff2"/>
        <w:ind w:firstLine="0"/>
        <w:rPr>
          <w:rFonts w:ascii="Arial" w:hAnsi="Arial"/>
        </w:rPr>
      </w:pPr>
      <w:r w:rsidRPr="008F40A7">
        <w:rPr>
          <w:rFonts w:ascii="Arial" w:hAnsi="Arial"/>
        </w:rPr>
        <w:t>Μόλις</w:t>
      </w:r>
      <w:r w:rsidR="0034629B" w:rsidRPr="008F40A7">
        <w:rPr>
          <w:rFonts w:ascii="Arial" w:hAnsi="Arial"/>
        </w:rPr>
        <w:t xml:space="preserve"> </w:t>
      </w:r>
      <w:r w:rsidRPr="008F40A7">
        <w:rPr>
          <w:rFonts w:ascii="Arial" w:hAnsi="Arial"/>
        </w:rPr>
        <w:t>γίνει</w:t>
      </w:r>
      <w:r w:rsidR="0034629B" w:rsidRPr="008F40A7">
        <w:rPr>
          <w:rFonts w:ascii="Arial" w:hAnsi="Arial"/>
        </w:rPr>
        <w:t xml:space="preserve"> η </w:t>
      </w:r>
      <w:r w:rsidRPr="008F40A7">
        <w:rPr>
          <w:rFonts w:ascii="Arial" w:hAnsi="Arial"/>
        </w:rPr>
        <w:t>πρόσληψη</w:t>
      </w:r>
      <w:r w:rsidR="0034629B" w:rsidRPr="008F40A7">
        <w:rPr>
          <w:rFonts w:ascii="Arial" w:hAnsi="Arial"/>
        </w:rPr>
        <w:t xml:space="preserve"> σου </w:t>
      </w:r>
      <w:r w:rsidRPr="008F40A7">
        <w:rPr>
          <w:rFonts w:ascii="Arial" w:hAnsi="Arial"/>
        </w:rPr>
        <w:t>μέσω</w:t>
      </w:r>
      <w:r w:rsidR="0034629B" w:rsidRPr="008F40A7">
        <w:rPr>
          <w:rFonts w:ascii="Arial" w:hAnsi="Arial"/>
        </w:rPr>
        <w:t xml:space="preserve"> του ΕΡΓΑΝΗ θα </w:t>
      </w:r>
      <w:r w:rsidRPr="008F40A7">
        <w:rPr>
          <w:rFonts w:ascii="Arial" w:hAnsi="Arial"/>
        </w:rPr>
        <w:t>γίνει</w:t>
      </w:r>
      <w:r w:rsidR="0034629B" w:rsidRPr="008F40A7">
        <w:rPr>
          <w:rFonts w:ascii="Arial" w:hAnsi="Arial"/>
        </w:rPr>
        <w:t xml:space="preserve"> </w:t>
      </w:r>
      <w:r w:rsidRPr="008F40A7">
        <w:rPr>
          <w:rFonts w:ascii="Arial" w:hAnsi="Arial"/>
        </w:rPr>
        <w:t>αυτόματη</w:t>
      </w:r>
      <w:r w:rsidR="0034629B" w:rsidRPr="008F40A7">
        <w:rPr>
          <w:rFonts w:ascii="Arial" w:hAnsi="Arial"/>
        </w:rPr>
        <w:t xml:space="preserve"> η </w:t>
      </w:r>
      <w:r w:rsidRPr="008F40A7">
        <w:rPr>
          <w:rFonts w:ascii="Arial" w:hAnsi="Arial"/>
        </w:rPr>
        <w:t>διαδικασία</w:t>
      </w:r>
      <w:r w:rsidR="0034629B" w:rsidRPr="008F40A7">
        <w:rPr>
          <w:rFonts w:ascii="Arial" w:hAnsi="Arial"/>
        </w:rPr>
        <w:t xml:space="preserve"> της </w:t>
      </w:r>
      <w:r w:rsidRPr="008F40A7">
        <w:rPr>
          <w:rFonts w:ascii="Arial" w:hAnsi="Arial"/>
        </w:rPr>
        <w:t>διακοπής</w:t>
      </w:r>
      <w:r w:rsidR="00C50A32" w:rsidRPr="008F40A7">
        <w:rPr>
          <w:rFonts w:ascii="Arial" w:hAnsi="Arial"/>
        </w:rPr>
        <w:t xml:space="preserve">. Για να </w:t>
      </w:r>
      <w:r w:rsidRPr="008F40A7">
        <w:rPr>
          <w:rFonts w:ascii="Arial" w:hAnsi="Arial"/>
        </w:rPr>
        <w:t>είσαι</w:t>
      </w:r>
      <w:r w:rsidR="00C50A32" w:rsidRPr="008F40A7">
        <w:rPr>
          <w:rFonts w:ascii="Arial" w:hAnsi="Arial"/>
        </w:rPr>
        <w:t xml:space="preserve"> πιο </w:t>
      </w:r>
      <w:r w:rsidRPr="008F40A7">
        <w:rPr>
          <w:rFonts w:ascii="Arial" w:hAnsi="Arial"/>
        </w:rPr>
        <w:t>ήρεμος</w:t>
      </w:r>
      <w:r w:rsidR="00C50A32" w:rsidRPr="008F40A7">
        <w:rPr>
          <w:rFonts w:ascii="Arial" w:hAnsi="Arial"/>
        </w:rPr>
        <w:t xml:space="preserve">, </w:t>
      </w:r>
      <w:r w:rsidRPr="008F40A7">
        <w:rPr>
          <w:rFonts w:ascii="Arial" w:hAnsi="Arial"/>
        </w:rPr>
        <w:t>μόλις</w:t>
      </w:r>
      <w:r w:rsidR="00C50A32" w:rsidRPr="008F40A7">
        <w:rPr>
          <w:rFonts w:ascii="Arial" w:hAnsi="Arial"/>
        </w:rPr>
        <w:t xml:space="preserve"> </w:t>
      </w:r>
      <w:r w:rsidRPr="008F40A7">
        <w:rPr>
          <w:rFonts w:ascii="Arial" w:hAnsi="Arial"/>
        </w:rPr>
        <w:t>λάβεις</w:t>
      </w:r>
      <w:r w:rsidR="00C50A32" w:rsidRPr="008F40A7">
        <w:rPr>
          <w:rFonts w:ascii="Arial" w:hAnsi="Arial"/>
        </w:rPr>
        <w:t xml:space="preserve"> στο </w:t>
      </w:r>
      <w:r w:rsidR="00C50A32" w:rsidRPr="008F40A7">
        <w:rPr>
          <w:rFonts w:ascii="Arial" w:hAnsi="Arial"/>
          <w:lang w:val="en-US"/>
        </w:rPr>
        <w:t>email</w:t>
      </w:r>
      <w:r w:rsidR="00C50A32" w:rsidRPr="008F40A7">
        <w:rPr>
          <w:rFonts w:ascii="Arial" w:hAnsi="Arial"/>
        </w:rPr>
        <w:t xml:space="preserve"> σου ένα </w:t>
      </w:r>
      <w:r w:rsidRPr="008F40A7">
        <w:rPr>
          <w:rFonts w:ascii="Arial" w:hAnsi="Arial"/>
        </w:rPr>
        <w:t>τέτοιο</w:t>
      </w:r>
      <w:r w:rsidR="00C50A32" w:rsidRPr="008F40A7">
        <w:rPr>
          <w:rFonts w:ascii="Arial" w:hAnsi="Arial"/>
        </w:rPr>
        <w:t xml:space="preserve"> </w:t>
      </w:r>
      <w:r w:rsidRPr="008F40A7">
        <w:rPr>
          <w:rFonts w:ascii="Arial" w:hAnsi="Arial"/>
        </w:rPr>
        <w:t>μήνυμα</w:t>
      </w:r>
      <w:r w:rsidR="00C50A32" w:rsidRPr="008F40A7">
        <w:rPr>
          <w:rFonts w:ascii="Arial" w:hAnsi="Arial"/>
        </w:rPr>
        <w:t xml:space="preserve">, </w:t>
      </w:r>
      <w:r w:rsidRPr="008F40A7">
        <w:rPr>
          <w:rFonts w:ascii="Arial" w:hAnsi="Arial"/>
        </w:rPr>
        <w:t>τότε</w:t>
      </w:r>
      <w:r w:rsidR="00C50A32" w:rsidRPr="008F40A7">
        <w:rPr>
          <w:rFonts w:ascii="Arial" w:hAnsi="Arial"/>
        </w:rPr>
        <w:t xml:space="preserve"> όλα </w:t>
      </w:r>
      <w:r w:rsidRPr="008F40A7">
        <w:rPr>
          <w:rFonts w:ascii="Arial" w:hAnsi="Arial"/>
        </w:rPr>
        <w:t>καλά</w:t>
      </w:r>
      <w:r w:rsidR="00C50A32" w:rsidRPr="008F40A7">
        <w:rPr>
          <w:rFonts w:ascii="Arial" w:hAnsi="Arial"/>
        </w:rPr>
        <w:t>.</w:t>
      </w:r>
    </w:p>
    <w:p w14:paraId="6F9738C8" w14:textId="6FBDD5DA" w:rsidR="008444D6" w:rsidRPr="008F40A7" w:rsidRDefault="00C50A32" w:rsidP="0034629B">
      <w:pPr>
        <w:pStyle w:val="aff2"/>
        <w:ind w:firstLine="0"/>
        <w:rPr>
          <w:rFonts w:ascii="Arial" w:hAnsi="Arial"/>
        </w:rPr>
      </w:pPr>
      <w:r w:rsidRPr="008F40A7">
        <w:rPr>
          <w:rFonts w:ascii="Arial" w:hAnsi="Arial"/>
          <w:noProof/>
        </w:rPr>
        <w:drawing>
          <wp:anchor distT="0" distB="0" distL="114300" distR="114300" simplePos="0" relativeHeight="251657216" behindDoc="0" locked="0" layoutInCell="1" allowOverlap="1" wp14:anchorId="5AF59A45" wp14:editId="767234C9">
            <wp:simplePos x="1143000" y="3016250"/>
            <wp:positionH relativeFrom="column">
              <wp:align>left</wp:align>
            </wp:positionH>
            <wp:positionV relativeFrom="paragraph">
              <wp:align>top</wp:align>
            </wp:positionV>
            <wp:extent cx="5695950" cy="3451860"/>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14">
                      <a:extLst>
                        <a:ext uri="{28A0092B-C50C-407E-A947-70E740481C1C}">
                          <a14:useLocalDpi xmlns:a14="http://schemas.microsoft.com/office/drawing/2010/main" val="0"/>
                        </a:ext>
                      </a:extLst>
                    </a:blip>
                    <a:stretch>
                      <a:fillRect/>
                    </a:stretch>
                  </pic:blipFill>
                  <pic:spPr>
                    <a:xfrm>
                      <a:off x="0" y="0"/>
                      <a:ext cx="5695950" cy="3451860"/>
                    </a:xfrm>
                    <a:prstGeom prst="rect">
                      <a:avLst/>
                    </a:prstGeom>
                  </pic:spPr>
                </pic:pic>
              </a:graphicData>
            </a:graphic>
          </wp:anchor>
        </w:drawing>
      </w:r>
    </w:p>
    <w:p w14:paraId="60C20CFF" w14:textId="0F7975C5" w:rsidR="008444D6" w:rsidRPr="008F40A7" w:rsidRDefault="008444D6" w:rsidP="008444D6">
      <w:pPr>
        <w:rPr>
          <w:rFonts w:ascii="Arial" w:hAnsi="Arial"/>
        </w:rPr>
      </w:pPr>
    </w:p>
    <w:p w14:paraId="41A7C5F5" w14:textId="5C62151B" w:rsidR="008444D6" w:rsidRPr="008F40A7" w:rsidRDefault="008444D6" w:rsidP="008444D6">
      <w:pPr>
        <w:rPr>
          <w:rFonts w:ascii="Arial" w:hAnsi="Arial"/>
        </w:rPr>
      </w:pPr>
    </w:p>
    <w:p w14:paraId="39D08320" w14:textId="0F43460F" w:rsidR="008444D6" w:rsidRPr="008F40A7" w:rsidRDefault="008444D6" w:rsidP="008444D6">
      <w:pPr>
        <w:rPr>
          <w:rFonts w:ascii="Arial" w:hAnsi="Arial"/>
        </w:rPr>
      </w:pPr>
    </w:p>
    <w:p w14:paraId="22E3625A" w14:textId="0840D351" w:rsidR="008444D6" w:rsidRPr="008F40A7" w:rsidRDefault="008444D6" w:rsidP="008444D6">
      <w:pPr>
        <w:rPr>
          <w:rFonts w:ascii="Arial" w:hAnsi="Arial"/>
        </w:rPr>
      </w:pPr>
    </w:p>
    <w:p w14:paraId="0E6E0F8E" w14:textId="77777777" w:rsidR="007906C3" w:rsidRPr="00B6692A" w:rsidRDefault="007906C3" w:rsidP="00715EA5">
      <w:pPr>
        <w:pStyle w:val="aff2"/>
        <w:rPr>
          <w:rFonts w:ascii="Arial" w:hAnsi="Arial"/>
        </w:rPr>
      </w:pPr>
    </w:p>
    <w:p w14:paraId="63E84D00" w14:textId="1146B480" w:rsidR="006408A7" w:rsidRPr="00B6692A" w:rsidRDefault="003C6BAE" w:rsidP="00715EA5">
      <w:pPr>
        <w:pStyle w:val="aff2"/>
        <w:numPr>
          <w:ilvl w:val="0"/>
          <w:numId w:val="17"/>
        </w:numPr>
        <w:rPr>
          <w:rFonts w:ascii="Arial" w:hAnsi="Arial"/>
          <w:b/>
        </w:rPr>
      </w:pPr>
      <w:r w:rsidRPr="008F40A7">
        <w:rPr>
          <w:rFonts w:ascii="Arial" w:hAnsi="Arial"/>
          <w:b/>
        </w:rPr>
        <w:t>Πότε</w:t>
      </w:r>
      <w:r w:rsidR="006408A7" w:rsidRPr="008F40A7">
        <w:rPr>
          <w:rFonts w:ascii="Arial" w:hAnsi="Arial"/>
          <w:b/>
        </w:rPr>
        <w:t xml:space="preserve"> </w:t>
      </w:r>
      <w:r w:rsidRPr="008F40A7">
        <w:rPr>
          <w:rFonts w:ascii="Arial" w:hAnsi="Arial"/>
          <w:b/>
        </w:rPr>
        <w:t>μπορείς</w:t>
      </w:r>
      <w:r w:rsidR="006408A7" w:rsidRPr="008F40A7">
        <w:rPr>
          <w:rFonts w:ascii="Arial" w:hAnsi="Arial"/>
          <w:b/>
        </w:rPr>
        <w:t xml:space="preserve"> να </w:t>
      </w:r>
      <w:r w:rsidRPr="008F40A7">
        <w:rPr>
          <w:rFonts w:ascii="Arial" w:hAnsi="Arial"/>
          <w:b/>
        </w:rPr>
        <w:t>αφαιρέσεις</w:t>
      </w:r>
      <w:r w:rsidR="006408A7" w:rsidRPr="008F40A7">
        <w:rPr>
          <w:rFonts w:ascii="Arial" w:hAnsi="Arial"/>
          <w:b/>
        </w:rPr>
        <w:t xml:space="preserve"> </w:t>
      </w:r>
      <w:r w:rsidRPr="008F40A7">
        <w:rPr>
          <w:rFonts w:ascii="Arial" w:hAnsi="Arial"/>
          <w:b/>
        </w:rPr>
        <w:t>περιοχές</w:t>
      </w:r>
      <w:r w:rsidR="006408A7" w:rsidRPr="008F40A7">
        <w:rPr>
          <w:rFonts w:ascii="Arial" w:hAnsi="Arial"/>
          <w:b/>
        </w:rPr>
        <w:t xml:space="preserve"> </w:t>
      </w:r>
      <w:r w:rsidRPr="008F40A7">
        <w:rPr>
          <w:rFonts w:ascii="Arial" w:hAnsi="Arial"/>
          <w:b/>
        </w:rPr>
        <w:t>από</w:t>
      </w:r>
      <w:r w:rsidR="006408A7" w:rsidRPr="008F40A7">
        <w:rPr>
          <w:rFonts w:ascii="Arial" w:hAnsi="Arial"/>
          <w:b/>
        </w:rPr>
        <w:t xml:space="preserve"> την </w:t>
      </w:r>
      <w:r w:rsidRPr="008F40A7">
        <w:rPr>
          <w:rFonts w:ascii="Arial" w:hAnsi="Arial"/>
          <w:b/>
        </w:rPr>
        <w:t>αίτηση</w:t>
      </w:r>
      <w:r w:rsidR="006408A7" w:rsidRPr="008F40A7">
        <w:rPr>
          <w:rFonts w:ascii="Arial" w:hAnsi="Arial"/>
          <w:b/>
        </w:rPr>
        <w:t xml:space="preserve">; Πριν τη </w:t>
      </w:r>
      <w:r w:rsidR="00DD4293">
        <w:rPr>
          <w:rFonts w:ascii="Arial" w:hAnsi="Arial"/>
          <w:b/>
          <w:bCs/>
        </w:rPr>
        <w:t>Β</w:t>
      </w:r>
      <w:r w:rsidR="004C2AF8" w:rsidRPr="008F40A7">
        <w:rPr>
          <w:rFonts w:ascii="Arial" w:hAnsi="Arial"/>
          <w:b/>
          <w:bCs/>
        </w:rPr>
        <w:t>’</w:t>
      </w:r>
      <w:r w:rsidR="006408A7" w:rsidRPr="00B6692A">
        <w:rPr>
          <w:rFonts w:ascii="Arial" w:hAnsi="Arial"/>
          <w:b/>
        </w:rPr>
        <w:t xml:space="preserve"> </w:t>
      </w:r>
      <w:r w:rsidRPr="00B6692A">
        <w:rPr>
          <w:rFonts w:ascii="Arial" w:hAnsi="Arial"/>
          <w:b/>
        </w:rPr>
        <w:t>φάση</w:t>
      </w:r>
      <w:r w:rsidR="006408A7" w:rsidRPr="00B6692A">
        <w:rPr>
          <w:rFonts w:ascii="Arial" w:hAnsi="Arial"/>
          <w:b/>
        </w:rPr>
        <w:t xml:space="preserve"> </w:t>
      </w:r>
      <w:r w:rsidRPr="00B6692A">
        <w:rPr>
          <w:rFonts w:ascii="Arial" w:hAnsi="Arial"/>
          <w:b/>
        </w:rPr>
        <w:t>γίνεται</w:t>
      </w:r>
      <w:r w:rsidR="006408A7" w:rsidRPr="00B6692A">
        <w:rPr>
          <w:rFonts w:ascii="Arial" w:hAnsi="Arial"/>
          <w:b/>
        </w:rPr>
        <w:t>;</w:t>
      </w:r>
    </w:p>
    <w:p w14:paraId="259DA53D" w14:textId="119A5BF8" w:rsidR="006408A7" w:rsidRPr="00B6692A" w:rsidRDefault="003C6BAE" w:rsidP="00715EA5">
      <w:pPr>
        <w:pStyle w:val="aff2"/>
        <w:rPr>
          <w:rFonts w:ascii="Arial" w:hAnsi="Arial"/>
        </w:rPr>
      </w:pPr>
      <w:r w:rsidRPr="00B6692A">
        <w:rPr>
          <w:rFonts w:ascii="Arial" w:hAnsi="Arial"/>
        </w:rPr>
        <w:t>Μπορείς</w:t>
      </w:r>
      <w:r w:rsidR="006408A7" w:rsidRPr="00B6692A">
        <w:rPr>
          <w:rFonts w:ascii="Arial" w:hAnsi="Arial"/>
        </w:rPr>
        <w:t xml:space="preserve"> μετα τις 1/10 κάθε </w:t>
      </w:r>
      <w:r w:rsidRPr="00B6692A">
        <w:rPr>
          <w:rFonts w:ascii="Arial" w:hAnsi="Arial"/>
        </w:rPr>
        <w:t>έτους</w:t>
      </w:r>
      <w:r w:rsidR="006408A7" w:rsidRPr="00B6692A">
        <w:rPr>
          <w:rFonts w:ascii="Arial" w:hAnsi="Arial"/>
        </w:rPr>
        <w:t xml:space="preserve">, δεν </w:t>
      </w:r>
      <w:r w:rsidRPr="00B6692A">
        <w:rPr>
          <w:rFonts w:ascii="Arial" w:hAnsi="Arial"/>
        </w:rPr>
        <w:t>έχει</w:t>
      </w:r>
      <w:r w:rsidR="006408A7" w:rsidRPr="00B6692A">
        <w:rPr>
          <w:rFonts w:ascii="Arial" w:hAnsi="Arial"/>
        </w:rPr>
        <w:t xml:space="preserve"> </w:t>
      </w:r>
      <w:r w:rsidRPr="00B6692A">
        <w:rPr>
          <w:rFonts w:ascii="Arial" w:hAnsi="Arial"/>
        </w:rPr>
        <w:t>σχέση</w:t>
      </w:r>
      <w:r w:rsidR="006408A7" w:rsidRPr="00B6692A">
        <w:rPr>
          <w:rFonts w:ascii="Arial" w:hAnsi="Arial"/>
        </w:rPr>
        <w:t xml:space="preserve"> το σε ποια </w:t>
      </w:r>
      <w:r w:rsidRPr="00B6692A">
        <w:rPr>
          <w:rFonts w:ascii="Arial" w:hAnsi="Arial"/>
        </w:rPr>
        <w:t>φάση</w:t>
      </w:r>
      <w:r w:rsidR="006408A7" w:rsidRPr="00B6692A">
        <w:rPr>
          <w:rFonts w:ascii="Arial" w:hAnsi="Arial"/>
        </w:rPr>
        <w:t xml:space="preserve">, </w:t>
      </w:r>
      <w:r w:rsidRPr="00B6692A">
        <w:rPr>
          <w:rFonts w:ascii="Arial" w:hAnsi="Arial"/>
        </w:rPr>
        <w:t>βρισκόμαστε</w:t>
      </w:r>
      <w:r w:rsidR="006408A7" w:rsidRPr="00B6692A">
        <w:rPr>
          <w:rFonts w:ascii="Arial" w:hAnsi="Arial"/>
        </w:rPr>
        <w:t>.</w:t>
      </w:r>
    </w:p>
    <w:p w14:paraId="0E8936DE" w14:textId="1F333382" w:rsidR="00A61C51" w:rsidRPr="008F40A7" w:rsidRDefault="00A61C51" w:rsidP="00B6692A">
      <w:pPr>
        <w:pStyle w:val="aff2"/>
        <w:ind w:hanging="11"/>
        <w:rPr>
          <w:rFonts w:ascii="Arial" w:hAnsi="Arial"/>
        </w:rPr>
      </w:pPr>
    </w:p>
    <w:p w14:paraId="73C32B3D" w14:textId="10AEE013" w:rsidR="00A61C51" w:rsidRDefault="00A61C51" w:rsidP="00715EA5">
      <w:pPr>
        <w:pStyle w:val="aff2"/>
        <w:rPr>
          <w:rFonts w:ascii="Arial" w:hAnsi="Arial"/>
        </w:rPr>
      </w:pPr>
    </w:p>
    <w:p w14:paraId="1FD6F6A5" w14:textId="14C0E532" w:rsidR="00AB72DC" w:rsidRDefault="00AB72DC" w:rsidP="00715EA5">
      <w:pPr>
        <w:pStyle w:val="aff2"/>
        <w:rPr>
          <w:rFonts w:ascii="Arial" w:hAnsi="Arial"/>
        </w:rPr>
      </w:pPr>
    </w:p>
    <w:p w14:paraId="47256D0E" w14:textId="01D58D47" w:rsidR="00AB72DC" w:rsidRDefault="00AB72DC" w:rsidP="00715EA5">
      <w:pPr>
        <w:pStyle w:val="aff2"/>
        <w:rPr>
          <w:rFonts w:ascii="Arial" w:hAnsi="Arial"/>
        </w:rPr>
      </w:pPr>
    </w:p>
    <w:p w14:paraId="78999270" w14:textId="3693D4FE" w:rsidR="00AB72DC" w:rsidRDefault="00AB72DC" w:rsidP="00715EA5">
      <w:pPr>
        <w:pStyle w:val="aff2"/>
        <w:rPr>
          <w:rFonts w:ascii="Arial" w:hAnsi="Arial"/>
        </w:rPr>
      </w:pPr>
    </w:p>
    <w:p w14:paraId="605ED9E1" w14:textId="31D98320" w:rsidR="00AB72DC" w:rsidRDefault="00AB72DC" w:rsidP="00715EA5">
      <w:pPr>
        <w:pStyle w:val="aff2"/>
        <w:rPr>
          <w:rFonts w:ascii="Arial" w:hAnsi="Arial"/>
        </w:rPr>
      </w:pPr>
    </w:p>
    <w:p w14:paraId="00883C2B" w14:textId="77777777" w:rsidR="00AB72DC" w:rsidRPr="008F40A7" w:rsidRDefault="00AB72DC" w:rsidP="00715EA5">
      <w:pPr>
        <w:pStyle w:val="aff2"/>
        <w:rPr>
          <w:rFonts w:ascii="Arial" w:hAnsi="Arial"/>
        </w:rPr>
      </w:pPr>
    </w:p>
    <w:p w14:paraId="4CB00A90" w14:textId="2E9E398C" w:rsidR="00A61C51" w:rsidRPr="00B6692A" w:rsidRDefault="00A61C51" w:rsidP="00B6692A">
      <w:pPr>
        <w:pStyle w:val="aff2"/>
        <w:ind w:hanging="11"/>
        <w:jc w:val="center"/>
        <w:rPr>
          <w:rFonts w:ascii="Arial" w:hAnsi="Arial"/>
          <w:b/>
        </w:rPr>
      </w:pPr>
      <w:r w:rsidRPr="00B6692A">
        <w:rPr>
          <w:rFonts w:ascii="Arial" w:hAnsi="Arial"/>
          <w:b/>
        </w:rPr>
        <w:t>.</w:t>
      </w:r>
    </w:p>
    <w:p w14:paraId="5FFA2235" w14:textId="19FF356E" w:rsidR="0051381C" w:rsidRPr="008F40A7" w:rsidRDefault="0051381C" w:rsidP="00715EA5">
      <w:pPr>
        <w:pStyle w:val="aff2"/>
        <w:rPr>
          <w:rFonts w:ascii="Arial" w:hAnsi="Arial"/>
        </w:rPr>
      </w:pPr>
    </w:p>
    <w:p w14:paraId="6EB17F32" w14:textId="1428898F" w:rsidR="0051381C" w:rsidRPr="00B6692A" w:rsidRDefault="0051381C" w:rsidP="00715EA5">
      <w:pPr>
        <w:pStyle w:val="aff2"/>
        <w:numPr>
          <w:ilvl w:val="0"/>
          <w:numId w:val="17"/>
        </w:numPr>
        <w:rPr>
          <w:rFonts w:ascii="Arial" w:hAnsi="Arial"/>
          <w:b/>
        </w:rPr>
      </w:pPr>
      <w:r w:rsidRPr="00B6692A">
        <w:rPr>
          <w:rFonts w:ascii="Arial" w:hAnsi="Arial"/>
          <w:b/>
        </w:rPr>
        <w:lastRenderedPageBreak/>
        <w:t xml:space="preserve">Που βρισκω τα </w:t>
      </w:r>
      <w:r w:rsidR="00BB6ADF" w:rsidRPr="00B6692A">
        <w:rPr>
          <w:rFonts w:ascii="Arial" w:hAnsi="Arial"/>
          <w:b/>
        </w:rPr>
        <w:t>Ένσημα</w:t>
      </w:r>
      <w:r w:rsidRPr="00B6692A">
        <w:rPr>
          <w:rFonts w:ascii="Arial" w:hAnsi="Arial"/>
          <w:b/>
        </w:rPr>
        <w:t xml:space="preserve"> ΙΚΑ πο</w:t>
      </w:r>
      <w:r w:rsidR="007906C3" w:rsidRPr="008F40A7">
        <w:rPr>
          <w:rFonts w:ascii="Arial" w:hAnsi="Arial"/>
          <w:b/>
        </w:rPr>
        <w:t xml:space="preserve">ύ </w:t>
      </w:r>
      <w:r w:rsidRPr="00B6692A">
        <w:rPr>
          <w:rFonts w:ascii="Arial" w:hAnsi="Arial"/>
          <w:b/>
        </w:rPr>
        <w:t xml:space="preserve">μου </w:t>
      </w:r>
      <w:r w:rsidR="00BB6ADF" w:rsidRPr="00B6692A">
        <w:rPr>
          <w:rFonts w:ascii="Arial" w:hAnsi="Arial"/>
          <w:b/>
        </w:rPr>
        <w:t>ζητάει</w:t>
      </w:r>
      <w:r w:rsidRPr="00B6692A">
        <w:rPr>
          <w:rFonts w:ascii="Arial" w:hAnsi="Arial"/>
          <w:b/>
        </w:rPr>
        <w:t xml:space="preserve"> η </w:t>
      </w:r>
      <w:r w:rsidR="00BB6ADF" w:rsidRPr="00B6692A">
        <w:rPr>
          <w:rFonts w:ascii="Arial" w:hAnsi="Arial"/>
          <w:b/>
        </w:rPr>
        <w:t>διεύθυνση</w:t>
      </w:r>
      <w:r w:rsidRPr="00B6692A">
        <w:rPr>
          <w:rFonts w:ascii="Arial" w:hAnsi="Arial"/>
          <w:b/>
        </w:rPr>
        <w:t>?</w:t>
      </w:r>
    </w:p>
    <w:p w14:paraId="7687E7F4" w14:textId="6675CABC" w:rsidR="0051381C" w:rsidRPr="00B6692A" w:rsidRDefault="0051381C" w:rsidP="007906C3">
      <w:pPr>
        <w:pStyle w:val="aff2"/>
        <w:numPr>
          <w:ilvl w:val="0"/>
          <w:numId w:val="28"/>
        </w:numPr>
        <w:rPr>
          <w:rFonts w:ascii="Arial" w:hAnsi="Arial"/>
        </w:rPr>
      </w:pPr>
      <w:r w:rsidRPr="008F40A7">
        <w:rPr>
          <w:rFonts w:ascii="Arial" w:hAnsi="Arial"/>
        </w:rPr>
        <w:t xml:space="preserve">Πας </w:t>
      </w:r>
      <w:hyperlink r:id="rId115" w:history="1">
        <w:r w:rsidRPr="00B6692A">
          <w:rPr>
            <w:rStyle w:val="-"/>
            <w:rFonts w:ascii="Arial" w:hAnsi="Arial"/>
            <w:b/>
          </w:rPr>
          <w:t>στο ΙΚΑ</w:t>
        </w:r>
      </w:hyperlink>
      <w:r w:rsidR="007906C3" w:rsidRPr="008F40A7">
        <w:rPr>
          <w:rStyle w:val="-"/>
          <w:rFonts w:ascii="Arial" w:hAnsi="Arial"/>
        </w:rPr>
        <w:t xml:space="preserve"> </w:t>
      </w:r>
      <w:r w:rsidRPr="00B6692A">
        <w:rPr>
          <w:rFonts w:ascii="Arial" w:hAnsi="Arial"/>
          <w:shd w:val="clear" w:color="auto" w:fill="FFFFFF"/>
        </w:rPr>
        <w:t xml:space="preserve">Στη σελίδα που θα εμφανιστεί, πατήστε το κουμπί ‘’Συνέχεια στο Taxisnet’’. Αφού εμφανιστεί η σελίδα που φαίνεται στην εικόνα, εισάγετε τα έτη και τους μήνες. Όταν πατήσετε το κουμπί ‘’Έκδοση </w:t>
      </w:r>
      <w:r w:rsidR="00BB6ADF" w:rsidRPr="008F40A7">
        <w:rPr>
          <w:rFonts w:ascii="Arial" w:hAnsi="Arial"/>
          <w:color w:val="050505"/>
          <w:shd w:val="clear" w:color="auto" w:fill="FFFFFF"/>
        </w:rPr>
        <w:t>Λογαριασμού</w:t>
      </w:r>
      <w:r w:rsidRPr="008F40A7">
        <w:rPr>
          <w:rFonts w:ascii="Arial" w:hAnsi="Arial"/>
          <w:color w:val="050505"/>
          <w:shd w:val="clear" w:color="auto" w:fill="FFFFFF"/>
        </w:rPr>
        <w:t>’,</w:t>
      </w:r>
      <w:r w:rsidR="00D84904" w:rsidRPr="008F40A7">
        <w:rPr>
          <w:rFonts w:ascii="Arial" w:hAnsi="Arial"/>
          <w:color w:val="050505"/>
          <w:shd w:val="clear" w:color="auto" w:fill="FFFFFF"/>
        </w:rPr>
        <w:t xml:space="preserve"> </w:t>
      </w:r>
      <w:r w:rsidRPr="00B6692A">
        <w:rPr>
          <w:rFonts w:ascii="Arial" w:hAnsi="Arial"/>
          <w:shd w:val="clear" w:color="auto" w:fill="FFFFFF"/>
        </w:rPr>
        <w:t xml:space="preserve"> θα εμφανιστούν τα ένσημα σε αρχείο pdf.</w:t>
      </w:r>
    </w:p>
    <w:p w14:paraId="2187F7FB" w14:textId="65BD8519" w:rsidR="0051381C" w:rsidRPr="008F40A7" w:rsidRDefault="0051381C" w:rsidP="00715EA5">
      <w:pPr>
        <w:pStyle w:val="aff2"/>
        <w:rPr>
          <w:rFonts w:ascii="Arial" w:hAnsi="Arial"/>
        </w:rPr>
      </w:pPr>
      <w:r w:rsidRPr="008F40A7">
        <w:rPr>
          <w:rFonts w:ascii="Arial" w:hAnsi="Arial"/>
          <w:noProof/>
        </w:rPr>
        <w:drawing>
          <wp:inline distT="0" distB="0" distL="0" distR="0" wp14:anchorId="285E851D" wp14:editId="5E14F9BC">
            <wp:extent cx="5181600" cy="2428875"/>
            <wp:effectExtent l="0" t="0" r="0"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6">
                      <a:extLst>
                        <a:ext uri="{28A0092B-C50C-407E-A947-70E740481C1C}">
                          <a14:useLocalDpi xmlns:a14="http://schemas.microsoft.com/office/drawing/2010/main" val="0"/>
                        </a:ext>
                      </a:extLst>
                    </a:blip>
                    <a:stretch>
                      <a:fillRect/>
                    </a:stretch>
                  </pic:blipFill>
                  <pic:spPr>
                    <a:xfrm>
                      <a:off x="0" y="0"/>
                      <a:ext cx="5181600" cy="2428875"/>
                    </a:xfrm>
                    <a:prstGeom prst="rect">
                      <a:avLst/>
                    </a:prstGeom>
                  </pic:spPr>
                </pic:pic>
              </a:graphicData>
            </a:graphic>
          </wp:inline>
        </w:drawing>
      </w:r>
    </w:p>
    <w:p w14:paraId="32A80E30" w14:textId="646C69BC" w:rsidR="0051381C" w:rsidRPr="008F40A7" w:rsidRDefault="0051381C" w:rsidP="00715EA5">
      <w:pPr>
        <w:pStyle w:val="aff2"/>
        <w:rPr>
          <w:rFonts w:ascii="Arial" w:hAnsi="Arial"/>
        </w:rPr>
      </w:pPr>
      <w:r w:rsidRPr="008F40A7">
        <w:rPr>
          <w:rFonts w:ascii="Arial" w:hAnsi="Arial"/>
        </w:rPr>
        <w:t xml:space="preserve">Από </w:t>
      </w:r>
      <w:hyperlink r:id="rId117" w:history="1">
        <w:proofErr w:type="spellStart"/>
        <w:r w:rsidRPr="008F40A7">
          <w:rPr>
            <w:rStyle w:val="-"/>
            <w:rFonts w:ascii="Arial" w:hAnsi="Arial"/>
          </w:rPr>
          <w:t>Vaggelis</w:t>
        </w:r>
        <w:proofErr w:type="spellEnd"/>
        <w:r w:rsidRPr="008F40A7">
          <w:rPr>
            <w:rStyle w:val="-"/>
            <w:rFonts w:ascii="Arial" w:hAnsi="Arial"/>
          </w:rPr>
          <w:t xml:space="preserve"> </w:t>
        </w:r>
        <w:proofErr w:type="spellStart"/>
        <w:r w:rsidRPr="008F40A7">
          <w:rPr>
            <w:rStyle w:val="-"/>
            <w:rFonts w:ascii="Arial" w:hAnsi="Arial"/>
          </w:rPr>
          <w:t>Papoutsakis</w:t>
        </w:r>
        <w:proofErr w:type="spellEnd"/>
      </w:hyperlink>
    </w:p>
    <w:p w14:paraId="2A8BA9C0" w14:textId="0A07EBBC" w:rsidR="00A61C51" w:rsidRPr="008F40A7" w:rsidRDefault="00A61C51" w:rsidP="00715EA5">
      <w:pPr>
        <w:pStyle w:val="aff2"/>
        <w:rPr>
          <w:rFonts w:ascii="Arial" w:hAnsi="Arial"/>
        </w:rPr>
      </w:pPr>
    </w:p>
    <w:p w14:paraId="6CEB52C7" w14:textId="044D0BB3" w:rsidR="00DB6F49" w:rsidRPr="008F40A7" w:rsidRDefault="004F7769" w:rsidP="00B6692A">
      <w:pPr>
        <w:pStyle w:val="aff2"/>
        <w:numPr>
          <w:ilvl w:val="0"/>
          <w:numId w:val="28"/>
        </w:numPr>
        <w:rPr>
          <w:rFonts w:ascii="Arial" w:hAnsi="Arial"/>
        </w:rPr>
      </w:pPr>
      <w:r w:rsidRPr="008F40A7">
        <w:rPr>
          <w:rFonts w:ascii="Arial" w:hAnsi="Arial"/>
        </w:rPr>
        <w:t>Εναλλακτικά</w:t>
      </w:r>
      <w:r w:rsidR="00DB6F49" w:rsidRPr="008F40A7">
        <w:rPr>
          <w:rFonts w:ascii="Arial" w:hAnsi="Arial"/>
        </w:rPr>
        <w:t xml:space="preserve"> </w:t>
      </w:r>
      <w:r w:rsidRPr="008F40A7">
        <w:rPr>
          <w:rFonts w:ascii="Arial" w:hAnsi="Arial"/>
        </w:rPr>
        <w:t>μπορείς</w:t>
      </w:r>
      <w:r w:rsidR="00DB6F49" w:rsidRPr="008F40A7">
        <w:rPr>
          <w:rFonts w:ascii="Arial" w:hAnsi="Arial"/>
        </w:rPr>
        <w:t xml:space="preserve"> και από</w:t>
      </w:r>
      <w:r w:rsidRPr="008F40A7">
        <w:rPr>
          <w:rFonts w:ascii="Arial" w:hAnsi="Arial"/>
        </w:rPr>
        <w:t xml:space="preserve"> το</w:t>
      </w:r>
      <w:r w:rsidR="00DB6F49" w:rsidRPr="008F40A7">
        <w:rPr>
          <w:rFonts w:ascii="Arial" w:hAnsi="Arial"/>
        </w:rPr>
        <w:t xml:space="preserve"> </w:t>
      </w:r>
      <w:hyperlink r:id="rId118" w:history="1">
        <w:r w:rsidR="00DB6F49" w:rsidRPr="00B6692A">
          <w:rPr>
            <w:rStyle w:val="-"/>
            <w:rFonts w:ascii="Arial" w:hAnsi="Arial"/>
            <w:b/>
          </w:rPr>
          <w:t>Ενιαίο Μητρώο Ασφάλισης-Ασφαλιστικής Ικανότητας «ΑΤΛΑΣ»</w:t>
        </w:r>
      </w:hyperlink>
    </w:p>
    <w:p w14:paraId="4A38A71C" w14:textId="77777777" w:rsidR="0051381C" w:rsidRDefault="0051381C" w:rsidP="00715EA5">
      <w:pPr>
        <w:pStyle w:val="aff2"/>
        <w:rPr>
          <w:rFonts w:ascii="Arial" w:hAnsi="Arial"/>
        </w:rPr>
      </w:pPr>
    </w:p>
    <w:p w14:paraId="7B9681E6" w14:textId="77777777" w:rsidR="00EA43AA" w:rsidRDefault="00EA43AA" w:rsidP="00715EA5">
      <w:pPr>
        <w:pStyle w:val="aff2"/>
        <w:rPr>
          <w:rFonts w:ascii="Arial" w:hAnsi="Arial"/>
        </w:rPr>
      </w:pPr>
    </w:p>
    <w:p w14:paraId="6DDED82F" w14:textId="77777777" w:rsidR="00EA43AA" w:rsidRDefault="00EA43AA" w:rsidP="00715EA5">
      <w:pPr>
        <w:pStyle w:val="aff2"/>
        <w:rPr>
          <w:rFonts w:ascii="Arial" w:hAnsi="Arial"/>
        </w:rPr>
      </w:pPr>
    </w:p>
    <w:p w14:paraId="5B93B692" w14:textId="77777777" w:rsidR="00EA43AA" w:rsidRDefault="00EA43AA" w:rsidP="00715EA5">
      <w:pPr>
        <w:pStyle w:val="aff2"/>
        <w:rPr>
          <w:rFonts w:ascii="Arial" w:hAnsi="Arial"/>
        </w:rPr>
      </w:pPr>
    </w:p>
    <w:p w14:paraId="6054F827" w14:textId="77777777" w:rsidR="00EA43AA" w:rsidRDefault="00EA43AA" w:rsidP="00715EA5">
      <w:pPr>
        <w:pStyle w:val="aff2"/>
        <w:rPr>
          <w:rFonts w:ascii="Arial" w:hAnsi="Arial"/>
        </w:rPr>
      </w:pPr>
    </w:p>
    <w:p w14:paraId="213730AE" w14:textId="77777777" w:rsidR="00EA43AA" w:rsidRDefault="00EA43AA" w:rsidP="00715EA5">
      <w:pPr>
        <w:pStyle w:val="aff2"/>
        <w:rPr>
          <w:rFonts w:ascii="Arial" w:hAnsi="Arial"/>
        </w:rPr>
      </w:pPr>
    </w:p>
    <w:p w14:paraId="5E685875" w14:textId="77777777" w:rsidR="00EA43AA" w:rsidRDefault="00EA43AA" w:rsidP="00715EA5">
      <w:pPr>
        <w:pStyle w:val="aff2"/>
        <w:rPr>
          <w:rFonts w:ascii="Arial" w:hAnsi="Arial"/>
        </w:rPr>
      </w:pPr>
    </w:p>
    <w:p w14:paraId="4CF2E155" w14:textId="77777777" w:rsidR="00EA43AA" w:rsidRDefault="00EA43AA" w:rsidP="00715EA5">
      <w:pPr>
        <w:pStyle w:val="aff2"/>
        <w:rPr>
          <w:rFonts w:ascii="Arial" w:hAnsi="Arial"/>
        </w:rPr>
      </w:pPr>
    </w:p>
    <w:p w14:paraId="5AAF9E32" w14:textId="77777777" w:rsidR="00EA43AA" w:rsidRDefault="00EA43AA" w:rsidP="00715EA5">
      <w:pPr>
        <w:pStyle w:val="aff2"/>
        <w:rPr>
          <w:rFonts w:ascii="Arial" w:hAnsi="Arial"/>
        </w:rPr>
      </w:pPr>
    </w:p>
    <w:p w14:paraId="3399E314" w14:textId="77777777" w:rsidR="00EA43AA" w:rsidRDefault="00EA43AA" w:rsidP="00715EA5">
      <w:pPr>
        <w:pStyle w:val="aff2"/>
        <w:rPr>
          <w:rFonts w:ascii="Arial" w:hAnsi="Arial"/>
        </w:rPr>
      </w:pPr>
    </w:p>
    <w:p w14:paraId="487881B6" w14:textId="77777777" w:rsidR="00EA43AA" w:rsidRDefault="00EA43AA" w:rsidP="00715EA5">
      <w:pPr>
        <w:pStyle w:val="aff2"/>
        <w:rPr>
          <w:rFonts w:ascii="Arial" w:hAnsi="Arial"/>
        </w:rPr>
      </w:pPr>
    </w:p>
    <w:p w14:paraId="0B726695" w14:textId="77777777" w:rsidR="00EA43AA" w:rsidRDefault="00EA43AA" w:rsidP="00715EA5">
      <w:pPr>
        <w:pStyle w:val="aff2"/>
        <w:rPr>
          <w:rFonts w:ascii="Arial" w:hAnsi="Arial"/>
        </w:rPr>
      </w:pPr>
    </w:p>
    <w:p w14:paraId="37A2BA7D" w14:textId="77777777" w:rsidR="00EA43AA" w:rsidRDefault="00EA43AA" w:rsidP="00715EA5">
      <w:pPr>
        <w:pStyle w:val="aff2"/>
        <w:rPr>
          <w:rFonts w:ascii="Arial" w:hAnsi="Arial"/>
        </w:rPr>
      </w:pPr>
    </w:p>
    <w:p w14:paraId="3B9E8CA0" w14:textId="77777777" w:rsidR="00EA43AA" w:rsidRDefault="00EA43AA" w:rsidP="00715EA5">
      <w:pPr>
        <w:pStyle w:val="aff2"/>
        <w:rPr>
          <w:rFonts w:ascii="Arial" w:hAnsi="Arial"/>
        </w:rPr>
      </w:pPr>
    </w:p>
    <w:p w14:paraId="6E91643F" w14:textId="77777777" w:rsidR="00EA43AA" w:rsidRPr="008F40A7" w:rsidRDefault="00EA43AA" w:rsidP="00715EA5">
      <w:pPr>
        <w:pStyle w:val="aff2"/>
        <w:rPr>
          <w:rFonts w:ascii="Arial" w:hAnsi="Arial"/>
        </w:rPr>
      </w:pPr>
    </w:p>
    <w:p w14:paraId="2CF31A5F" w14:textId="0D4F95A3" w:rsidR="000E2002" w:rsidRPr="008F40A7" w:rsidRDefault="000E2002" w:rsidP="00B6692A">
      <w:pPr>
        <w:pStyle w:val="aff2"/>
        <w:numPr>
          <w:ilvl w:val="0"/>
          <w:numId w:val="31"/>
        </w:numPr>
        <w:rPr>
          <w:rFonts w:ascii="Arial" w:hAnsi="Arial"/>
          <w:b/>
        </w:rPr>
      </w:pPr>
      <w:r w:rsidRPr="008F40A7">
        <w:rPr>
          <w:rFonts w:ascii="Arial" w:hAnsi="Arial"/>
          <w:b/>
        </w:rPr>
        <w:lastRenderedPageBreak/>
        <w:t xml:space="preserve">Και από </w:t>
      </w:r>
      <w:r w:rsidR="00793CDA" w:rsidRPr="008F40A7">
        <w:rPr>
          <w:rFonts w:ascii="Arial" w:hAnsi="Arial"/>
          <w:b/>
        </w:rPr>
        <w:t>σπίτι</w:t>
      </w:r>
      <w:r w:rsidRPr="008F40A7">
        <w:rPr>
          <w:rFonts w:ascii="Arial" w:hAnsi="Arial"/>
          <w:b/>
        </w:rPr>
        <w:t xml:space="preserve"> τι </w:t>
      </w:r>
      <w:r w:rsidR="00793CDA" w:rsidRPr="008F40A7">
        <w:rPr>
          <w:rFonts w:ascii="Arial" w:hAnsi="Arial"/>
          <w:b/>
        </w:rPr>
        <w:t>γίνεται</w:t>
      </w:r>
      <w:r w:rsidRPr="008F40A7">
        <w:rPr>
          <w:rFonts w:ascii="Arial" w:hAnsi="Arial"/>
          <w:b/>
        </w:rPr>
        <w:t xml:space="preserve">? Που θα </w:t>
      </w:r>
      <w:r w:rsidR="00793CDA" w:rsidRPr="008F40A7">
        <w:rPr>
          <w:rFonts w:ascii="Arial" w:hAnsi="Arial"/>
          <w:b/>
        </w:rPr>
        <w:t>μείνω</w:t>
      </w:r>
      <w:r w:rsidRPr="008F40A7">
        <w:rPr>
          <w:rFonts w:ascii="Arial" w:hAnsi="Arial"/>
          <w:b/>
        </w:rPr>
        <w:t>?</w:t>
      </w:r>
    </w:p>
    <w:p w14:paraId="748BAD4B" w14:textId="056720B1" w:rsidR="000E2002" w:rsidRPr="008F40A7" w:rsidRDefault="00793CDA" w:rsidP="00B6692A">
      <w:pPr>
        <w:rPr>
          <w:rFonts w:ascii="Arial" w:hAnsi="Arial"/>
        </w:rPr>
      </w:pPr>
      <w:r w:rsidRPr="008F40A7">
        <w:rPr>
          <w:rFonts w:ascii="Arial" w:hAnsi="Arial"/>
        </w:rPr>
        <w:t>Υπάρχουν</w:t>
      </w:r>
      <w:r w:rsidR="000E2002" w:rsidRPr="00655491">
        <w:rPr>
          <w:rFonts w:ascii="Arial" w:hAnsi="Arial"/>
        </w:rPr>
        <w:t xml:space="preserve"> </w:t>
      </w:r>
      <w:r w:rsidR="007906C3" w:rsidRPr="008F40A7">
        <w:rPr>
          <w:rFonts w:ascii="Arial" w:hAnsi="Arial"/>
        </w:rPr>
        <w:t>τρεις</w:t>
      </w:r>
      <w:r w:rsidR="000E2002" w:rsidRPr="008F40A7">
        <w:rPr>
          <w:rFonts w:ascii="Arial" w:hAnsi="Arial"/>
        </w:rPr>
        <w:t xml:space="preserve"> </w:t>
      </w:r>
      <w:r w:rsidRPr="008F40A7">
        <w:rPr>
          <w:rFonts w:ascii="Arial" w:hAnsi="Arial"/>
        </w:rPr>
        <w:t>κυρίες</w:t>
      </w:r>
      <w:r w:rsidR="000E2002" w:rsidRPr="008F40A7">
        <w:rPr>
          <w:rFonts w:ascii="Arial" w:hAnsi="Arial"/>
        </w:rPr>
        <w:t xml:space="preserve"> </w:t>
      </w:r>
      <w:r w:rsidRPr="008F40A7">
        <w:rPr>
          <w:rFonts w:ascii="Arial" w:hAnsi="Arial"/>
        </w:rPr>
        <w:t>ομάδες</w:t>
      </w:r>
      <w:r w:rsidR="000E2002" w:rsidRPr="008F40A7">
        <w:rPr>
          <w:rFonts w:ascii="Arial" w:hAnsi="Arial"/>
        </w:rPr>
        <w:t xml:space="preserve"> στο </w:t>
      </w:r>
      <w:r w:rsidRPr="008F40A7">
        <w:rPr>
          <w:rFonts w:ascii="Arial" w:hAnsi="Arial"/>
          <w:lang w:val="en-US"/>
        </w:rPr>
        <w:t>Facebook</w:t>
      </w:r>
    </w:p>
    <w:p w14:paraId="2D589C2D" w14:textId="0DCC1EE1" w:rsidR="000E2002" w:rsidRPr="008F40A7" w:rsidRDefault="00000000" w:rsidP="00B6692A">
      <w:pPr>
        <w:pStyle w:val="a"/>
        <w:rPr>
          <w:rStyle w:val="-"/>
          <w:rFonts w:ascii="Arial" w:hAnsi="Arial"/>
        </w:rPr>
      </w:pPr>
      <w:hyperlink r:id="rId119" w:history="1">
        <w:r w:rsidR="000E2002" w:rsidRPr="008F40A7">
          <w:rPr>
            <w:rStyle w:val="-"/>
            <w:rFonts w:ascii="Arial" w:hAnsi="Arial"/>
          </w:rPr>
          <w:t>Αναπληρωτής! Ψάχνω Σπίτι!!</w:t>
        </w:r>
      </w:hyperlink>
    </w:p>
    <w:p w14:paraId="6AC947B2" w14:textId="0145E115" w:rsidR="007F0E9B" w:rsidRPr="008F40A7" w:rsidRDefault="00000000" w:rsidP="00B6692A">
      <w:pPr>
        <w:pStyle w:val="a"/>
        <w:rPr>
          <w:rFonts w:ascii="Arial" w:hAnsi="Arial"/>
        </w:rPr>
      </w:pPr>
      <w:hyperlink r:id="rId120" w:history="1">
        <w:r w:rsidR="007F0E9B" w:rsidRPr="008F40A7">
          <w:rPr>
            <w:rStyle w:val="-"/>
            <w:rFonts w:ascii="Arial" w:hAnsi="Arial"/>
          </w:rPr>
          <w:t>ΔΙΑΜΕΡΙΣΜΑΤΑ ΓΙΑ ΕΚΠΑΙΔΕΥΤΙΚΟΥΣ</w:t>
        </w:r>
      </w:hyperlink>
    </w:p>
    <w:p w14:paraId="1A0371F0" w14:textId="4B7082D0" w:rsidR="000E2002" w:rsidRPr="008F40A7" w:rsidRDefault="00000000" w:rsidP="00B6692A">
      <w:pPr>
        <w:pStyle w:val="a"/>
        <w:rPr>
          <w:rFonts w:ascii="Arial" w:hAnsi="Arial"/>
        </w:rPr>
      </w:pPr>
      <w:hyperlink r:id="rId121" w:history="1">
        <w:r w:rsidR="000E2002" w:rsidRPr="008F40A7">
          <w:rPr>
            <w:rStyle w:val="-"/>
            <w:rFonts w:ascii="Arial" w:hAnsi="Arial"/>
          </w:rPr>
          <w:t>Σπίτι Χωρίς Μεσίτη</w:t>
        </w:r>
      </w:hyperlink>
    </w:p>
    <w:p w14:paraId="36573D14" w14:textId="303E7211" w:rsidR="000E2002" w:rsidRPr="00B6692A" w:rsidRDefault="00793CDA" w:rsidP="00B6692A">
      <w:pPr>
        <w:rPr>
          <w:rFonts w:ascii="Arial" w:hAnsi="Arial"/>
        </w:rPr>
      </w:pPr>
      <w:r w:rsidRPr="008F40A7">
        <w:rPr>
          <w:rFonts w:ascii="Arial" w:hAnsi="Arial"/>
        </w:rPr>
        <w:t>Μπορείτε</w:t>
      </w:r>
      <w:r w:rsidR="000E2002" w:rsidRPr="008F40A7">
        <w:rPr>
          <w:rFonts w:ascii="Arial" w:hAnsi="Arial"/>
        </w:rPr>
        <w:t xml:space="preserve"> να </w:t>
      </w:r>
      <w:r w:rsidRPr="008F40A7">
        <w:rPr>
          <w:rFonts w:ascii="Arial" w:hAnsi="Arial"/>
        </w:rPr>
        <w:t>κάνετε</w:t>
      </w:r>
      <w:r w:rsidR="000E2002" w:rsidRPr="008F40A7">
        <w:rPr>
          <w:rFonts w:ascii="Arial" w:hAnsi="Arial"/>
        </w:rPr>
        <w:t xml:space="preserve"> </w:t>
      </w:r>
      <w:r w:rsidRPr="008F40A7">
        <w:rPr>
          <w:rFonts w:ascii="Arial" w:hAnsi="Arial"/>
        </w:rPr>
        <w:t>αναζήτηση</w:t>
      </w:r>
      <w:r w:rsidR="000E2002" w:rsidRPr="00655491">
        <w:rPr>
          <w:rFonts w:ascii="Arial" w:hAnsi="Arial"/>
        </w:rPr>
        <w:t xml:space="preserve"> </w:t>
      </w:r>
      <w:r w:rsidRPr="00655491">
        <w:rPr>
          <w:rFonts w:ascii="Arial" w:hAnsi="Arial"/>
        </w:rPr>
        <w:t>εκεί</w:t>
      </w:r>
      <w:r w:rsidR="000E2002" w:rsidRPr="00B6692A">
        <w:rPr>
          <w:rFonts w:ascii="Arial" w:hAnsi="Arial"/>
        </w:rPr>
        <w:t>.</w:t>
      </w:r>
    </w:p>
    <w:p w14:paraId="2B1AB4D9" w14:textId="3A98BF9A" w:rsidR="00862B1F" w:rsidRDefault="00862B1F" w:rsidP="00715EA5">
      <w:pPr>
        <w:pStyle w:val="aff2"/>
        <w:rPr>
          <w:rFonts w:ascii="Arial" w:hAnsi="Arial"/>
        </w:rPr>
      </w:pPr>
    </w:p>
    <w:p w14:paraId="2374BE0B" w14:textId="77777777" w:rsidR="008B08EE" w:rsidRDefault="008B08EE" w:rsidP="00715EA5">
      <w:pPr>
        <w:pStyle w:val="aff2"/>
        <w:rPr>
          <w:rFonts w:ascii="Arial" w:hAnsi="Arial"/>
        </w:rPr>
      </w:pPr>
    </w:p>
    <w:p w14:paraId="5E8ADC4D" w14:textId="77777777" w:rsidR="008B08EE" w:rsidRPr="00B6692A" w:rsidRDefault="008B08EE" w:rsidP="00715EA5">
      <w:pPr>
        <w:pStyle w:val="aff2"/>
        <w:rPr>
          <w:rFonts w:ascii="Arial" w:hAnsi="Arial"/>
        </w:rPr>
      </w:pPr>
    </w:p>
    <w:p w14:paraId="10FB3776" w14:textId="540F0430" w:rsidR="00862B1F" w:rsidRPr="00B6692A" w:rsidRDefault="00793CDA" w:rsidP="00B6692A">
      <w:pPr>
        <w:pStyle w:val="aff2"/>
        <w:numPr>
          <w:ilvl w:val="0"/>
          <w:numId w:val="31"/>
        </w:numPr>
        <w:rPr>
          <w:rFonts w:ascii="Arial" w:hAnsi="Arial"/>
          <w:b/>
        </w:rPr>
      </w:pPr>
      <w:r w:rsidRPr="00B6692A">
        <w:rPr>
          <w:rFonts w:ascii="Arial" w:hAnsi="Arial"/>
          <w:b/>
        </w:rPr>
        <w:t>Πήγα</w:t>
      </w:r>
      <w:r w:rsidR="00862B1F" w:rsidRPr="00B6692A">
        <w:rPr>
          <w:rFonts w:ascii="Arial" w:hAnsi="Arial"/>
          <w:b/>
        </w:rPr>
        <w:t xml:space="preserve"> στο </w:t>
      </w:r>
      <w:r w:rsidRPr="00B6692A">
        <w:rPr>
          <w:rFonts w:ascii="Arial" w:hAnsi="Arial"/>
          <w:b/>
        </w:rPr>
        <w:t>σχολείο</w:t>
      </w:r>
      <w:r w:rsidR="00862B1F" w:rsidRPr="00B6692A">
        <w:rPr>
          <w:rFonts w:ascii="Arial" w:hAnsi="Arial"/>
          <w:b/>
        </w:rPr>
        <w:t xml:space="preserve">, τι </w:t>
      </w:r>
      <w:r w:rsidRPr="00B6692A">
        <w:rPr>
          <w:rFonts w:ascii="Arial" w:hAnsi="Arial"/>
          <w:b/>
        </w:rPr>
        <w:t>κάνω</w:t>
      </w:r>
      <w:r w:rsidR="00862B1F" w:rsidRPr="00B6692A">
        <w:rPr>
          <w:rFonts w:ascii="Arial" w:hAnsi="Arial"/>
          <w:b/>
        </w:rPr>
        <w:t xml:space="preserve"> </w:t>
      </w:r>
      <w:r w:rsidRPr="00B6692A">
        <w:rPr>
          <w:rFonts w:ascii="Arial" w:hAnsi="Arial"/>
          <w:b/>
        </w:rPr>
        <w:t>εκεί</w:t>
      </w:r>
      <w:r w:rsidR="00862B1F" w:rsidRPr="00B6692A">
        <w:rPr>
          <w:rFonts w:ascii="Arial" w:hAnsi="Arial"/>
          <w:b/>
        </w:rPr>
        <w:t>?</w:t>
      </w:r>
    </w:p>
    <w:p w14:paraId="00114A16" w14:textId="7FABFFB2" w:rsidR="00862B1F" w:rsidRPr="00B6692A" w:rsidRDefault="00793CDA" w:rsidP="00B6692A">
      <w:pPr>
        <w:rPr>
          <w:rFonts w:ascii="Arial" w:hAnsi="Arial"/>
        </w:rPr>
      </w:pPr>
      <w:r w:rsidRPr="00B6692A">
        <w:rPr>
          <w:rFonts w:ascii="Arial" w:hAnsi="Arial"/>
        </w:rPr>
        <w:t>Πρώτη</w:t>
      </w:r>
      <w:r w:rsidR="00862B1F" w:rsidRPr="00B6692A">
        <w:rPr>
          <w:rFonts w:ascii="Arial" w:hAnsi="Arial"/>
        </w:rPr>
        <w:t xml:space="preserve"> σου </w:t>
      </w:r>
      <w:r w:rsidRPr="00B6692A">
        <w:rPr>
          <w:rFonts w:ascii="Arial" w:hAnsi="Arial"/>
        </w:rPr>
        <w:t>δουλειά</w:t>
      </w:r>
      <w:r w:rsidR="00862B1F" w:rsidRPr="00B6692A">
        <w:rPr>
          <w:rFonts w:ascii="Arial" w:hAnsi="Arial"/>
        </w:rPr>
        <w:t xml:space="preserve"> είναι να </w:t>
      </w:r>
      <w:r w:rsidRPr="00B6692A">
        <w:rPr>
          <w:rFonts w:ascii="Arial" w:hAnsi="Arial"/>
        </w:rPr>
        <w:t>παρουσιαστείς</w:t>
      </w:r>
      <w:r w:rsidR="00862B1F" w:rsidRPr="00B6692A">
        <w:rPr>
          <w:rFonts w:ascii="Arial" w:hAnsi="Arial"/>
        </w:rPr>
        <w:t xml:space="preserve"> </w:t>
      </w:r>
      <w:r w:rsidR="00862B1F" w:rsidRPr="008F40A7">
        <w:rPr>
          <w:rFonts w:ascii="Arial" w:hAnsi="Arial"/>
        </w:rPr>
        <w:t>στο</w:t>
      </w:r>
      <w:r w:rsidR="00D84DE9" w:rsidRPr="008F40A7">
        <w:rPr>
          <w:rFonts w:ascii="Arial" w:hAnsi="Arial"/>
        </w:rPr>
        <w:t>ν</w:t>
      </w:r>
      <w:r w:rsidR="00862B1F" w:rsidRPr="00B6692A">
        <w:rPr>
          <w:rFonts w:ascii="Arial" w:hAnsi="Arial"/>
        </w:rPr>
        <w:t xml:space="preserve"> </w:t>
      </w:r>
      <w:r w:rsidRPr="00B6692A">
        <w:rPr>
          <w:rFonts w:ascii="Arial" w:hAnsi="Arial"/>
        </w:rPr>
        <w:t>διευθυντή</w:t>
      </w:r>
      <w:r w:rsidR="00862B1F" w:rsidRPr="00B6692A">
        <w:rPr>
          <w:rFonts w:ascii="Arial" w:hAnsi="Arial"/>
        </w:rPr>
        <w:t xml:space="preserve"> σου με τα </w:t>
      </w:r>
      <w:r w:rsidRPr="00B6692A">
        <w:rPr>
          <w:rFonts w:ascii="Arial" w:hAnsi="Arial"/>
        </w:rPr>
        <w:t>χαρτιά</w:t>
      </w:r>
      <w:r w:rsidR="00862B1F" w:rsidRPr="00B6692A">
        <w:rPr>
          <w:rFonts w:ascii="Arial" w:hAnsi="Arial"/>
        </w:rPr>
        <w:t xml:space="preserve"> σου </w:t>
      </w:r>
      <w:r w:rsidR="00D84DE9" w:rsidRPr="008F40A7">
        <w:rPr>
          <w:rFonts w:ascii="Arial" w:hAnsi="Arial"/>
        </w:rPr>
        <w:t>για</w:t>
      </w:r>
      <w:r w:rsidR="00862B1F" w:rsidRPr="00B6692A">
        <w:rPr>
          <w:rFonts w:ascii="Arial" w:hAnsi="Arial"/>
        </w:rPr>
        <w:t xml:space="preserve"> να σου </w:t>
      </w:r>
      <w:r w:rsidRPr="00B6692A">
        <w:rPr>
          <w:rFonts w:ascii="Arial" w:hAnsi="Arial"/>
        </w:rPr>
        <w:t>κάνει</w:t>
      </w:r>
      <w:r w:rsidR="00862B1F" w:rsidRPr="00B6692A">
        <w:rPr>
          <w:rFonts w:ascii="Arial" w:hAnsi="Arial"/>
        </w:rPr>
        <w:t xml:space="preserve"> </w:t>
      </w:r>
      <w:r w:rsidRPr="00B6692A">
        <w:rPr>
          <w:rFonts w:ascii="Arial" w:hAnsi="Arial"/>
        </w:rPr>
        <w:t>εγγραφή</w:t>
      </w:r>
      <w:r w:rsidR="00862B1F" w:rsidRPr="00B6692A">
        <w:rPr>
          <w:rFonts w:ascii="Arial" w:hAnsi="Arial"/>
        </w:rPr>
        <w:t xml:space="preserve"> στ</w:t>
      </w:r>
      <w:r w:rsidR="007906C3" w:rsidRPr="008F40A7">
        <w:rPr>
          <w:rFonts w:ascii="Arial" w:hAnsi="Arial"/>
        </w:rPr>
        <w:t>ο</w:t>
      </w:r>
      <w:r w:rsidR="00862B1F" w:rsidRPr="008F40A7">
        <w:rPr>
          <w:rFonts w:ascii="Arial" w:hAnsi="Arial"/>
        </w:rPr>
        <w:t xml:space="preserve"> ΕΡΓΑΝΗ.</w:t>
      </w:r>
      <w:r w:rsidR="00862B1F" w:rsidRPr="00B6692A">
        <w:rPr>
          <w:rFonts w:ascii="Arial" w:hAnsi="Arial"/>
        </w:rPr>
        <w:t xml:space="preserve"> Είναι </w:t>
      </w:r>
      <w:r w:rsidRPr="00B6692A">
        <w:rPr>
          <w:rFonts w:ascii="Arial" w:hAnsi="Arial"/>
        </w:rPr>
        <w:t>σημαντικό</w:t>
      </w:r>
      <w:r w:rsidR="00862B1F" w:rsidRPr="00B6692A">
        <w:rPr>
          <w:rFonts w:ascii="Arial" w:hAnsi="Arial"/>
        </w:rPr>
        <w:t xml:space="preserve"> να </w:t>
      </w:r>
      <w:r w:rsidRPr="00B6692A">
        <w:rPr>
          <w:rFonts w:ascii="Arial" w:hAnsi="Arial"/>
        </w:rPr>
        <w:t>γίνει</w:t>
      </w:r>
      <w:r w:rsidR="00862B1F" w:rsidRPr="00B6692A">
        <w:rPr>
          <w:rFonts w:ascii="Arial" w:hAnsi="Arial"/>
        </w:rPr>
        <w:t xml:space="preserve"> αυτό </w:t>
      </w:r>
      <w:r w:rsidRPr="00B6692A">
        <w:rPr>
          <w:rFonts w:ascii="Arial" w:hAnsi="Arial"/>
        </w:rPr>
        <w:t>γιατί</w:t>
      </w:r>
      <w:r w:rsidR="00862B1F" w:rsidRPr="00B6692A">
        <w:rPr>
          <w:rFonts w:ascii="Arial" w:hAnsi="Arial"/>
        </w:rPr>
        <w:t xml:space="preserve"> </w:t>
      </w:r>
      <w:r w:rsidRPr="00B6692A">
        <w:rPr>
          <w:rFonts w:ascii="Arial" w:hAnsi="Arial"/>
        </w:rPr>
        <w:t>έτσι</w:t>
      </w:r>
      <w:r w:rsidR="00862B1F" w:rsidRPr="00B6692A">
        <w:rPr>
          <w:rFonts w:ascii="Arial" w:hAnsi="Arial"/>
        </w:rPr>
        <w:t xml:space="preserve"> θα </w:t>
      </w:r>
      <w:r w:rsidRPr="00B6692A">
        <w:rPr>
          <w:rFonts w:ascii="Arial" w:hAnsi="Arial"/>
        </w:rPr>
        <w:t>αρχίσεις</w:t>
      </w:r>
      <w:r w:rsidR="00862B1F" w:rsidRPr="00B6692A">
        <w:rPr>
          <w:rFonts w:ascii="Arial" w:hAnsi="Arial"/>
        </w:rPr>
        <w:t xml:space="preserve"> να </w:t>
      </w:r>
      <w:r w:rsidRPr="00B6692A">
        <w:rPr>
          <w:rFonts w:ascii="Arial" w:hAnsi="Arial"/>
        </w:rPr>
        <w:t>πληρώνεσαι</w:t>
      </w:r>
      <w:r w:rsidR="00862B1F" w:rsidRPr="00B6692A">
        <w:rPr>
          <w:rFonts w:ascii="Arial" w:hAnsi="Arial"/>
        </w:rPr>
        <w:t xml:space="preserve">. </w:t>
      </w:r>
      <w:r w:rsidRPr="00B6692A">
        <w:rPr>
          <w:rFonts w:ascii="Arial" w:hAnsi="Arial"/>
        </w:rPr>
        <w:t>Μόλις</w:t>
      </w:r>
      <w:r w:rsidR="00862B1F" w:rsidRPr="00B6692A">
        <w:rPr>
          <w:rFonts w:ascii="Arial" w:hAnsi="Arial"/>
        </w:rPr>
        <w:t xml:space="preserve"> </w:t>
      </w:r>
      <w:r w:rsidRPr="00B6692A">
        <w:rPr>
          <w:rFonts w:ascii="Arial" w:hAnsi="Arial"/>
        </w:rPr>
        <w:t>γίνει</w:t>
      </w:r>
      <w:r w:rsidR="00862B1F" w:rsidRPr="00B6692A">
        <w:rPr>
          <w:rFonts w:ascii="Arial" w:hAnsi="Arial"/>
        </w:rPr>
        <w:t xml:space="preserve"> αυτό </w:t>
      </w:r>
      <w:r w:rsidRPr="00B6692A">
        <w:rPr>
          <w:rFonts w:ascii="Arial" w:hAnsi="Arial"/>
        </w:rPr>
        <w:t>εντάσσεσαι</w:t>
      </w:r>
      <w:r w:rsidR="00862B1F" w:rsidRPr="00B6692A">
        <w:rPr>
          <w:rFonts w:ascii="Arial" w:hAnsi="Arial"/>
        </w:rPr>
        <w:t xml:space="preserve"> στο </w:t>
      </w:r>
      <w:r w:rsidRPr="00B6692A">
        <w:rPr>
          <w:rFonts w:ascii="Arial" w:hAnsi="Arial"/>
        </w:rPr>
        <w:t>σύστημα</w:t>
      </w:r>
      <w:r w:rsidR="00862B1F" w:rsidRPr="00B6692A">
        <w:rPr>
          <w:rFonts w:ascii="Arial" w:hAnsi="Arial"/>
        </w:rPr>
        <w:t xml:space="preserve"> </w:t>
      </w:r>
      <w:r w:rsidRPr="00B6692A">
        <w:rPr>
          <w:rFonts w:ascii="Arial" w:hAnsi="Arial"/>
        </w:rPr>
        <w:t>πληρωμών</w:t>
      </w:r>
      <w:r w:rsidR="00862B1F" w:rsidRPr="00B6692A">
        <w:rPr>
          <w:rFonts w:ascii="Arial" w:hAnsi="Arial"/>
        </w:rPr>
        <w:t xml:space="preserve"> του </w:t>
      </w:r>
      <w:r w:rsidRPr="00B6692A">
        <w:rPr>
          <w:rFonts w:ascii="Arial" w:hAnsi="Arial"/>
        </w:rPr>
        <w:t>υπουργείου</w:t>
      </w:r>
      <w:r w:rsidR="00862B1F" w:rsidRPr="00B6692A">
        <w:rPr>
          <w:rFonts w:ascii="Arial" w:hAnsi="Arial"/>
        </w:rPr>
        <w:t xml:space="preserve"> </w:t>
      </w:r>
      <w:r w:rsidRPr="00B6692A">
        <w:rPr>
          <w:rFonts w:ascii="Arial" w:hAnsi="Arial"/>
        </w:rPr>
        <w:t>παιδείας</w:t>
      </w:r>
      <w:r w:rsidR="00862B1F" w:rsidRPr="00B6692A">
        <w:rPr>
          <w:rFonts w:ascii="Arial" w:hAnsi="Arial"/>
        </w:rPr>
        <w:t>.</w:t>
      </w:r>
      <w:r w:rsidR="002A1750">
        <w:rPr>
          <w:rFonts w:ascii="Arial" w:hAnsi="Arial"/>
        </w:rPr>
        <w:t xml:space="preserve"> </w:t>
      </w:r>
      <w:r w:rsidR="00C143EF">
        <w:rPr>
          <w:rFonts w:ascii="Arial" w:hAnsi="Arial"/>
        </w:rPr>
        <w:t>Πρόσεχε</w:t>
      </w:r>
      <w:r w:rsidR="002A1750">
        <w:rPr>
          <w:rFonts w:ascii="Arial" w:hAnsi="Arial"/>
        </w:rPr>
        <w:t xml:space="preserve">, αν </w:t>
      </w:r>
      <w:r w:rsidR="00C143EF">
        <w:rPr>
          <w:rFonts w:ascii="Arial" w:hAnsi="Arial"/>
        </w:rPr>
        <w:t>τυχόν</w:t>
      </w:r>
      <w:r w:rsidR="002A1750">
        <w:rPr>
          <w:rFonts w:ascii="Arial" w:hAnsi="Arial"/>
        </w:rPr>
        <w:t xml:space="preserve"> δεν </w:t>
      </w:r>
      <w:r w:rsidR="00C143EF">
        <w:rPr>
          <w:rFonts w:ascii="Arial" w:hAnsi="Arial"/>
        </w:rPr>
        <w:t>προχωρήσει</w:t>
      </w:r>
      <w:r w:rsidR="002A1750">
        <w:rPr>
          <w:rFonts w:ascii="Arial" w:hAnsi="Arial"/>
        </w:rPr>
        <w:t xml:space="preserve"> η ΕΡΓΑΝΗ – </w:t>
      </w:r>
      <w:r w:rsidR="00C143EF">
        <w:rPr>
          <w:rFonts w:ascii="Arial" w:hAnsi="Arial"/>
        </w:rPr>
        <w:t>γιατί</w:t>
      </w:r>
      <w:r w:rsidR="002A1750">
        <w:rPr>
          <w:rFonts w:ascii="Arial" w:hAnsi="Arial"/>
        </w:rPr>
        <w:t xml:space="preserve"> πχ ο </w:t>
      </w:r>
      <w:r w:rsidR="00C143EF">
        <w:rPr>
          <w:rFonts w:ascii="Arial" w:hAnsi="Arial"/>
        </w:rPr>
        <w:t>Διευθυντής</w:t>
      </w:r>
      <w:r w:rsidR="002A1750">
        <w:rPr>
          <w:rFonts w:ascii="Arial" w:hAnsi="Arial"/>
        </w:rPr>
        <w:t xml:space="preserve"> </w:t>
      </w:r>
      <w:r w:rsidR="00C143EF">
        <w:rPr>
          <w:rFonts w:ascii="Arial" w:hAnsi="Arial"/>
        </w:rPr>
        <w:t>έχει</w:t>
      </w:r>
      <w:r w:rsidR="002A1750">
        <w:rPr>
          <w:rFonts w:ascii="Arial" w:hAnsi="Arial"/>
        </w:rPr>
        <w:t xml:space="preserve"> </w:t>
      </w:r>
      <w:r w:rsidR="00CE764D">
        <w:rPr>
          <w:rFonts w:ascii="Arial" w:hAnsi="Arial"/>
        </w:rPr>
        <w:t>δουλειές</w:t>
      </w:r>
      <w:r w:rsidR="002A1750">
        <w:rPr>
          <w:rFonts w:ascii="Arial" w:hAnsi="Arial"/>
        </w:rPr>
        <w:t xml:space="preserve">, θα </w:t>
      </w:r>
      <w:r w:rsidR="00C143EF">
        <w:rPr>
          <w:rFonts w:ascii="Arial" w:hAnsi="Arial"/>
        </w:rPr>
        <w:t>χάσεις</w:t>
      </w:r>
      <w:r w:rsidR="002A1750">
        <w:rPr>
          <w:rFonts w:ascii="Arial" w:hAnsi="Arial"/>
        </w:rPr>
        <w:t xml:space="preserve"> </w:t>
      </w:r>
      <w:r w:rsidR="00C143EF">
        <w:rPr>
          <w:rFonts w:ascii="Arial" w:hAnsi="Arial"/>
        </w:rPr>
        <w:t>ημερομίσθια</w:t>
      </w:r>
      <w:r w:rsidR="002A1750">
        <w:rPr>
          <w:rFonts w:ascii="Arial" w:hAnsi="Arial"/>
        </w:rPr>
        <w:t>.</w:t>
      </w:r>
    </w:p>
    <w:p w14:paraId="60599315" w14:textId="676C6378" w:rsidR="006163B2" w:rsidRPr="00B6692A" w:rsidRDefault="006163B2" w:rsidP="00715EA5">
      <w:pPr>
        <w:pStyle w:val="aff2"/>
        <w:rPr>
          <w:rFonts w:ascii="Arial" w:hAnsi="Arial"/>
        </w:rPr>
      </w:pPr>
    </w:p>
    <w:p w14:paraId="4430E070" w14:textId="72D6B0AB" w:rsidR="006163B2" w:rsidRPr="008F40A7" w:rsidRDefault="006163B2" w:rsidP="00B6692A">
      <w:pPr>
        <w:pStyle w:val="aff2"/>
        <w:numPr>
          <w:ilvl w:val="0"/>
          <w:numId w:val="31"/>
        </w:numPr>
        <w:rPr>
          <w:rFonts w:ascii="Arial" w:hAnsi="Arial"/>
          <w:b/>
          <w:lang w:val="en-US"/>
        </w:rPr>
      </w:pPr>
      <w:r w:rsidRPr="008F40A7">
        <w:rPr>
          <w:rFonts w:ascii="Arial" w:hAnsi="Arial"/>
          <w:b/>
        </w:rPr>
        <w:t xml:space="preserve">Τι </w:t>
      </w:r>
      <w:r w:rsidR="00793CDA" w:rsidRPr="008F40A7">
        <w:rPr>
          <w:rFonts w:ascii="Arial" w:hAnsi="Arial"/>
          <w:b/>
        </w:rPr>
        <w:t>άδειες</w:t>
      </w:r>
      <w:r w:rsidRPr="008F40A7">
        <w:rPr>
          <w:rFonts w:ascii="Arial" w:hAnsi="Arial"/>
          <w:b/>
        </w:rPr>
        <w:t xml:space="preserve"> </w:t>
      </w:r>
      <w:r w:rsidR="00793CDA" w:rsidRPr="008F40A7">
        <w:rPr>
          <w:rFonts w:ascii="Arial" w:hAnsi="Arial"/>
          <w:b/>
        </w:rPr>
        <w:t>δικαιούμαι</w:t>
      </w:r>
      <w:r w:rsidRPr="008F40A7">
        <w:rPr>
          <w:rFonts w:ascii="Arial" w:hAnsi="Arial"/>
          <w:b/>
        </w:rPr>
        <w:t>?</w:t>
      </w:r>
    </w:p>
    <w:p w14:paraId="1E2A4B2A" w14:textId="29A07A0D" w:rsidR="006163B2" w:rsidRPr="008F40A7" w:rsidRDefault="00793CDA" w:rsidP="00B6692A">
      <w:pPr>
        <w:rPr>
          <w:rFonts w:ascii="Arial" w:hAnsi="Arial"/>
        </w:rPr>
      </w:pPr>
      <w:r w:rsidRPr="008F40A7">
        <w:rPr>
          <w:rFonts w:ascii="Arial" w:hAnsi="Arial"/>
        </w:rPr>
        <w:t>Όλες</w:t>
      </w:r>
      <w:r w:rsidR="006163B2" w:rsidRPr="008F40A7">
        <w:rPr>
          <w:rFonts w:ascii="Arial" w:hAnsi="Arial"/>
        </w:rPr>
        <w:t xml:space="preserve"> οι </w:t>
      </w:r>
      <w:r w:rsidRPr="00655491">
        <w:rPr>
          <w:rFonts w:ascii="Arial" w:hAnsi="Arial"/>
        </w:rPr>
        <w:t>άδειες</w:t>
      </w:r>
      <w:r w:rsidR="006163B2" w:rsidRPr="00655491">
        <w:rPr>
          <w:rFonts w:ascii="Arial" w:hAnsi="Arial"/>
        </w:rPr>
        <w:t xml:space="preserve"> των </w:t>
      </w:r>
      <w:r w:rsidRPr="00655491">
        <w:rPr>
          <w:rFonts w:ascii="Arial" w:hAnsi="Arial"/>
        </w:rPr>
        <w:t>εκπαιδευτικών</w:t>
      </w:r>
      <w:r w:rsidR="006163B2" w:rsidRPr="00655491">
        <w:rPr>
          <w:rFonts w:ascii="Arial" w:hAnsi="Arial"/>
        </w:rPr>
        <w:t xml:space="preserve"> </w:t>
      </w:r>
      <w:r w:rsidRPr="00B6692A">
        <w:rPr>
          <w:rFonts w:ascii="Arial" w:hAnsi="Arial"/>
        </w:rPr>
        <w:t>υπάρχουν</w:t>
      </w:r>
      <w:r w:rsidR="006163B2" w:rsidRPr="00B6692A">
        <w:rPr>
          <w:rFonts w:ascii="Arial" w:hAnsi="Arial"/>
        </w:rPr>
        <w:t xml:space="preserve"> σε </w:t>
      </w:r>
      <w:hyperlink r:id="rId122" w:history="1">
        <w:r w:rsidRPr="008F40A7">
          <w:rPr>
            <w:rStyle w:val="-"/>
            <w:rFonts w:ascii="Arial" w:hAnsi="Arial"/>
          </w:rPr>
          <w:t>αυτή</w:t>
        </w:r>
        <w:r w:rsidR="006163B2" w:rsidRPr="008F40A7">
          <w:rPr>
            <w:rStyle w:val="-"/>
            <w:rFonts w:ascii="Arial" w:hAnsi="Arial"/>
          </w:rPr>
          <w:t xml:space="preserve"> την </w:t>
        </w:r>
        <w:r w:rsidRPr="008F40A7">
          <w:rPr>
            <w:rStyle w:val="-"/>
            <w:rFonts w:ascii="Arial" w:hAnsi="Arial"/>
          </w:rPr>
          <w:t>εγκύκλιο</w:t>
        </w:r>
      </w:hyperlink>
      <w:r w:rsidR="00EC0433" w:rsidRPr="008F40A7">
        <w:rPr>
          <w:rStyle w:val="-"/>
          <w:rFonts w:ascii="Arial" w:hAnsi="Arial"/>
        </w:rPr>
        <w:t>.</w:t>
      </w:r>
    </w:p>
    <w:p w14:paraId="5598E0D2" w14:textId="38147E8A" w:rsidR="006163B2" w:rsidRDefault="00F11C34" w:rsidP="00B6692A">
      <w:pPr>
        <w:rPr>
          <w:rStyle w:val="-"/>
          <w:rFonts w:ascii="Arial" w:hAnsi="Arial"/>
        </w:rPr>
      </w:pPr>
      <w:r w:rsidRPr="008F40A7">
        <w:rPr>
          <w:rFonts w:ascii="Arial" w:hAnsi="Arial"/>
        </w:rPr>
        <w:t xml:space="preserve">Επίσης ειδικά για αναπληρωτές υπάρχει αυτό το αρχείο του Υπουργείου παιδείας, αν είσαι αναπληρωτής θα σε βοηθήσει αρκετά, οπότε πήγαινε </w:t>
      </w:r>
      <w:hyperlink r:id="rId123" w:history="1">
        <w:r w:rsidRPr="008F40A7">
          <w:rPr>
            <w:rStyle w:val="-"/>
            <w:rFonts w:ascii="Arial" w:hAnsi="Arial"/>
          </w:rPr>
          <w:t>ΕΔΩ</w:t>
        </w:r>
      </w:hyperlink>
    </w:p>
    <w:p w14:paraId="0547418A" w14:textId="77777777" w:rsidR="00DD4293" w:rsidRDefault="00DD4293" w:rsidP="00B6692A">
      <w:pPr>
        <w:rPr>
          <w:rStyle w:val="-"/>
          <w:rFonts w:ascii="Arial" w:hAnsi="Arial"/>
        </w:rPr>
      </w:pPr>
    </w:p>
    <w:p w14:paraId="2E10A717" w14:textId="694AC8EB" w:rsidR="00DD4293" w:rsidRPr="00CA1CB4" w:rsidRDefault="00CA1CB4" w:rsidP="00CA1CB4">
      <w:pPr>
        <w:pStyle w:val="aff2"/>
        <w:numPr>
          <w:ilvl w:val="0"/>
          <w:numId w:val="31"/>
        </w:numPr>
        <w:rPr>
          <w:rStyle w:val="-"/>
          <w:rFonts w:ascii="Arial" w:hAnsi="Arial"/>
          <w:b/>
          <w:bCs/>
          <w:u w:val="none"/>
        </w:rPr>
      </w:pPr>
      <w:r w:rsidRPr="00CA1CB4">
        <w:rPr>
          <w:rStyle w:val="-"/>
          <w:rFonts w:ascii="Arial" w:hAnsi="Arial"/>
          <w:b/>
          <w:bCs/>
          <w:u w:val="none"/>
        </w:rPr>
        <w:t xml:space="preserve">Συγκεκριμένα </w:t>
      </w:r>
      <w:r w:rsidRPr="00CA1CB4">
        <w:rPr>
          <w:rFonts w:ascii="Arial" w:hAnsi="Arial"/>
          <w:b/>
          <w:bCs/>
          <w:shd w:val="clear" w:color="auto" w:fill="FFFFFF"/>
        </w:rPr>
        <w:t>οι αναπληρωτές δικαιούνται άδεια εξετάσεων προπτυχιακού</w:t>
      </w:r>
      <w:r w:rsidRPr="00CA1CB4">
        <w:rPr>
          <w:rFonts w:asciiTheme="minorHAnsi" w:hAnsiTheme="minorHAnsi" w:cs="Segoe UI Historic"/>
          <w:shd w:val="clear" w:color="auto" w:fill="FFFFFF"/>
        </w:rPr>
        <w:t>?</w:t>
      </w:r>
    </w:p>
    <w:p w14:paraId="3EBAF244" w14:textId="555C7EE0" w:rsidR="003D78CE" w:rsidRDefault="00CA1CB4" w:rsidP="00B6692A">
      <w:pPr>
        <w:rPr>
          <w:rStyle w:val="-"/>
          <w:rFonts w:ascii="Arial" w:hAnsi="Arial"/>
          <w:u w:val="none"/>
        </w:rPr>
      </w:pPr>
      <w:r>
        <w:rPr>
          <w:rStyle w:val="-"/>
          <w:rFonts w:ascii="Arial" w:hAnsi="Arial"/>
          <w:u w:val="none"/>
        </w:rPr>
        <w:t>Δικαιούσαι μια μέρα αδείας, για εξετάσεις μεταπτυχιακού ισχύει η παρακάτω τροποποίηση:</w:t>
      </w:r>
    </w:p>
    <w:p w14:paraId="302DF482" w14:textId="77777777" w:rsidR="00CA1CB4" w:rsidRDefault="00CA1CB4" w:rsidP="00B6692A">
      <w:pPr>
        <w:rPr>
          <w:rStyle w:val="-"/>
          <w:rFonts w:ascii="Arial" w:hAnsi="Arial"/>
          <w:u w:val="none"/>
        </w:rPr>
      </w:pPr>
      <w:r w:rsidRPr="00CA1CB4">
        <w:rPr>
          <w:rStyle w:val="-"/>
          <w:rFonts w:ascii="Arial" w:hAnsi="Arial"/>
          <w:u w:val="none"/>
        </w:rPr>
        <w:t>Η παρ. 2 του άρθρου 67 του ν. 3584/2007 αντικαθίσταται ως εξής:</w:t>
      </w:r>
    </w:p>
    <w:p w14:paraId="41FA6950" w14:textId="6E09DB2B" w:rsidR="00CA1CB4" w:rsidRDefault="00CA1CB4" w:rsidP="00B6692A">
      <w:pPr>
        <w:rPr>
          <w:rStyle w:val="-"/>
          <w:rFonts w:ascii="Arial" w:hAnsi="Arial"/>
          <w:u w:val="none"/>
        </w:rPr>
      </w:pPr>
      <w:r w:rsidRPr="00CA1CB4">
        <w:rPr>
          <w:rStyle w:val="-"/>
          <w:rFonts w:ascii="Arial" w:hAnsi="Arial"/>
          <w:u w:val="none"/>
        </w:rPr>
        <w:t>«2. Η άδεια εξετάσεων δεν μπορεί να υπερβαίνει τις δεκατέσσερις (14) εργάσιμες ημέρες κάθε έτος και χορηγείται συνεχώς ή τμηματικώς κατά την εξεταστική περίοδο που ζητά ο ενδιαφερόμενος. Οι άδειες εξετάσεων χορηγούνται για το χρόνο φοίτησης και μέχρι δύο (2) το πολύ εξάμηνα μετά τη λήξη του, εφόσον ο υπάλληλος εξακολουθεί να φοιτά. Για κάθε ημέρα εξετάσεων χορηγείται άδεια έως δύο (2) ημερών».</w:t>
      </w:r>
    </w:p>
    <w:p w14:paraId="0B29E674" w14:textId="12304CFA" w:rsidR="00CA1CB4" w:rsidRDefault="00CA1CB4" w:rsidP="00B6692A">
      <w:pPr>
        <w:rPr>
          <w:rStyle w:val="-"/>
          <w:rFonts w:ascii="Arial" w:hAnsi="Arial"/>
          <w:u w:val="none"/>
        </w:rPr>
      </w:pPr>
    </w:p>
    <w:p w14:paraId="405F2DCA" w14:textId="2F80C5EC" w:rsidR="004D68E4" w:rsidRPr="004D68E4" w:rsidRDefault="004D68E4" w:rsidP="004D68E4">
      <w:pPr>
        <w:pStyle w:val="aff2"/>
        <w:numPr>
          <w:ilvl w:val="0"/>
          <w:numId w:val="31"/>
        </w:numPr>
        <w:rPr>
          <w:rStyle w:val="-"/>
          <w:rFonts w:ascii="Arial" w:hAnsi="Arial"/>
          <w:b/>
          <w:bCs/>
          <w:u w:val="none"/>
        </w:rPr>
      </w:pPr>
      <w:r w:rsidRPr="004D68E4">
        <w:rPr>
          <w:rStyle w:val="-"/>
          <w:rFonts w:ascii="Arial" w:hAnsi="Arial"/>
          <w:b/>
          <w:bCs/>
          <w:u w:val="none"/>
        </w:rPr>
        <w:lastRenderedPageBreak/>
        <w:t xml:space="preserve">Καλημέρα σας, είμαι αναπληρώτρια και προσλήφθηκα με την ειδική προκήρυξη 20 Δεκέμβρη . Θα ήθελα να ρωτήσω </w:t>
      </w:r>
      <w:r w:rsidR="00526A45" w:rsidRPr="004D68E4">
        <w:rPr>
          <w:rStyle w:val="-"/>
          <w:rFonts w:ascii="Arial" w:hAnsi="Arial"/>
          <w:b/>
          <w:bCs/>
          <w:u w:val="none"/>
        </w:rPr>
        <w:t>εάν</w:t>
      </w:r>
      <w:r w:rsidRPr="004D68E4">
        <w:rPr>
          <w:rStyle w:val="-"/>
          <w:rFonts w:ascii="Arial" w:hAnsi="Arial"/>
          <w:b/>
          <w:bCs/>
          <w:u w:val="none"/>
        </w:rPr>
        <w:t xml:space="preserve"> δικαιούμαι αναρρωτική άδεια , πόσες μέρες και αν είναι με αποδοχές . Ευχαριστώ πολύ !</w:t>
      </w:r>
    </w:p>
    <w:p w14:paraId="61967804" w14:textId="77777777" w:rsidR="004D68E4" w:rsidRDefault="004D68E4" w:rsidP="004D68E4">
      <w:pPr>
        <w:ind w:firstLine="0"/>
        <w:rPr>
          <w:rStyle w:val="-"/>
          <w:rFonts w:ascii="Arial" w:hAnsi="Arial"/>
          <w:u w:val="none"/>
        </w:rPr>
      </w:pPr>
    </w:p>
    <w:p w14:paraId="40AC2722" w14:textId="727DDD0F" w:rsidR="004D68E4" w:rsidRPr="004D68E4" w:rsidRDefault="004D68E4" w:rsidP="004D68E4">
      <w:pPr>
        <w:ind w:firstLine="0"/>
        <w:rPr>
          <w:rStyle w:val="-"/>
          <w:rFonts w:ascii="Arial" w:hAnsi="Arial"/>
          <w:u w:val="none"/>
        </w:rPr>
      </w:pPr>
      <w:r w:rsidRPr="004D68E4">
        <w:rPr>
          <w:rStyle w:val="-"/>
          <w:rFonts w:ascii="Arial" w:hAnsi="Arial"/>
          <w:u w:val="none"/>
        </w:rPr>
        <w:t>δικαιούσαι εφόσον έχεις συμπληρώσει δεκαήμερο εργασίας. Οι αποδοχές σου είναι ως εξής: Για τις τρεις πρώτες μέρες της άδειας καταβάλλεται από το δημόσιο το μισό των αποδοχών που δικαιούσαι. Από το ΙΚΑ δεν δικαιούσαι τίποτε.</w:t>
      </w:r>
    </w:p>
    <w:p w14:paraId="27660C7C" w14:textId="77777777"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205DA60" w14:textId="63869670" w:rsidR="004D68E4" w:rsidRPr="004D68E4" w:rsidRDefault="004D68E4" w:rsidP="004D68E4">
      <w:pPr>
        <w:ind w:firstLine="0"/>
        <w:rPr>
          <w:rStyle w:val="-"/>
          <w:rFonts w:ascii="Arial" w:hAnsi="Arial"/>
          <w:u w:val="none"/>
        </w:rPr>
      </w:pPr>
      <w:r w:rsidRPr="004D68E4">
        <w:rPr>
          <w:rStyle w:val="-"/>
          <w:rFonts w:ascii="Arial" w:hAnsi="Arial"/>
          <w:u w:val="none"/>
        </w:rPr>
        <w:t>Για το διάστημα από την 16η ημέρα και μετά, μόνο την επιδότηση του ΙΚΑ.</w:t>
      </w:r>
    </w:p>
    <w:p w14:paraId="790B3E3B" w14:textId="5FAA46F0" w:rsidR="00123DD8" w:rsidRDefault="00123DD8" w:rsidP="00123DD8">
      <w:pPr>
        <w:ind w:firstLine="0"/>
        <w:rPr>
          <w:rStyle w:val="-"/>
          <w:rFonts w:ascii="Arial" w:hAnsi="Arial"/>
          <w:u w:val="none"/>
        </w:rPr>
      </w:pPr>
    </w:p>
    <w:p w14:paraId="227041F3" w14:textId="77777777" w:rsidR="00123DD8" w:rsidRDefault="00123DD8" w:rsidP="00123DD8">
      <w:pPr>
        <w:ind w:firstLine="0"/>
        <w:rPr>
          <w:rStyle w:val="-"/>
          <w:rFonts w:ascii="Arial" w:hAnsi="Arial"/>
          <w:u w:val="none"/>
        </w:rPr>
      </w:pPr>
    </w:p>
    <w:p w14:paraId="094C5CDE" w14:textId="77777777" w:rsidR="00EA43AA" w:rsidRDefault="00EA43AA" w:rsidP="00123DD8">
      <w:pPr>
        <w:ind w:firstLine="0"/>
        <w:rPr>
          <w:rStyle w:val="-"/>
          <w:rFonts w:ascii="Arial" w:hAnsi="Arial"/>
          <w:u w:val="none"/>
        </w:rPr>
      </w:pPr>
    </w:p>
    <w:p w14:paraId="3315F758" w14:textId="5F3B0288" w:rsidR="00123DD8" w:rsidRDefault="00526A45" w:rsidP="00123DD8">
      <w:pPr>
        <w:pStyle w:val="aff2"/>
        <w:numPr>
          <w:ilvl w:val="0"/>
          <w:numId w:val="31"/>
        </w:numPr>
        <w:rPr>
          <w:rStyle w:val="-"/>
          <w:rFonts w:ascii="Arial" w:hAnsi="Arial"/>
          <w:b/>
          <w:bCs/>
          <w:u w:val="none"/>
        </w:rPr>
      </w:pP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αναπληρώτρια</w:t>
      </w:r>
      <w:r w:rsidR="00123DD8" w:rsidRPr="00123DD8">
        <w:rPr>
          <w:rStyle w:val="-"/>
          <w:rFonts w:ascii="Arial" w:hAnsi="Arial"/>
          <w:b/>
          <w:bCs/>
          <w:u w:val="none"/>
        </w:rPr>
        <w:t xml:space="preserve"> </w:t>
      </w:r>
      <w:r w:rsidRPr="00123DD8">
        <w:rPr>
          <w:rStyle w:val="-"/>
          <w:rFonts w:ascii="Arial" w:hAnsi="Arial"/>
          <w:b/>
          <w:bCs/>
          <w:u w:val="none"/>
        </w:rPr>
        <w:t>αλλά</w:t>
      </w:r>
      <w:r w:rsidR="00123DD8" w:rsidRPr="00123DD8">
        <w:rPr>
          <w:rStyle w:val="-"/>
          <w:rFonts w:ascii="Arial" w:hAnsi="Arial"/>
          <w:b/>
          <w:bCs/>
          <w:u w:val="none"/>
        </w:rPr>
        <w:t xml:space="preserve"> </w:t>
      </w:r>
      <w:r w:rsidRPr="00123DD8">
        <w:rPr>
          <w:rStyle w:val="-"/>
          <w:rFonts w:ascii="Arial" w:hAnsi="Arial"/>
          <w:b/>
          <w:bCs/>
          <w:u w:val="none"/>
        </w:rPr>
        <w:t>δι</w:t>
      </w:r>
      <w:r>
        <w:rPr>
          <w:rStyle w:val="-"/>
          <w:rFonts w:ascii="Arial" w:hAnsi="Arial"/>
          <w:b/>
          <w:bCs/>
          <w:u w:val="none"/>
        </w:rPr>
        <w:t>α</w:t>
      </w:r>
      <w:r w:rsidRPr="00123DD8">
        <w:rPr>
          <w:rStyle w:val="-"/>
          <w:rFonts w:ascii="Arial" w:hAnsi="Arial"/>
          <w:b/>
          <w:bCs/>
          <w:u w:val="none"/>
        </w:rPr>
        <w:t>τηρώ</w:t>
      </w:r>
      <w:r w:rsidR="00123DD8" w:rsidRPr="00123DD8">
        <w:rPr>
          <w:rStyle w:val="-"/>
          <w:rFonts w:ascii="Arial" w:hAnsi="Arial"/>
          <w:b/>
          <w:bCs/>
          <w:u w:val="none"/>
        </w:rPr>
        <w:t xml:space="preserve"> </w:t>
      </w:r>
      <w:r w:rsidRPr="00123DD8">
        <w:rPr>
          <w:rStyle w:val="-"/>
          <w:rFonts w:ascii="Arial" w:hAnsi="Arial"/>
          <w:b/>
          <w:bCs/>
          <w:u w:val="none"/>
        </w:rPr>
        <w:t>μπλοκάκι</w:t>
      </w:r>
      <w:r w:rsidR="00123DD8" w:rsidRPr="00123DD8">
        <w:rPr>
          <w:rStyle w:val="-"/>
          <w:rFonts w:ascii="Arial" w:hAnsi="Arial"/>
          <w:b/>
          <w:bCs/>
          <w:u w:val="none"/>
        </w:rPr>
        <w:t xml:space="preserve"> – </w:t>
      </w:r>
      <w:r w:rsidRPr="00123DD8">
        <w:rPr>
          <w:rStyle w:val="-"/>
          <w:rFonts w:ascii="Arial" w:hAnsi="Arial"/>
          <w:b/>
          <w:bCs/>
          <w:u w:val="none"/>
        </w:rPr>
        <w:t>έχω</w:t>
      </w:r>
      <w:r w:rsidR="00123DD8" w:rsidRPr="00123DD8">
        <w:rPr>
          <w:rStyle w:val="-"/>
          <w:rFonts w:ascii="Arial" w:hAnsi="Arial"/>
          <w:b/>
          <w:bCs/>
          <w:u w:val="none"/>
        </w:rPr>
        <w:t xml:space="preserve"> </w:t>
      </w:r>
      <w:r w:rsidRPr="00123DD8">
        <w:rPr>
          <w:rStyle w:val="-"/>
          <w:rFonts w:ascii="Arial" w:hAnsi="Arial"/>
          <w:b/>
          <w:bCs/>
          <w:u w:val="none"/>
        </w:rPr>
        <w:t>επιχείρηση</w:t>
      </w:r>
      <w:r w:rsidR="00123DD8" w:rsidRPr="00123DD8">
        <w:rPr>
          <w:rStyle w:val="-"/>
          <w:rFonts w:ascii="Arial" w:hAnsi="Arial"/>
          <w:b/>
          <w:bCs/>
          <w:u w:val="none"/>
        </w:rPr>
        <w:t xml:space="preserve"> – </w:t>
      </w:r>
      <w:r w:rsidRPr="00123DD8">
        <w:rPr>
          <w:rStyle w:val="-"/>
          <w:rFonts w:ascii="Arial" w:hAnsi="Arial"/>
          <w:b/>
          <w:bCs/>
          <w:u w:val="none"/>
        </w:rPr>
        <w:t>είμαι</w:t>
      </w:r>
      <w:r w:rsidR="00123DD8" w:rsidRPr="00123DD8">
        <w:rPr>
          <w:rStyle w:val="-"/>
          <w:rFonts w:ascii="Arial" w:hAnsi="Arial"/>
          <w:b/>
          <w:bCs/>
          <w:u w:val="none"/>
        </w:rPr>
        <w:t xml:space="preserve"> </w:t>
      </w:r>
      <w:r w:rsidRPr="00123DD8">
        <w:rPr>
          <w:rStyle w:val="-"/>
          <w:rFonts w:ascii="Arial" w:hAnsi="Arial"/>
          <w:b/>
          <w:bCs/>
          <w:u w:val="none"/>
        </w:rPr>
        <w:t>μέτ</w:t>
      </w:r>
      <w:r>
        <w:rPr>
          <w:rStyle w:val="-"/>
          <w:rFonts w:ascii="Arial" w:hAnsi="Arial"/>
          <w:b/>
          <w:bCs/>
          <w:u w:val="none"/>
        </w:rPr>
        <w:t>οχ</w:t>
      </w:r>
      <w:r w:rsidRPr="00123DD8">
        <w:rPr>
          <w:rStyle w:val="-"/>
          <w:rFonts w:ascii="Arial" w:hAnsi="Arial"/>
          <w:b/>
          <w:bCs/>
          <w:u w:val="none"/>
        </w:rPr>
        <w:t>ος</w:t>
      </w:r>
      <w:r w:rsidR="00123DD8" w:rsidRPr="00123DD8">
        <w:rPr>
          <w:rStyle w:val="-"/>
          <w:rFonts w:ascii="Arial" w:hAnsi="Arial"/>
          <w:b/>
          <w:bCs/>
          <w:u w:val="none"/>
        </w:rPr>
        <w:t xml:space="preserve"> </w:t>
      </w:r>
      <w:r w:rsidRPr="00123DD8">
        <w:rPr>
          <w:rStyle w:val="-"/>
          <w:rFonts w:ascii="Arial" w:hAnsi="Arial"/>
          <w:b/>
          <w:bCs/>
          <w:u w:val="none"/>
        </w:rPr>
        <w:t>κάπου</w:t>
      </w:r>
      <w:r w:rsidR="00123DD8" w:rsidRPr="00123DD8">
        <w:rPr>
          <w:rStyle w:val="-"/>
          <w:rFonts w:ascii="Arial" w:hAnsi="Arial"/>
          <w:b/>
          <w:bCs/>
          <w:u w:val="none"/>
        </w:rPr>
        <w:t xml:space="preserve"> κλπ. </w:t>
      </w:r>
      <w:r w:rsidRPr="00123DD8">
        <w:rPr>
          <w:rStyle w:val="-"/>
          <w:rFonts w:ascii="Arial" w:hAnsi="Arial"/>
          <w:b/>
          <w:bCs/>
          <w:u w:val="none"/>
        </w:rPr>
        <w:t>Πρέπει</w:t>
      </w:r>
      <w:r w:rsidR="00123DD8" w:rsidRPr="00123DD8">
        <w:rPr>
          <w:rStyle w:val="-"/>
          <w:rFonts w:ascii="Arial" w:hAnsi="Arial"/>
          <w:b/>
          <w:bCs/>
          <w:u w:val="none"/>
        </w:rPr>
        <w:t xml:space="preserve"> να </w:t>
      </w:r>
      <w:r w:rsidRPr="00123DD8">
        <w:rPr>
          <w:rStyle w:val="-"/>
          <w:rFonts w:ascii="Arial" w:hAnsi="Arial"/>
          <w:b/>
          <w:bCs/>
          <w:u w:val="none"/>
        </w:rPr>
        <w:t>κάνω</w:t>
      </w:r>
      <w:r w:rsidR="00123DD8" w:rsidRPr="00123DD8">
        <w:rPr>
          <w:rStyle w:val="-"/>
          <w:rFonts w:ascii="Arial" w:hAnsi="Arial"/>
          <w:b/>
          <w:bCs/>
          <w:u w:val="none"/>
        </w:rPr>
        <w:t xml:space="preserve"> </w:t>
      </w:r>
      <w:r w:rsidRPr="00123DD8">
        <w:rPr>
          <w:rStyle w:val="-"/>
          <w:rFonts w:ascii="Arial" w:hAnsi="Arial"/>
          <w:b/>
          <w:bCs/>
          <w:u w:val="none"/>
        </w:rPr>
        <w:t>κάτι</w:t>
      </w:r>
      <w:r w:rsidR="00123DD8" w:rsidRPr="00123DD8">
        <w:rPr>
          <w:rStyle w:val="-"/>
          <w:rFonts w:ascii="Arial" w:hAnsi="Arial"/>
          <w:b/>
          <w:bCs/>
          <w:u w:val="none"/>
        </w:rPr>
        <w:t>?</w:t>
      </w:r>
    </w:p>
    <w:p w14:paraId="3471561B" w14:textId="77777777" w:rsidR="00123DD8" w:rsidRPr="00123DD8" w:rsidRDefault="00123DD8" w:rsidP="00123DD8">
      <w:pPr>
        <w:pStyle w:val="aff2"/>
        <w:ind w:firstLine="0"/>
        <w:rPr>
          <w:rStyle w:val="-"/>
          <w:rFonts w:ascii="Arial" w:hAnsi="Arial"/>
          <w:b/>
          <w:bCs/>
          <w:u w:val="none"/>
        </w:rPr>
      </w:pPr>
    </w:p>
    <w:p w14:paraId="79670A44" w14:textId="378028F9" w:rsidR="00123DD8" w:rsidRPr="00123DD8" w:rsidRDefault="00526A45" w:rsidP="00123DD8">
      <w:pPr>
        <w:ind w:firstLine="0"/>
        <w:rPr>
          <w:rStyle w:val="-"/>
          <w:rFonts w:ascii="Arial" w:hAnsi="Arial"/>
          <w:u w:val="none"/>
        </w:rPr>
      </w:pPr>
      <w:r>
        <w:rPr>
          <w:rStyle w:val="-"/>
          <w:rFonts w:ascii="Arial" w:hAnsi="Arial"/>
          <w:u w:val="none"/>
        </w:rPr>
        <w:t>Πρέπει</w:t>
      </w:r>
      <w:r w:rsidR="00123DD8">
        <w:rPr>
          <w:rStyle w:val="-"/>
          <w:rFonts w:ascii="Arial" w:hAnsi="Arial"/>
          <w:u w:val="none"/>
        </w:rPr>
        <w:t xml:space="preserve"> να </w:t>
      </w:r>
      <w:r>
        <w:rPr>
          <w:rStyle w:val="-"/>
          <w:rFonts w:ascii="Arial" w:hAnsi="Arial"/>
          <w:u w:val="none"/>
        </w:rPr>
        <w:t>κάνεις</w:t>
      </w:r>
      <w:r w:rsidR="00123DD8">
        <w:rPr>
          <w:rStyle w:val="-"/>
          <w:rFonts w:ascii="Arial" w:hAnsi="Arial"/>
          <w:u w:val="none"/>
        </w:rPr>
        <w:t xml:space="preserve"> </w:t>
      </w:r>
      <w:r>
        <w:rPr>
          <w:rStyle w:val="-"/>
          <w:rFonts w:ascii="Arial" w:hAnsi="Arial"/>
          <w:u w:val="none"/>
        </w:rPr>
        <w:t>αίτηση</w:t>
      </w:r>
      <w:r w:rsidR="00123DD8">
        <w:rPr>
          <w:rStyle w:val="-"/>
          <w:rFonts w:ascii="Arial" w:hAnsi="Arial"/>
          <w:u w:val="none"/>
        </w:rPr>
        <w:t xml:space="preserve"> </w:t>
      </w:r>
      <w:r>
        <w:rPr>
          <w:rStyle w:val="-"/>
          <w:rFonts w:ascii="Arial" w:hAnsi="Arial"/>
          <w:u w:val="none"/>
        </w:rPr>
        <w:t>διακοπής</w:t>
      </w:r>
      <w:r w:rsidR="00123DD8">
        <w:rPr>
          <w:rStyle w:val="-"/>
          <w:rFonts w:ascii="Arial" w:hAnsi="Arial"/>
          <w:u w:val="none"/>
        </w:rPr>
        <w:t xml:space="preserve"> ΜΙΑ </w:t>
      </w:r>
      <w:r>
        <w:rPr>
          <w:rStyle w:val="-"/>
          <w:rFonts w:ascii="Arial" w:hAnsi="Arial"/>
          <w:u w:val="none"/>
        </w:rPr>
        <w:t>μέρα</w:t>
      </w:r>
      <w:r w:rsidR="00123DD8">
        <w:rPr>
          <w:rStyle w:val="-"/>
          <w:rFonts w:ascii="Arial" w:hAnsi="Arial"/>
          <w:u w:val="none"/>
        </w:rPr>
        <w:t xml:space="preserve"> πριν την </w:t>
      </w:r>
      <w:r>
        <w:rPr>
          <w:rStyle w:val="-"/>
          <w:rFonts w:ascii="Arial" w:hAnsi="Arial"/>
          <w:u w:val="none"/>
        </w:rPr>
        <w:t>πρόσληψη</w:t>
      </w:r>
      <w:r w:rsidR="00123DD8">
        <w:rPr>
          <w:rStyle w:val="-"/>
          <w:rFonts w:ascii="Arial" w:hAnsi="Arial"/>
          <w:u w:val="none"/>
        </w:rPr>
        <w:t xml:space="preserve"> σου. </w:t>
      </w:r>
      <w:r>
        <w:rPr>
          <w:rStyle w:val="-"/>
          <w:rFonts w:ascii="Arial" w:hAnsi="Arial"/>
          <w:u w:val="none"/>
        </w:rPr>
        <w:t>Απευθύνσου</w:t>
      </w:r>
      <w:r w:rsidR="00123DD8">
        <w:rPr>
          <w:rStyle w:val="-"/>
          <w:rFonts w:ascii="Arial" w:hAnsi="Arial"/>
          <w:u w:val="none"/>
        </w:rPr>
        <w:t xml:space="preserve"> στη </w:t>
      </w:r>
      <w:r>
        <w:rPr>
          <w:rStyle w:val="-"/>
          <w:rFonts w:ascii="Arial" w:hAnsi="Arial"/>
          <w:u w:val="none"/>
        </w:rPr>
        <w:t>διεύθυνση</w:t>
      </w:r>
      <w:r w:rsidR="00123DD8">
        <w:rPr>
          <w:rStyle w:val="-"/>
          <w:rFonts w:ascii="Arial" w:hAnsi="Arial"/>
          <w:u w:val="none"/>
        </w:rPr>
        <w:t xml:space="preserve"> </w:t>
      </w:r>
      <w:r>
        <w:rPr>
          <w:rStyle w:val="-"/>
          <w:rFonts w:ascii="Arial" w:hAnsi="Arial"/>
          <w:u w:val="none"/>
        </w:rPr>
        <w:t>πρόσληψης</w:t>
      </w:r>
      <w:r w:rsidR="00123DD8">
        <w:rPr>
          <w:rStyle w:val="-"/>
          <w:rFonts w:ascii="Arial" w:hAnsi="Arial"/>
          <w:u w:val="none"/>
        </w:rPr>
        <w:t xml:space="preserve"> σου για </w:t>
      </w:r>
      <w:r>
        <w:rPr>
          <w:rStyle w:val="-"/>
          <w:rFonts w:ascii="Arial" w:hAnsi="Arial"/>
          <w:u w:val="none"/>
        </w:rPr>
        <w:t>διευκρινήσεις</w:t>
      </w:r>
      <w:r w:rsidR="00123DD8">
        <w:rPr>
          <w:rStyle w:val="-"/>
          <w:rFonts w:ascii="Arial" w:hAnsi="Arial"/>
          <w:u w:val="none"/>
        </w:rPr>
        <w:t xml:space="preserve"> </w:t>
      </w:r>
      <w:r>
        <w:rPr>
          <w:rStyle w:val="-"/>
          <w:rFonts w:ascii="Arial" w:hAnsi="Arial"/>
          <w:u w:val="none"/>
        </w:rPr>
        <w:t>άμεσα</w:t>
      </w:r>
      <w:r w:rsidR="00123DD8">
        <w:rPr>
          <w:rStyle w:val="-"/>
          <w:rFonts w:ascii="Arial" w:hAnsi="Arial"/>
          <w:u w:val="none"/>
        </w:rPr>
        <w:t xml:space="preserve"> </w:t>
      </w:r>
      <w:r>
        <w:rPr>
          <w:rStyle w:val="-"/>
          <w:rFonts w:ascii="Arial" w:hAnsi="Arial"/>
          <w:u w:val="none"/>
        </w:rPr>
        <w:t>μόλις</w:t>
      </w:r>
      <w:r w:rsidR="00123DD8">
        <w:rPr>
          <w:rStyle w:val="-"/>
          <w:rFonts w:ascii="Arial" w:hAnsi="Arial"/>
          <w:u w:val="none"/>
        </w:rPr>
        <w:t xml:space="preserve"> </w:t>
      </w:r>
      <w:r>
        <w:rPr>
          <w:rStyle w:val="-"/>
          <w:rFonts w:ascii="Arial" w:hAnsi="Arial"/>
          <w:u w:val="none"/>
        </w:rPr>
        <w:t>μάθεις</w:t>
      </w:r>
      <w:r w:rsidR="00123DD8">
        <w:rPr>
          <w:rStyle w:val="-"/>
          <w:rFonts w:ascii="Arial" w:hAnsi="Arial"/>
          <w:u w:val="none"/>
        </w:rPr>
        <w:t xml:space="preserve"> ότι </w:t>
      </w:r>
      <w:r>
        <w:rPr>
          <w:rStyle w:val="-"/>
          <w:rFonts w:ascii="Arial" w:hAnsi="Arial"/>
          <w:u w:val="none"/>
        </w:rPr>
        <w:t>έγινε</w:t>
      </w:r>
      <w:r w:rsidR="00123DD8">
        <w:rPr>
          <w:rStyle w:val="-"/>
          <w:rFonts w:ascii="Arial" w:hAnsi="Arial"/>
          <w:u w:val="none"/>
        </w:rPr>
        <w:t xml:space="preserve"> η </w:t>
      </w:r>
      <w:r>
        <w:rPr>
          <w:rStyle w:val="-"/>
          <w:rFonts w:ascii="Arial" w:hAnsi="Arial"/>
          <w:u w:val="none"/>
        </w:rPr>
        <w:t>πρόσληψη</w:t>
      </w:r>
      <w:r w:rsidR="00123DD8">
        <w:rPr>
          <w:rStyle w:val="-"/>
          <w:rFonts w:ascii="Arial" w:hAnsi="Arial"/>
          <w:u w:val="none"/>
        </w:rPr>
        <w:t xml:space="preserve"> σου.</w:t>
      </w:r>
    </w:p>
    <w:p w14:paraId="5FBA6827" w14:textId="0D3A8626" w:rsidR="004D68E4" w:rsidRDefault="004D68E4" w:rsidP="004D68E4">
      <w:pPr>
        <w:pStyle w:val="aff2"/>
        <w:ind w:firstLine="0"/>
        <w:rPr>
          <w:rStyle w:val="-"/>
          <w:rFonts w:ascii="Arial" w:hAnsi="Arial"/>
          <w:u w:val="none"/>
        </w:rPr>
      </w:pPr>
    </w:p>
    <w:p w14:paraId="1C3EAAC7" w14:textId="77777777" w:rsidR="00EA43AA" w:rsidRDefault="00EA43AA" w:rsidP="004D68E4">
      <w:pPr>
        <w:pStyle w:val="aff2"/>
        <w:ind w:firstLine="0"/>
        <w:rPr>
          <w:rStyle w:val="-"/>
          <w:rFonts w:ascii="Arial" w:hAnsi="Arial"/>
          <w:u w:val="none"/>
        </w:rPr>
      </w:pPr>
    </w:p>
    <w:p w14:paraId="12E22814" w14:textId="4092A9E6" w:rsidR="003D78CE" w:rsidRDefault="003D78CE" w:rsidP="003D78CE">
      <w:pPr>
        <w:pStyle w:val="aff2"/>
        <w:numPr>
          <w:ilvl w:val="0"/>
          <w:numId w:val="31"/>
        </w:numPr>
        <w:rPr>
          <w:rFonts w:ascii="Arial" w:hAnsi="Arial"/>
          <w:b/>
          <w:bCs/>
        </w:rPr>
      </w:pPr>
      <w:r w:rsidRPr="003D78CE">
        <w:rPr>
          <w:rFonts w:ascii="Arial" w:hAnsi="Arial"/>
          <w:b/>
          <w:bCs/>
        </w:rPr>
        <w:t xml:space="preserve"> Προσλήφθηκα στην Α Φάση 1 Σεπτέμβριου και θέλω να πάρω δυο μέρες από την κανονική μου άδεια. Τι αποζημίωση θα πάρω στο τέλος?</w:t>
      </w:r>
    </w:p>
    <w:p w14:paraId="558CC3BB" w14:textId="0EECF6F3" w:rsidR="003D78CE" w:rsidRPr="0082098A" w:rsidRDefault="0082098A" w:rsidP="003D78CE">
      <w:pPr>
        <w:pStyle w:val="aff2"/>
        <w:ind w:firstLine="0"/>
        <w:rPr>
          <w:rFonts w:ascii="Arial" w:hAnsi="Arial"/>
          <w:b/>
          <w:bCs/>
          <w:lang w:val="en-US"/>
        </w:rPr>
      </w:pPr>
      <w:r>
        <w:rPr>
          <w:rFonts w:ascii="Arial" w:hAnsi="Arial"/>
          <w:b/>
          <w:bCs/>
          <w:lang w:val="en-US"/>
        </w:rPr>
        <w:t>Mary Deli</w:t>
      </w:r>
    </w:p>
    <w:p w14:paraId="54BFAFBE" w14:textId="58C5FB71" w:rsidR="003D78CE" w:rsidRDefault="003D78CE" w:rsidP="003D78CE">
      <w:pPr>
        <w:pStyle w:val="aff2"/>
        <w:ind w:firstLine="0"/>
        <w:rPr>
          <w:rFonts w:ascii="Arial" w:hAnsi="Arial"/>
        </w:rPr>
      </w:pPr>
    </w:p>
    <w:p w14:paraId="1C5596B1" w14:textId="36126BB1" w:rsidR="003D78CE" w:rsidRPr="003D78CE" w:rsidRDefault="003D78CE" w:rsidP="003D78CE">
      <w:pPr>
        <w:pStyle w:val="aff2"/>
        <w:ind w:firstLine="0"/>
        <w:rPr>
          <w:rFonts w:ascii="Arial" w:hAnsi="Arial"/>
        </w:rPr>
      </w:pPr>
      <w:r>
        <w:rPr>
          <w:rFonts w:ascii="Arial" w:hAnsi="Arial"/>
        </w:rPr>
        <w:t xml:space="preserve">Το </w:t>
      </w:r>
      <w:r w:rsidRPr="003D78CE">
        <w:rPr>
          <w:rFonts w:ascii="Arial" w:hAnsi="Arial"/>
        </w:rPr>
        <w:t>Επίδομα μη ληφθείσας άδειας</w:t>
      </w:r>
      <w:r>
        <w:rPr>
          <w:rFonts w:ascii="Arial" w:hAnsi="Arial"/>
        </w:rPr>
        <w:t xml:space="preserve"> υπολογίζεται ως εξής:</w:t>
      </w:r>
    </w:p>
    <w:p w14:paraId="2375231B" w14:textId="2B4CA61B" w:rsidR="003D78CE" w:rsidRPr="003D78CE" w:rsidRDefault="003D78CE" w:rsidP="003D78CE">
      <w:pPr>
        <w:pStyle w:val="aff2"/>
        <w:ind w:firstLine="0"/>
        <w:rPr>
          <w:rFonts w:ascii="Arial" w:hAnsi="Arial"/>
        </w:rPr>
      </w:pPr>
      <w:r w:rsidRPr="003D78CE">
        <w:rPr>
          <w:rFonts w:ascii="Arial" w:hAnsi="Arial"/>
        </w:rPr>
        <w:t>Μικτός μισθός : 30 μέρες = ημερομίσθιο χ 2 = επίδομα ανά μήνα</w:t>
      </w:r>
    </w:p>
    <w:p w14:paraId="3E4BFBB6" w14:textId="5EE6FCCC" w:rsidR="003D78CE" w:rsidRDefault="003D78CE" w:rsidP="003D78CE">
      <w:pPr>
        <w:pStyle w:val="aff2"/>
        <w:ind w:firstLine="0"/>
        <w:rPr>
          <w:rFonts w:ascii="Arial" w:hAnsi="Arial"/>
        </w:rPr>
      </w:pPr>
      <w:r w:rsidRPr="003D78CE">
        <w:rPr>
          <w:rFonts w:ascii="Arial" w:hAnsi="Arial"/>
        </w:rPr>
        <w:t>Πολλαπλασιάζω με τους μήνες που εργάζομαι και αφαιρώ 21% φόρο</w:t>
      </w:r>
    </w:p>
    <w:p w14:paraId="277F18AA" w14:textId="7F8825AC" w:rsidR="00F11C34" w:rsidRDefault="003D78CE" w:rsidP="003D78CE">
      <w:pPr>
        <w:ind w:firstLine="0"/>
        <w:rPr>
          <w:rFonts w:ascii="Arial" w:hAnsi="Arial"/>
        </w:rPr>
      </w:pPr>
      <w:r>
        <w:rPr>
          <w:rFonts w:ascii="Arial" w:hAnsi="Arial"/>
        </w:rPr>
        <w:tab/>
        <w:t>Παράδειγμα με ΜΚ1</w:t>
      </w:r>
    </w:p>
    <w:p w14:paraId="71D234E3" w14:textId="740C5C40" w:rsidR="003D78CE" w:rsidRDefault="003D78CE" w:rsidP="003D78CE">
      <w:pPr>
        <w:ind w:firstLine="0"/>
        <w:rPr>
          <w:rFonts w:ascii="Arial" w:hAnsi="Arial"/>
        </w:rPr>
      </w:pPr>
      <w:r>
        <w:rPr>
          <w:rFonts w:ascii="Arial" w:hAnsi="Arial"/>
        </w:rPr>
        <w:tab/>
      </w:r>
      <w:r w:rsidRPr="003D78CE">
        <w:rPr>
          <w:rFonts w:ascii="Arial" w:hAnsi="Arial"/>
        </w:rPr>
        <w:t>0-2 έτη προϋπηρεσίας μικτός μισθός 1092€</w:t>
      </w:r>
      <w:r>
        <w:rPr>
          <w:rFonts w:ascii="Arial" w:hAnsi="Arial"/>
        </w:rPr>
        <w:t xml:space="preserve"> λαμβάνεις</w:t>
      </w:r>
      <w:r w:rsidRPr="003D78CE">
        <w:rPr>
          <w:rFonts w:ascii="Arial" w:hAnsi="Arial"/>
        </w:rPr>
        <w:t xml:space="preserve"> ποσό επιδόματος  575€</w:t>
      </w:r>
    </w:p>
    <w:p w14:paraId="225D373B" w14:textId="13E12D47" w:rsidR="003D78CE" w:rsidRDefault="003D78CE" w:rsidP="003D78CE">
      <w:pPr>
        <w:ind w:firstLine="0"/>
        <w:rPr>
          <w:rFonts w:ascii="Arial" w:hAnsi="Arial"/>
        </w:rPr>
      </w:pPr>
      <w:r>
        <w:rPr>
          <w:rFonts w:ascii="Arial" w:hAnsi="Arial"/>
        </w:rPr>
        <w:tab/>
        <w:t>Οπότε από τα 575 – 57,5 = 517,5</w:t>
      </w:r>
      <w:r w:rsidRPr="003D78CE">
        <w:rPr>
          <w:rFonts w:ascii="Arial" w:hAnsi="Arial"/>
        </w:rPr>
        <w:t>€</w:t>
      </w:r>
      <w:r>
        <w:rPr>
          <w:rFonts w:ascii="Arial" w:hAnsi="Arial"/>
        </w:rPr>
        <w:t xml:space="preserve"> τελικό ποσό που θα λάβεις. </w:t>
      </w:r>
    </w:p>
    <w:p w14:paraId="600382CE" w14:textId="01BDF381" w:rsidR="003D78CE" w:rsidRDefault="003D78CE" w:rsidP="003D78CE">
      <w:pPr>
        <w:ind w:firstLine="0"/>
        <w:rPr>
          <w:rFonts w:ascii="Arial" w:hAnsi="Arial"/>
        </w:rPr>
      </w:pPr>
    </w:p>
    <w:p w14:paraId="10ED7849" w14:textId="77777777" w:rsidR="00EA43AA" w:rsidRDefault="00EA43AA" w:rsidP="003D78CE">
      <w:pPr>
        <w:ind w:firstLine="0"/>
        <w:rPr>
          <w:rFonts w:ascii="Arial" w:hAnsi="Arial"/>
        </w:rPr>
      </w:pPr>
    </w:p>
    <w:p w14:paraId="6F335E19" w14:textId="37E76C8B" w:rsidR="003D78CE" w:rsidRPr="00DC673B" w:rsidRDefault="00526A45" w:rsidP="00DC673B">
      <w:pPr>
        <w:pStyle w:val="aff2"/>
        <w:numPr>
          <w:ilvl w:val="0"/>
          <w:numId w:val="31"/>
        </w:numPr>
        <w:rPr>
          <w:rFonts w:ascii="Arial" w:hAnsi="Arial"/>
          <w:b/>
          <w:bCs/>
        </w:rPr>
      </w:pPr>
      <w:r w:rsidRPr="00DC673B">
        <w:rPr>
          <w:rFonts w:ascii="Arial" w:hAnsi="Arial"/>
          <w:b/>
          <w:bCs/>
        </w:rPr>
        <w:lastRenderedPageBreak/>
        <w:t>Είμαι</w:t>
      </w:r>
      <w:r w:rsidR="00DC673B" w:rsidRPr="00DC673B">
        <w:rPr>
          <w:rFonts w:ascii="Arial" w:hAnsi="Arial"/>
          <w:b/>
          <w:bCs/>
        </w:rPr>
        <w:t xml:space="preserve"> ΠΕ02 με </w:t>
      </w:r>
      <w:r w:rsidRPr="00DC673B">
        <w:rPr>
          <w:rFonts w:ascii="Arial" w:hAnsi="Arial"/>
          <w:b/>
          <w:bCs/>
        </w:rPr>
        <w:t>βαθμό</w:t>
      </w:r>
      <w:r w:rsidR="00DC673B" w:rsidRPr="00DC673B">
        <w:rPr>
          <w:rFonts w:ascii="Arial" w:hAnsi="Arial"/>
          <w:b/>
          <w:bCs/>
        </w:rPr>
        <w:t xml:space="preserve"> 7.85, δυο </w:t>
      </w:r>
      <w:r w:rsidRPr="00DC673B">
        <w:rPr>
          <w:rFonts w:ascii="Arial" w:hAnsi="Arial"/>
          <w:b/>
          <w:bCs/>
        </w:rPr>
        <w:t>ξένες</w:t>
      </w:r>
      <w:r w:rsidR="00DC673B" w:rsidRPr="00DC673B">
        <w:rPr>
          <w:rFonts w:ascii="Arial" w:hAnsi="Arial"/>
          <w:b/>
          <w:bCs/>
        </w:rPr>
        <w:t xml:space="preserve"> </w:t>
      </w:r>
      <w:r w:rsidRPr="00DC673B">
        <w:rPr>
          <w:rFonts w:ascii="Arial" w:hAnsi="Arial"/>
          <w:b/>
          <w:bCs/>
        </w:rPr>
        <w:t>γλώσσες</w:t>
      </w:r>
      <w:r w:rsidR="00DC673B" w:rsidRPr="00DC673B">
        <w:rPr>
          <w:rFonts w:ascii="Arial" w:hAnsi="Arial"/>
          <w:b/>
          <w:bCs/>
        </w:rPr>
        <w:t xml:space="preserve">, </w:t>
      </w:r>
      <w:r w:rsidRPr="00DC673B">
        <w:rPr>
          <w:rFonts w:ascii="Arial" w:hAnsi="Arial"/>
          <w:b/>
          <w:bCs/>
        </w:rPr>
        <w:t>πληροφορική</w:t>
      </w:r>
      <w:r w:rsidR="00DC673B" w:rsidRPr="00DC673B">
        <w:rPr>
          <w:rFonts w:ascii="Arial" w:hAnsi="Arial"/>
          <w:b/>
          <w:bCs/>
        </w:rPr>
        <w:t xml:space="preserve">, </w:t>
      </w:r>
      <w:r w:rsidRPr="00DC673B">
        <w:rPr>
          <w:rFonts w:ascii="Arial" w:hAnsi="Arial"/>
          <w:b/>
          <w:bCs/>
        </w:rPr>
        <w:t>μεταπτυχιακό</w:t>
      </w:r>
      <w:r w:rsidR="00DC673B" w:rsidRPr="00DC673B">
        <w:rPr>
          <w:rFonts w:ascii="Arial" w:hAnsi="Arial"/>
          <w:b/>
          <w:bCs/>
        </w:rPr>
        <w:t xml:space="preserve"> </w:t>
      </w:r>
      <w:r w:rsidRPr="00DC673B">
        <w:rPr>
          <w:rFonts w:ascii="Arial" w:hAnsi="Arial"/>
          <w:b/>
          <w:bCs/>
        </w:rPr>
        <w:t>ειδικής</w:t>
      </w:r>
      <w:r w:rsidR="00DC673B" w:rsidRPr="00DC673B">
        <w:rPr>
          <w:rFonts w:ascii="Arial" w:hAnsi="Arial"/>
          <w:b/>
          <w:bCs/>
        </w:rPr>
        <w:t xml:space="preserve"> </w:t>
      </w:r>
      <w:r w:rsidRPr="00DC673B">
        <w:rPr>
          <w:rFonts w:ascii="Arial" w:hAnsi="Arial"/>
          <w:b/>
          <w:bCs/>
        </w:rPr>
        <w:t>αγωγής</w:t>
      </w:r>
      <w:r w:rsidR="00DC673B" w:rsidRPr="00DC673B">
        <w:rPr>
          <w:rFonts w:ascii="Arial" w:hAnsi="Arial"/>
          <w:b/>
          <w:bCs/>
        </w:rPr>
        <w:t xml:space="preserve">, </w:t>
      </w:r>
      <w:r w:rsidRPr="00DC673B">
        <w:rPr>
          <w:rFonts w:ascii="Arial" w:hAnsi="Arial"/>
          <w:b/>
          <w:bCs/>
        </w:rPr>
        <w:t>εάν</w:t>
      </w:r>
      <w:r w:rsidR="00DC673B" w:rsidRPr="00DC673B">
        <w:rPr>
          <w:rFonts w:ascii="Arial" w:hAnsi="Arial"/>
          <w:b/>
          <w:bCs/>
        </w:rPr>
        <w:t xml:space="preserve"> </w:t>
      </w:r>
      <w:r w:rsidRPr="00DC673B">
        <w:rPr>
          <w:rFonts w:ascii="Arial" w:hAnsi="Arial"/>
          <w:b/>
          <w:bCs/>
        </w:rPr>
        <w:t>σεμινάριο</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κλπ.</w:t>
      </w:r>
      <w:r w:rsidR="00DC673B" w:rsidRPr="00DC673B">
        <w:rPr>
          <w:rFonts w:ascii="Arial" w:hAnsi="Arial"/>
          <w:b/>
          <w:bCs/>
        </w:rPr>
        <w:t xml:space="preserve">…. </w:t>
      </w:r>
      <w:r w:rsidRPr="00DC673B">
        <w:rPr>
          <w:rFonts w:ascii="Arial" w:hAnsi="Arial"/>
          <w:b/>
          <w:bCs/>
        </w:rPr>
        <w:t>Έχω</w:t>
      </w:r>
      <w:r w:rsidR="00DC673B" w:rsidRPr="00DC673B">
        <w:rPr>
          <w:rFonts w:ascii="Arial" w:hAnsi="Arial"/>
          <w:b/>
          <w:bCs/>
        </w:rPr>
        <w:t xml:space="preserve"> </w:t>
      </w:r>
      <w:r w:rsidRPr="00DC673B">
        <w:rPr>
          <w:rFonts w:ascii="Arial" w:hAnsi="Arial"/>
          <w:b/>
          <w:bCs/>
        </w:rPr>
        <w:t>πιθανότητες</w:t>
      </w:r>
      <w:r w:rsidR="00DC673B" w:rsidRPr="00DC673B">
        <w:rPr>
          <w:rFonts w:ascii="Arial" w:hAnsi="Arial"/>
          <w:b/>
          <w:bCs/>
        </w:rPr>
        <w:t xml:space="preserve"> να </w:t>
      </w:r>
      <w:r w:rsidRPr="00DC673B">
        <w:rPr>
          <w:rFonts w:ascii="Arial" w:hAnsi="Arial"/>
          <w:b/>
          <w:bCs/>
        </w:rPr>
        <w:t>γίνει</w:t>
      </w:r>
      <w:r w:rsidR="00DC673B" w:rsidRPr="00DC673B">
        <w:rPr>
          <w:rFonts w:ascii="Arial" w:hAnsi="Arial"/>
          <w:b/>
          <w:bCs/>
        </w:rPr>
        <w:t xml:space="preserve"> </w:t>
      </w:r>
      <w:r w:rsidRPr="00DC673B">
        <w:rPr>
          <w:rFonts w:ascii="Arial" w:hAnsi="Arial"/>
          <w:b/>
          <w:bCs/>
        </w:rPr>
        <w:t>πρόσληψη</w:t>
      </w:r>
      <w:r w:rsidR="00DC673B" w:rsidRPr="00DC673B">
        <w:rPr>
          <w:rFonts w:ascii="Arial" w:hAnsi="Arial"/>
          <w:b/>
          <w:bCs/>
        </w:rPr>
        <w:t xml:space="preserve"> στο </w:t>
      </w:r>
      <w:r w:rsidRPr="00DC673B">
        <w:rPr>
          <w:rFonts w:ascii="Arial" w:hAnsi="Arial"/>
          <w:b/>
          <w:bCs/>
        </w:rPr>
        <w:t>χωριό</w:t>
      </w:r>
      <w:r w:rsidR="00DC673B" w:rsidRPr="00DC673B">
        <w:rPr>
          <w:rFonts w:ascii="Arial" w:hAnsi="Arial"/>
          <w:b/>
          <w:bCs/>
        </w:rPr>
        <w:t xml:space="preserve"> μου?</w:t>
      </w:r>
    </w:p>
    <w:p w14:paraId="0B70EF9C" w14:textId="513350BC" w:rsidR="00DC673B" w:rsidRDefault="00DC673B" w:rsidP="00DC673B">
      <w:pPr>
        <w:ind w:left="360" w:firstLine="0"/>
        <w:rPr>
          <w:rFonts w:ascii="Arial" w:hAnsi="Arial"/>
        </w:rPr>
      </w:pPr>
    </w:p>
    <w:p w14:paraId="38AD1A7C" w14:textId="2074D669" w:rsidR="00DC673B" w:rsidRPr="00DC673B" w:rsidRDefault="00526A45" w:rsidP="00DC673B">
      <w:pPr>
        <w:ind w:left="360" w:firstLine="0"/>
        <w:rPr>
          <w:rFonts w:ascii="Arial" w:hAnsi="Arial"/>
        </w:rPr>
      </w:pPr>
      <w:r>
        <w:rPr>
          <w:rFonts w:ascii="Arial" w:hAnsi="Arial"/>
        </w:rPr>
        <w:t>Ειλικρινά</w:t>
      </w:r>
      <w:r w:rsidR="00DC673B">
        <w:rPr>
          <w:rFonts w:ascii="Arial" w:hAnsi="Arial"/>
        </w:rPr>
        <w:t xml:space="preserve"> από τις πιο </w:t>
      </w:r>
      <w:r>
        <w:rPr>
          <w:rFonts w:ascii="Arial" w:hAnsi="Arial"/>
        </w:rPr>
        <w:t>άσχετες</w:t>
      </w:r>
      <w:r w:rsidR="00DC673B">
        <w:rPr>
          <w:rFonts w:ascii="Arial" w:hAnsi="Arial"/>
        </w:rPr>
        <w:t xml:space="preserve"> </w:t>
      </w:r>
      <w:r>
        <w:rPr>
          <w:rFonts w:ascii="Arial" w:hAnsi="Arial"/>
        </w:rPr>
        <w:t>ερωτήσεις</w:t>
      </w:r>
      <w:r w:rsidR="00DC673B">
        <w:rPr>
          <w:rFonts w:ascii="Arial" w:hAnsi="Arial"/>
        </w:rPr>
        <w:t xml:space="preserve">, </w:t>
      </w:r>
      <w:r>
        <w:rPr>
          <w:rFonts w:ascii="Arial" w:hAnsi="Arial"/>
        </w:rPr>
        <w:t>ιδίως</w:t>
      </w:r>
      <w:r w:rsidR="00DC673B">
        <w:rPr>
          <w:rFonts w:ascii="Arial" w:hAnsi="Arial"/>
        </w:rPr>
        <w:t xml:space="preserve"> όταν δεν </w:t>
      </w:r>
      <w:r>
        <w:rPr>
          <w:rFonts w:ascii="Arial" w:hAnsi="Arial"/>
        </w:rPr>
        <w:t>έχουν</w:t>
      </w:r>
      <w:r w:rsidR="00DC673B">
        <w:rPr>
          <w:rFonts w:ascii="Arial" w:hAnsi="Arial"/>
        </w:rPr>
        <w:t xml:space="preserve"> </w:t>
      </w:r>
      <w:r>
        <w:rPr>
          <w:rFonts w:ascii="Arial" w:hAnsi="Arial"/>
        </w:rPr>
        <w:t>εκδοθεί</w:t>
      </w:r>
      <w:r w:rsidR="00DC673B">
        <w:rPr>
          <w:rFonts w:ascii="Arial" w:hAnsi="Arial"/>
        </w:rPr>
        <w:t xml:space="preserve"> </w:t>
      </w:r>
      <w:r>
        <w:rPr>
          <w:rFonts w:ascii="Arial" w:hAnsi="Arial"/>
        </w:rPr>
        <w:t>πίνακες</w:t>
      </w:r>
      <w:r w:rsidR="00DC673B">
        <w:rPr>
          <w:rFonts w:ascii="Arial" w:hAnsi="Arial"/>
        </w:rPr>
        <w:t xml:space="preserve"> </w:t>
      </w:r>
      <w:r>
        <w:rPr>
          <w:rFonts w:ascii="Arial" w:hAnsi="Arial"/>
        </w:rPr>
        <w:t>κατάταξης</w:t>
      </w:r>
      <w:r w:rsidR="00DC673B">
        <w:rPr>
          <w:rFonts w:ascii="Arial" w:hAnsi="Arial"/>
        </w:rPr>
        <w:t xml:space="preserve"> </w:t>
      </w:r>
      <w:r>
        <w:rPr>
          <w:rFonts w:ascii="Arial" w:hAnsi="Arial"/>
        </w:rPr>
        <w:t>αναπληρωτών</w:t>
      </w:r>
      <w:r w:rsidR="00DC673B">
        <w:rPr>
          <w:rFonts w:ascii="Arial" w:hAnsi="Arial"/>
        </w:rPr>
        <w:t xml:space="preserve"> </w:t>
      </w:r>
      <w:r>
        <w:rPr>
          <w:rFonts w:ascii="Arial" w:hAnsi="Arial"/>
        </w:rPr>
        <w:t>έτσι</w:t>
      </w:r>
      <w:r w:rsidR="00DC673B">
        <w:rPr>
          <w:rFonts w:ascii="Arial" w:hAnsi="Arial"/>
        </w:rPr>
        <w:t xml:space="preserve"> ώστε να δεις την </w:t>
      </w:r>
      <w:r>
        <w:rPr>
          <w:rFonts w:ascii="Arial" w:hAnsi="Arial"/>
        </w:rPr>
        <w:t>θέση</w:t>
      </w:r>
      <w:r w:rsidR="00DC673B">
        <w:rPr>
          <w:rFonts w:ascii="Arial" w:hAnsi="Arial"/>
        </w:rPr>
        <w:t xml:space="preserve"> σου. </w:t>
      </w:r>
      <w:r>
        <w:rPr>
          <w:rFonts w:ascii="Arial" w:hAnsi="Arial"/>
        </w:rPr>
        <w:t>Υπάρχουν</w:t>
      </w:r>
      <w:r w:rsidR="00DC673B">
        <w:rPr>
          <w:rFonts w:ascii="Arial" w:hAnsi="Arial"/>
        </w:rPr>
        <w:t xml:space="preserve"> </w:t>
      </w:r>
      <w:r>
        <w:rPr>
          <w:rFonts w:ascii="Arial" w:hAnsi="Arial"/>
        </w:rPr>
        <w:t>τόσες</w:t>
      </w:r>
      <w:r w:rsidR="00DC673B">
        <w:rPr>
          <w:rFonts w:ascii="Arial" w:hAnsi="Arial"/>
        </w:rPr>
        <w:t xml:space="preserve"> </w:t>
      </w:r>
      <w:r>
        <w:rPr>
          <w:rFonts w:ascii="Arial" w:hAnsi="Arial"/>
        </w:rPr>
        <w:t>διαφορετικές</w:t>
      </w:r>
      <w:r w:rsidR="00DC673B">
        <w:rPr>
          <w:rFonts w:ascii="Arial" w:hAnsi="Arial"/>
        </w:rPr>
        <w:t xml:space="preserve"> </w:t>
      </w:r>
      <w:r>
        <w:rPr>
          <w:rFonts w:ascii="Arial" w:hAnsi="Arial"/>
        </w:rPr>
        <w:t>παραμέτρους</w:t>
      </w:r>
      <w:r w:rsidR="00DC673B">
        <w:rPr>
          <w:rFonts w:ascii="Arial" w:hAnsi="Arial"/>
        </w:rPr>
        <w:t xml:space="preserve"> που </w:t>
      </w:r>
      <w:r>
        <w:rPr>
          <w:rFonts w:ascii="Arial" w:hAnsi="Arial"/>
        </w:rPr>
        <w:t>πρέπει</w:t>
      </w:r>
      <w:r w:rsidR="00DC673B">
        <w:rPr>
          <w:rFonts w:ascii="Arial" w:hAnsi="Arial"/>
        </w:rPr>
        <w:t xml:space="preserve"> να </w:t>
      </w:r>
      <w:r>
        <w:rPr>
          <w:rFonts w:ascii="Arial" w:hAnsi="Arial"/>
        </w:rPr>
        <w:t>υπολογίσεις</w:t>
      </w:r>
      <w:r w:rsidR="00DC673B">
        <w:rPr>
          <w:rFonts w:ascii="Arial" w:hAnsi="Arial"/>
        </w:rPr>
        <w:t xml:space="preserve"> και </w:t>
      </w:r>
      <w:r>
        <w:rPr>
          <w:rFonts w:ascii="Arial" w:hAnsi="Arial"/>
        </w:rPr>
        <w:t>τελικά</w:t>
      </w:r>
      <w:r w:rsidR="00DC673B">
        <w:rPr>
          <w:rFonts w:ascii="Arial" w:hAnsi="Arial"/>
        </w:rPr>
        <w:t xml:space="preserve"> το πιο </w:t>
      </w:r>
      <w:r>
        <w:rPr>
          <w:rFonts w:ascii="Arial" w:hAnsi="Arial"/>
        </w:rPr>
        <w:t>πιθανό</w:t>
      </w:r>
      <w:r w:rsidR="00DC673B">
        <w:rPr>
          <w:rFonts w:ascii="Arial" w:hAnsi="Arial"/>
        </w:rPr>
        <w:t xml:space="preserve"> είναι να </w:t>
      </w:r>
      <w:r>
        <w:rPr>
          <w:rFonts w:ascii="Arial" w:hAnsi="Arial"/>
        </w:rPr>
        <w:t>πέσεις</w:t>
      </w:r>
      <w:r w:rsidR="00DC673B">
        <w:rPr>
          <w:rFonts w:ascii="Arial" w:hAnsi="Arial"/>
        </w:rPr>
        <w:t xml:space="preserve"> </w:t>
      </w:r>
      <w:r>
        <w:rPr>
          <w:rFonts w:ascii="Arial" w:hAnsi="Arial"/>
        </w:rPr>
        <w:t>έξω</w:t>
      </w:r>
      <w:r w:rsidR="00DC673B">
        <w:rPr>
          <w:rFonts w:ascii="Arial" w:hAnsi="Arial"/>
        </w:rPr>
        <w:t xml:space="preserve">, </w:t>
      </w:r>
      <w:r>
        <w:rPr>
          <w:rFonts w:ascii="Arial" w:hAnsi="Arial"/>
        </w:rPr>
        <w:t>ιδίως</w:t>
      </w:r>
      <w:r w:rsidR="00DC673B">
        <w:rPr>
          <w:rFonts w:ascii="Arial" w:hAnsi="Arial"/>
        </w:rPr>
        <w:t xml:space="preserve"> όταν </w:t>
      </w:r>
      <w:r>
        <w:rPr>
          <w:rFonts w:ascii="Arial" w:hAnsi="Arial"/>
        </w:rPr>
        <w:t>μιλάμε</w:t>
      </w:r>
      <w:r w:rsidR="00DC673B">
        <w:rPr>
          <w:rFonts w:ascii="Arial" w:hAnsi="Arial"/>
        </w:rPr>
        <w:t xml:space="preserve"> για </w:t>
      </w:r>
      <w:r>
        <w:rPr>
          <w:rFonts w:ascii="Arial" w:hAnsi="Arial"/>
        </w:rPr>
        <w:t>κλάδους</w:t>
      </w:r>
      <w:r w:rsidR="00DC673B">
        <w:rPr>
          <w:rFonts w:ascii="Arial" w:hAnsi="Arial"/>
        </w:rPr>
        <w:t xml:space="preserve"> με </w:t>
      </w:r>
      <w:r>
        <w:rPr>
          <w:rFonts w:ascii="Arial" w:hAnsi="Arial"/>
        </w:rPr>
        <w:t>χιλιάδες</w:t>
      </w:r>
      <w:r w:rsidR="00DC673B">
        <w:rPr>
          <w:rFonts w:ascii="Arial" w:hAnsi="Arial"/>
        </w:rPr>
        <w:t xml:space="preserve"> </w:t>
      </w:r>
      <w:r>
        <w:rPr>
          <w:rFonts w:ascii="Arial" w:hAnsi="Arial"/>
        </w:rPr>
        <w:t>αναπληρωτές</w:t>
      </w:r>
      <w:r w:rsidR="00DC673B">
        <w:rPr>
          <w:rFonts w:ascii="Arial" w:hAnsi="Arial"/>
        </w:rPr>
        <w:t xml:space="preserve">. Κάθε </w:t>
      </w:r>
      <w:r>
        <w:rPr>
          <w:rFonts w:ascii="Arial" w:hAnsi="Arial"/>
        </w:rPr>
        <w:t>χρονιά</w:t>
      </w:r>
      <w:r w:rsidR="00DC673B">
        <w:rPr>
          <w:rFonts w:ascii="Arial" w:hAnsi="Arial"/>
        </w:rPr>
        <w:t xml:space="preserve"> είναι </w:t>
      </w:r>
      <w:r>
        <w:rPr>
          <w:rFonts w:ascii="Arial" w:hAnsi="Arial"/>
        </w:rPr>
        <w:t>τελείως</w:t>
      </w:r>
      <w:r w:rsidR="00DC673B">
        <w:rPr>
          <w:rFonts w:ascii="Arial" w:hAnsi="Arial"/>
        </w:rPr>
        <w:t xml:space="preserve"> </w:t>
      </w:r>
      <w:r>
        <w:rPr>
          <w:rFonts w:ascii="Arial" w:hAnsi="Arial"/>
        </w:rPr>
        <w:t>διαφορετική</w:t>
      </w:r>
      <w:r w:rsidR="00DC673B">
        <w:rPr>
          <w:rFonts w:ascii="Arial" w:hAnsi="Arial"/>
        </w:rPr>
        <w:t xml:space="preserve"> </w:t>
      </w:r>
      <w:r>
        <w:rPr>
          <w:rFonts w:ascii="Arial" w:hAnsi="Arial"/>
        </w:rPr>
        <w:t>από</w:t>
      </w:r>
      <w:r w:rsidR="00DC673B">
        <w:rPr>
          <w:rFonts w:ascii="Arial" w:hAnsi="Arial"/>
        </w:rPr>
        <w:t xml:space="preserve"> την </w:t>
      </w:r>
      <w:r>
        <w:rPr>
          <w:rFonts w:ascii="Arial" w:hAnsi="Arial"/>
        </w:rPr>
        <w:t>προηγουμένη</w:t>
      </w:r>
      <w:r w:rsidR="00DC673B">
        <w:rPr>
          <w:rFonts w:ascii="Arial" w:hAnsi="Arial"/>
        </w:rPr>
        <w:t xml:space="preserve">, σε </w:t>
      </w:r>
      <w:r>
        <w:rPr>
          <w:rFonts w:ascii="Arial" w:hAnsi="Arial"/>
        </w:rPr>
        <w:t>σχέση</w:t>
      </w:r>
      <w:r w:rsidR="00DC673B">
        <w:rPr>
          <w:rFonts w:ascii="Arial" w:hAnsi="Arial"/>
        </w:rPr>
        <w:t xml:space="preserve"> με το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θα </w:t>
      </w:r>
      <w:r>
        <w:rPr>
          <w:rFonts w:ascii="Arial" w:hAnsi="Arial"/>
        </w:rPr>
        <w:t>προσληφθούν</w:t>
      </w:r>
      <w:r w:rsidR="00DC673B">
        <w:rPr>
          <w:rFonts w:ascii="Arial" w:hAnsi="Arial"/>
        </w:rPr>
        <w:t xml:space="preserve"> στην Χ </w:t>
      </w:r>
      <w:r>
        <w:rPr>
          <w:rFonts w:ascii="Arial" w:hAnsi="Arial"/>
        </w:rPr>
        <w:t>φάση</w:t>
      </w:r>
      <w:r w:rsidR="00DC673B">
        <w:rPr>
          <w:rFonts w:ascii="Arial" w:hAnsi="Arial"/>
        </w:rPr>
        <w:t xml:space="preserve"> και πως </w:t>
      </w:r>
      <w:r>
        <w:rPr>
          <w:rFonts w:ascii="Arial" w:hAnsi="Arial"/>
        </w:rPr>
        <w:t>αυτοί</w:t>
      </w:r>
      <w:r w:rsidR="00DC673B">
        <w:rPr>
          <w:rFonts w:ascii="Arial" w:hAnsi="Arial"/>
        </w:rPr>
        <w:t xml:space="preserve"> θα </w:t>
      </w:r>
      <w:r>
        <w:rPr>
          <w:rFonts w:ascii="Arial" w:hAnsi="Arial"/>
        </w:rPr>
        <w:t>διανεμηθούν</w:t>
      </w:r>
      <w:r w:rsidR="00DC673B">
        <w:rPr>
          <w:rFonts w:ascii="Arial" w:hAnsi="Arial"/>
        </w:rPr>
        <w:t xml:space="preserve"> </w:t>
      </w:r>
      <w:r>
        <w:rPr>
          <w:rFonts w:ascii="Arial" w:hAnsi="Arial"/>
        </w:rPr>
        <w:t>ανά</w:t>
      </w:r>
      <w:r w:rsidR="00DC673B">
        <w:rPr>
          <w:rFonts w:ascii="Arial" w:hAnsi="Arial"/>
        </w:rPr>
        <w:t xml:space="preserve"> </w:t>
      </w:r>
      <w:r>
        <w:rPr>
          <w:rFonts w:ascii="Arial" w:hAnsi="Arial"/>
        </w:rPr>
        <w:t>διεύθυνση</w:t>
      </w:r>
      <w:r w:rsidR="00DC673B">
        <w:rPr>
          <w:rFonts w:ascii="Arial" w:hAnsi="Arial"/>
        </w:rPr>
        <w:t xml:space="preserve"> </w:t>
      </w:r>
      <w:r>
        <w:rPr>
          <w:rFonts w:ascii="Arial" w:hAnsi="Arial"/>
        </w:rPr>
        <w:t>πρόσληψης</w:t>
      </w:r>
      <w:r w:rsidR="00DC673B">
        <w:rPr>
          <w:rFonts w:ascii="Arial" w:hAnsi="Arial"/>
        </w:rPr>
        <w:t xml:space="preserve">. Κατά </w:t>
      </w:r>
      <w:r>
        <w:rPr>
          <w:rFonts w:ascii="Arial" w:hAnsi="Arial"/>
        </w:rPr>
        <w:t>προσέγγιση</w:t>
      </w:r>
      <w:r w:rsidR="00DC673B">
        <w:rPr>
          <w:rFonts w:ascii="Arial" w:hAnsi="Arial"/>
        </w:rPr>
        <w:t xml:space="preserve"> </w:t>
      </w:r>
      <w:r>
        <w:rPr>
          <w:rFonts w:ascii="Arial" w:hAnsi="Arial"/>
        </w:rPr>
        <w:t>μπορείς</w:t>
      </w:r>
      <w:r w:rsidR="00DC673B">
        <w:rPr>
          <w:rFonts w:ascii="Arial" w:hAnsi="Arial"/>
        </w:rPr>
        <w:t xml:space="preserve"> να </w:t>
      </w:r>
      <w:r>
        <w:rPr>
          <w:rFonts w:ascii="Arial" w:hAnsi="Arial"/>
        </w:rPr>
        <w:t>υπολογίσεις</w:t>
      </w:r>
      <w:r w:rsidR="00DC673B">
        <w:rPr>
          <w:rFonts w:ascii="Arial" w:hAnsi="Arial"/>
        </w:rPr>
        <w:t xml:space="preserve"> η </w:t>
      </w:r>
      <w:r>
        <w:rPr>
          <w:rFonts w:ascii="Arial" w:hAnsi="Arial"/>
        </w:rPr>
        <w:t>διεύθυνση</w:t>
      </w:r>
      <w:r w:rsidR="00DC673B">
        <w:rPr>
          <w:rFonts w:ascii="Arial" w:hAnsi="Arial"/>
        </w:rPr>
        <w:t xml:space="preserve"> που σε </w:t>
      </w:r>
      <w:r>
        <w:rPr>
          <w:rFonts w:ascii="Arial" w:hAnsi="Arial"/>
        </w:rPr>
        <w:t>ενδιαφέρει</w:t>
      </w:r>
      <w:r w:rsidR="00DC673B">
        <w:rPr>
          <w:rFonts w:ascii="Arial" w:hAnsi="Arial"/>
        </w:rPr>
        <w:t xml:space="preserve"> </w:t>
      </w:r>
      <w:r>
        <w:rPr>
          <w:rFonts w:ascii="Arial" w:hAnsi="Arial"/>
        </w:rPr>
        <w:t>πόσους</w:t>
      </w:r>
      <w:r w:rsidR="00DC673B">
        <w:rPr>
          <w:rFonts w:ascii="Arial" w:hAnsi="Arial"/>
        </w:rPr>
        <w:t xml:space="preserve"> </w:t>
      </w:r>
      <w:r>
        <w:rPr>
          <w:rFonts w:ascii="Arial" w:hAnsi="Arial"/>
        </w:rPr>
        <w:t>αναπληρωτές</w:t>
      </w:r>
      <w:r w:rsidR="00DC673B">
        <w:rPr>
          <w:rFonts w:ascii="Arial" w:hAnsi="Arial"/>
        </w:rPr>
        <w:t xml:space="preserve"> </w:t>
      </w:r>
      <w:r>
        <w:rPr>
          <w:rFonts w:ascii="Arial" w:hAnsi="Arial"/>
        </w:rPr>
        <w:t>παίρνει</w:t>
      </w:r>
      <w:r w:rsidR="00DC673B">
        <w:rPr>
          <w:rFonts w:ascii="Arial" w:hAnsi="Arial"/>
        </w:rPr>
        <w:t xml:space="preserve"> από τον </w:t>
      </w:r>
      <w:r>
        <w:rPr>
          <w:rFonts w:ascii="Arial" w:hAnsi="Arial"/>
        </w:rPr>
        <w:t>κλάδο</w:t>
      </w:r>
      <w:r w:rsidR="00DC673B">
        <w:rPr>
          <w:rFonts w:ascii="Arial" w:hAnsi="Arial"/>
        </w:rPr>
        <w:t xml:space="preserve"> σου, </w:t>
      </w:r>
      <w:r>
        <w:rPr>
          <w:rFonts w:ascii="Arial" w:hAnsi="Arial"/>
        </w:rPr>
        <w:t>έτσι</w:t>
      </w:r>
      <w:r w:rsidR="00DC673B">
        <w:rPr>
          <w:rFonts w:ascii="Arial" w:hAnsi="Arial"/>
        </w:rPr>
        <w:t xml:space="preserve"> ώστε να </w:t>
      </w:r>
      <w:r>
        <w:rPr>
          <w:rFonts w:ascii="Arial" w:hAnsi="Arial"/>
        </w:rPr>
        <w:t>φτάσει</w:t>
      </w:r>
      <w:r w:rsidR="00DC673B">
        <w:rPr>
          <w:rFonts w:ascii="Arial" w:hAnsi="Arial"/>
        </w:rPr>
        <w:t xml:space="preserve"> </w:t>
      </w:r>
      <w:r>
        <w:rPr>
          <w:rFonts w:ascii="Arial" w:hAnsi="Arial"/>
        </w:rPr>
        <w:t>εκεί</w:t>
      </w:r>
      <w:r w:rsidR="00DC673B">
        <w:rPr>
          <w:rFonts w:ascii="Arial" w:hAnsi="Arial"/>
        </w:rPr>
        <w:t xml:space="preserve"> που </w:t>
      </w:r>
      <w:r>
        <w:rPr>
          <w:rFonts w:ascii="Arial" w:hAnsi="Arial"/>
        </w:rPr>
        <w:t>είσαι</w:t>
      </w:r>
      <w:r w:rsidR="00DC673B">
        <w:rPr>
          <w:rFonts w:ascii="Arial" w:hAnsi="Arial"/>
        </w:rPr>
        <w:t xml:space="preserve"> </w:t>
      </w:r>
      <w:r>
        <w:rPr>
          <w:rFonts w:ascii="Arial" w:hAnsi="Arial"/>
        </w:rPr>
        <w:t>εσύ</w:t>
      </w:r>
      <w:r w:rsidR="00DC673B">
        <w:rPr>
          <w:rFonts w:ascii="Arial" w:hAnsi="Arial"/>
        </w:rPr>
        <w:t>.</w:t>
      </w:r>
    </w:p>
    <w:p w14:paraId="5527477C" w14:textId="67484FF3" w:rsidR="00DC673B" w:rsidRDefault="00DC673B" w:rsidP="003D78CE">
      <w:pPr>
        <w:ind w:firstLine="0"/>
        <w:rPr>
          <w:rFonts w:ascii="Arial" w:hAnsi="Arial"/>
        </w:rPr>
      </w:pPr>
    </w:p>
    <w:p w14:paraId="5C30032E" w14:textId="77777777" w:rsidR="00DC673B" w:rsidRDefault="00DC673B" w:rsidP="003D78CE">
      <w:pPr>
        <w:ind w:firstLine="0"/>
        <w:rPr>
          <w:rFonts w:ascii="Arial" w:hAnsi="Arial"/>
        </w:rPr>
      </w:pPr>
    </w:p>
    <w:p w14:paraId="3FFED653" w14:textId="7B62B949" w:rsidR="006163B2" w:rsidRPr="00B6692A" w:rsidRDefault="00E85120" w:rsidP="00B6692A">
      <w:pPr>
        <w:pStyle w:val="aff2"/>
        <w:numPr>
          <w:ilvl w:val="0"/>
          <w:numId w:val="31"/>
        </w:numPr>
        <w:rPr>
          <w:rFonts w:ascii="Arial" w:hAnsi="Arial"/>
          <w:b/>
        </w:rPr>
      </w:pPr>
      <w:r w:rsidRPr="00655491">
        <w:rPr>
          <w:rFonts w:ascii="Arial" w:hAnsi="Arial"/>
          <w:b/>
        </w:rPr>
        <w:t xml:space="preserve">Θα ήθελα να ρωτήσω τι τράπεζα χρειάζεται να έχουν οι αναπληρωτές για </w:t>
      </w:r>
      <w:r w:rsidRPr="008F40A7">
        <w:rPr>
          <w:rFonts w:ascii="Arial" w:hAnsi="Arial"/>
          <w:b/>
          <w:bCs/>
        </w:rPr>
        <w:t>τη</w:t>
      </w:r>
      <w:r w:rsidR="00562DF7" w:rsidRPr="008F40A7">
        <w:rPr>
          <w:rFonts w:ascii="Arial" w:hAnsi="Arial"/>
          <w:b/>
          <w:bCs/>
        </w:rPr>
        <w:t xml:space="preserve">ν </w:t>
      </w:r>
      <w:r w:rsidRPr="00B6692A">
        <w:rPr>
          <w:rFonts w:ascii="Arial" w:hAnsi="Arial"/>
          <w:b/>
        </w:rPr>
        <w:t xml:space="preserve"> μισθοδοσία τους.</w:t>
      </w:r>
    </w:p>
    <w:p w14:paraId="084E42C7" w14:textId="77777777" w:rsidR="00DC673B" w:rsidRDefault="00DC673B" w:rsidP="00DC673B">
      <w:pPr>
        <w:ind w:firstLine="0"/>
        <w:rPr>
          <w:rFonts w:ascii="Arial" w:hAnsi="Arial"/>
        </w:rPr>
      </w:pPr>
    </w:p>
    <w:p w14:paraId="2BDD86C5" w14:textId="21DBCCD8" w:rsidR="003910ED" w:rsidRDefault="00793CDA" w:rsidP="00DC673B">
      <w:pPr>
        <w:ind w:firstLine="0"/>
        <w:rPr>
          <w:rFonts w:ascii="Arial" w:hAnsi="Arial"/>
        </w:rPr>
      </w:pPr>
      <w:r w:rsidRPr="008F40A7">
        <w:rPr>
          <w:rFonts w:ascii="Arial" w:hAnsi="Arial"/>
        </w:rPr>
        <w:t>Αναπληρωτές</w:t>
      </w:r>
      <w:r w:rsidR="00E85120" w:rsidRPr="008F40A7">
        <w:rPr>
          <w:rFonts w:ascii="Arial" w:hAnsi="Arial"/>
        </w:rPr>
        <w:t xml:space="preserve"> ΕΣΠΑ και ΠΔΕ </w:t>
      </w:r>
      <w:r w:rsidRPr="008F40A7">
        <w:rPr>
          <w:rFonts w:ascii="Arial" w:hAnsi="Arial"/>
        </w:rPr>
        <w:t>χρειάζονται</w:t>
      </w:r>
      <w:r w:rsidR="00E85120" w:rsidRPr="008F40A7">
        <w:rPr>
          <w:rFonts w:ascii="Arial" w:hAnsi="Arial"/>
        </w:rPr>
        <w:t xml:space="preserve"> </w:t>
      </w:r>
      <w:r w:rsidRPr="008F40A7">
        <w:rPr>
          <w:rFonts w:ascii="Arial" w:hAnsi="Arial"/>
        </w:rPr>
        <w:t>Εθνική</w:t>
      </w:r>
      <w:r w:rsidR="00E85120" w:rsidRPr="008F40A7">
        <w:rPr>
          <w:rFonts w:ascii="Arial" w:hAnsi="Arial"/>
        </w:rPr>
        <w:t xml:space="preserve">, οι </w:t>
      </w:r>
      <w:r w:rsidRPr="008F40A7">
        <w:rPr>
          <w:rFonts w:ascii="Arial" w:hAnsi="Arial"/>
        </w:rPr>
        <w:t>υπόλοιποι</w:t>
      </w:r>
      <w:r w:rsidR="00E85120" w:rsidRPr="008F40A7">
        <w:rPr>
          <w:rFonts w:ascii="Arial" w:hAnsi="Arial"/>
        </w:rPr>
        <w:t xml:space="preserve"> ό</w:t>
      </w:r>
      <w:r w:rsidR="00562DF7" w:rsidRPr="008F40A7">
        <w:rPr>
          <w:rFonts w:ascii="Arial" w:hAnsi="Arial"/>
        </w:rPr>
        <w:t>,</w:t>
      </w:r>
      <w:r w:rsidR="00E85120" w:rsidRPr="008F40A7">
        <w:rPr>
          <w:rFonts w:ascii="Arial" w:hAnsi="Arial"/>
        </w:rPr>
        <w:t>τι</w:t>
      </w:r>
      <w:r w:rsidR="006B360B" w:rsidRPr="008F40A7">
        <w:rPr>
          <w:rFonts w:ascii="Arial" w:hAnsi="Arial"/>
        </w:rPr>
        <w:t xml:space="preserve"> </w:t>
      </w:r>
      <w:r w:rsidRPr="008F40A7">
        <w:rPr>
          <w:rFonts w:ascii="Arial" w:hAnsi="Arial"/>
        </w:rPr>
        <w:t>τράπεζα</w:t>
      </w:r>
      <w:r w:rsidR="00E85120" w:rsidRPr="008F40A7">
        <w:rPr>
          <w:rFonts w:ascii="Arial" w:hAnsi="Arial"/>
        </w:rPr>
        <w:t xml:space="preserve"> </w:t>
      </w:r>
      <w:r w:rsidRPr="008F40A7">
        <w:rPr>
          <w:rFonts w:ascii="Arial" w:hAnsi="Arial"/>
        </w:rPr>
        <w:t>έχετε</w:t>
      </w:r>
      <w:r w:rsidR="003910ED">
        <w:rPr>
          <w:rFonts w:ascii="Arial" w:hAnsi="Arial"/>
        </w:rPr>
        <w:t>. Ο λόγος είναι ότι η κατάθεση χρήματων γίνεται πιο άμεσα.</w:t>
      </w:r>
    </w:p>
    <w:p w14:paraId="3963B830" w14:textId="77777777" w:rsidR="00B6692A" w:rsidRPr="008F40A7" w:rsidRDefault="00B6692A" w:rsidP="00715EA5">
      <w:pPr>
        <w:rPr>
          <w:rFonts w:ascii="Arial" w:hAnsi="Arial"/>
        </w:rPr>
      </w:pPr>
    </w:p>
    <w:p w14:paraId="66FE07CB" w14:textId="7C116756" w:rsidR="00B6692A" w:rsidRDefault="00B6692A" w:rsidP="00B6692A">
      <w:pPr>
        <w:ind w:firstLine="0"/>
        <w:rPr>
          <w:rFonts w:ascii="Arial" w:hAnsi="Arial"/>
        </w:rPr>
      </w:pPr>
    </w:p>
    <w:p w14:paraId="42B650D8" w14:textId="77777777" w:rsidR="00DC673B" w:rsidRDefault="00DC673B" w:rsidP="00B6692A">
      <w:pPr>
        <w:ind w:firstLine="0"/>
        <w:rPr>
          <w:rFonts w:ascii="Arial" w:hAnsi="Arial"/>
        </w:rPr>
      </w:pPr>
    </w:p>
    <w:p w14:paraId="1130E16B" w14:textId="6B9BCAC8" w:rsidR="00B6692A" w:rsidRPr="00B6692A" w:rsidRDefault="00CE6752" w:rsidP="00B6692A">
      <w:pPr>
        <w:pStyle w:val="aff2"/>
        <w:numPr>
          <w:ilvl w:val="0"/>
          <w:numId w:val="31"/>
        </w:numPr>
        <w:rPr>
          <w:rFonts w:ascii="Arial" w:hAnsi="Arial"/>
          <w:b/>
          <w:bCs/>
        </w:rPr>
      </w:pPr>
      <w:r w:rsidRPr="00B6692A">
        <w:rPr>
          <w:rFonts w:ascii="Arial" w:hAnsi="Arial"/>
          <w:b/>
          <w:bCs/>
        </w:rPr>
        <w:t>Έχω</w:t>
      </w:r>
      <w:r w:rsidR="00B6692A" w:rsidRPr="00B6692A">
        <w:rPr>
          <w:rFonts w:ascii="Arial" w:hAnsi="Arial"/>
          <w:b/>
          <w:bCs/>
        </w:rPr>
        <w:t xml:space="preserve"> </w:t>
      </w:r>
      <w:r w:rsidRPr="00B6692A">
        <w:rPr>
          <w:rFonts w:ascii="Arial" w:hAnsi="Arial"/>
          <w:b/>
          <w:bCs/>
        </w:rPr>
        <w:t>προϋπηρεσία</w:t>
      </w:r>
      <w:r w:rsidR="00B6692A" w:rsidRPr="00B6692A">
        <w:rPr>
          <w:rFonts w:ascii="Arial" w:hAnsi="Arial"/>
          <w:b/>
          <w:bCs/>
        </w:rPr>
        <w:t xml:space="preserve"> στο </w:t>
      </w:r>
      <w:r w:rsidRPr="00B6692A">
        <w:rPr>
          <w:rFonts w:ascii="Arial" w:hAnsi="Arial"/>
          <w:b/>
          <w:bCs/>
        </w:rPr>
        <w:t>δημόσιο</w:t>
      </w:r>
      <w:r w:rsidR="00B6692A" w:rsidRPr="00B6692A">
        <w:rPr>
          <w:rFonts w:ascii="Arial" w:hAnsi="Arial"/>
          <w:b/>
          <w:bCs/>
        </w:rPr>
        <w:t xml:space="preserve"> </w:t>
      </w:r>
      <w:r w:rsidRPr="00B6692A">
        <w:rPr>
          <w:rFonts w:ascii="Arial" w:hAnsi="Arial"/>
          <w:b/>
          <w:bCs/>
        </w:rPr>
        <w:t>άλλα</w:t>
      </w:r>
      <w:r w:rsidR="00B6692A" w:rsidRPr="00B6692A">
        <w:rPr>
          <w:rFonts w:ascii="Arial" w:hAnsi="Arial"/>
          <w:b/>
          <w:bCs/>
        </w:rPr>
        <w:t xml:space="preserve"> όχι στην </w:t>
      </w:r>
      <w:r w:rsidRPr="00B6692A">
        <w:rPr>
          <w:rFonts w:ascii="Arial" w:hAnsi="Arial"/>
          <w:b/>
          <w:bCs/>
        </w:rPr>
        <w:t>εκπαίδευση</w:t>
      </w:r>
      <w:r w:rsidR="00B6692A" w:rsidRPr="00B6692A">
        <w:rPr>
          <w:rFonts w:ascii="Arial" w:hAnsi="Arial"/>
          <w:b/>
          <w:bCs/>
        </w:rPr>
        <w:t xml:space="preserve">, </w:t>
      </w:r>
      <w:r w:rsidRPr="00B6692A">
        <w:rPr>
          <w:rFonts w:ascii="Arial" w:hAnsi="Arial"/>
          <w:b/>
          <w:bCs/>
        </w:rPr>
        <w:t>μπορώ</w:t>
      </w:r>
      <w:r w:rsidR="00B6692A" w:rsidRPr="00B6692A">
        <w:rPr>
          <w:rFonts w:ascii="Arial" w:hAnsi="Arial"/>
          <w:b/>
          <w:bCs/>
        </w:rPr>
        <w:t xml:space="preserve"> να την </w:t>
      </w:r>
      <w:r w:rsidRPr="00B6692A">
        <w:rPr>
          <w:rFonts w:ascii="Arial" w:hAnsi="Arial"/>
          <w:b/>
          <w:bCs/>
        </w:rPr>
        <w:t>αναγνωρίσω</w:t>
      </w:r>
      <w:r w:rsidR="00B6692A" w:rsidRPr="00B6692A">
        <w:rPr>
          <w:rFonts w:ascii="Arial" w:hAnsi="Arial"/>
          <w:b/>
          <w:bCs/>
        </w:rPr>
        <w:t>? Επίσης θέλω να καταθέσω το μεταπτυχιακό μου για μισθολογική εξέλιξη τι πρέπει να κάνω?</w:t>
      </w:r>
    </w:p>
    <w:p w14:paraId="606FD49C" w14:textId="0A615730" w:rsidR="00B6692A" w:rsidRDefault="00B6692A" w:rsidP="00B6692A">
      <w:pPr>
        <w:pStyle w:val="aff2"/>
        <w:ind w:firstLine="0"/>
        <w:rPr>
          <w:rStyle w:val="-"/>
          <w:rFonts w:ascii="Arial" w:hAnsi="Arial"/>
        </w:rPr>
      </w:pPr>
      <w:r>
        <w:rPr>
          <w:rFonts w:ascii="Arial" w:hAnsi="Arial"/>
        </w:rPr>
        <w:t xml:space="preserve">Διαβάστε την αναλυτική εγκύκλιο του υπουργείου </w:t>
      </w:r>
      <w:hyperlink r:id="rId124" w:history="1">
        <w:r w:rsidRPr="00B6692A">
          <w:rPr>
            <w:rStyle w:val="-"/>
            <w:rFonts w:ascii="Arial" w:hAnsi="Arial"/>
          </w:rPr>
          <w:t>ΕΔΩ</w:t>
        </w:r>
      </w:hyperlink>
    </w:p>
    <w:p w14:paraId="1765AA10" w14:textId="77777777" w:rsidR="00EA43AA" w:rsidRDefault="00EA43AA" w:rsidP="00B6692A">
      <w:pPr>
        <w:pStyle w:val="aff2"/>
        <w:ind w:firstLine="0"/>
        <w:rPr>
          <w:rStyle w:val="-"/>
          <w:rFonts w:ascii="Arial" w:hAnsi="Arial"/>
        </w:rPr>
      </w:pPr>
    </w:p>
    <w:p w14:paraId="73DD3DAE" w14:textId="77777777" w:rsidR="00EA43AA" w:rsidRDefault="00EA43AA" w:rsidP="00B6692A">
      <w:pPr>
        <w:pStyle w:val="aff2"/>
        <w:ind w:firstLine="0"/>
        <w:rPr>
          <w:rStyle w:val="-"/>
          <w:rFonts w:ascii="Arial" w:hAnsi="Arial"/>
        </w:rPr>
      </w:pPr>
    </w:p>
    <w:p w14:paraId="12FD5CE7" w14:textId="77777777" w:rsidR="00EA43AA" w:rsidRDefault="00EA43AA" w:rsidP="00B6692A">
      <w:pPr>
        <w:pStyle w:val="aff2"/>
        <w:ind w:firstLine="0"/>
        <w:rPr>
          <w:rStyle w:val="-"/>
          <w:rFonts w:ascii="Arial" w:hAnsi="Arial"/>
        </w:rPr>
      </w:pPr>
    </w:p>
    <w:p w14:paraId="1C483090" w14:textId="77777777" w:rsidR="00EA43AA" w:rsidRDefault="00EA43AA" w:rsidP="00B6692A">
      <w:pPr>
        <w:pStyle w:val="aff2"/>
        <w:ind w:firstLine="0"/>
        <w:rPr>
          <w:rStyle w:val="-"/>
          <w:rFonts w:ascii="Arial" w:hAnsi="Arial"/>
        </w:rPr>
      </w:pPr>
    </w:p>
    <w:p w14:paraId="5F4EDAA5" w14:textId="77777777" w:rsidR="00EA43AA" w:rsidRDefault="00EA43AA" w:rsidP="00B6692A">
      <w:pPr>
        <w:pStyle w:val="aff2"/>
        <w:ind w:firstLine="0"/>
        <w:rPr>
          <w:rStyle w:val="-"/>
          <w:rFonts w:ascii="Arial" w:hAnsi="Arial"/>
        </w:rPr>
      </w:pPr>
    </w:p>
    <w:p w14:paraId="40A0573F" w14:textId="77777777" w:rsidR="00EA43AA" w:rsidRDefault="00EA43AA" w:rsidP="00B6692A">
      <w:pPr>
        <w:pStyle w:val="aff2"/>
        <w:ind w:firstLine="0"/>
        <w:rPr>
          <w:rFonts w:ascii="Arial" w:hAnsi="Arial"/>
        </w:rPr>
      </w:pPr>
    </w:p>
    <w:p w14:paraId="64800F4D" w14:textId="77777777" w:rsidR="00B6692A" w:rsidRPr="00B6692A" w:rsidRDefault="00B6692A" w:rsidP="000A777D">
      <w:pPr>
        <w:pStyle w:val="aff2"/>
        <w:ind w:firstLine="0"/>
        <w:rPr>
          <w:rFonts w:ascii="Arial" w:hAnsi="Arial"/>
        </w:rPr>
      </w:pPr>
    </w:p>
    <w:p w14:paraId="6BB88E1F" w14:textId="77777777" w:rsidR="000A777D" w:rsidRPr="000A777D" w:rsidRDefault="000A777D" w:rsidP="000A777D">
      <w:pPr>
        <w:ind w:left="360" w:firstLine="0"/>
        <w:rPr>
          <w:rFonts w:ascii="Arial" w:hAnsi="Arial"/>
          <w:b/>
        </w:rPr>
      </w:pPr>
    </w:p>
    <w:p w14:paraId="26D50602" w14:textId="49E988E0" w:rsidR="00E85120" w:rsidRPr="008F40A7" w:rsidRDefault="001D47B3" w:rsidP="00B6692A">
      <w:pPr>
        <w:pStyle w:val="aff2"/>
        <w:numPr>
          <w:ilvl w:val="0"/>
          <w:numId w:val="31"/>
        </w:numPr>
        <w:rPr>
          <w:rFonts w:ascii="Arial" w:hAnsi="Arial"/>
          <w:b/>
        </w:rPr>
      </w:pPr>
      <w:r w:rsidRPr="008F40A7">
        <w:rPr>
          <w:rFonts w:ascii="Arial" w:hAnsi="Arial"/>
          <w:b/>
        </w:rPr>
        <w:lastRenderedPageBreak/>
        <w:t xml:space="preserve">Ποιο είναι το </w:t>
      </w:r>
      <w:r w:rsidR="00AC30D8" w:rsidRPr="008F40A7">
        <w:rPr>
          <w:rFonts w:ascii="Arial" w:hAnsi="Arial"/>
          <w:b/>
        </w:rPr>
        <w:t>μισθολόγιο</w:t>
      </w:r>
      <w:r w:rsidRPr="008F40A7">
        <w:rPr>
          <w:rFonts w:ascii="Arial" w:hAnsi="Arial"/>
          <w:b/>
        </w:rPr>
        <w:t>?</w:t>
      </w:r>
    </w:p>
    <w:p w14:paraId="17D473B6" w14:textId="5AC77870" w:rsidR="001D47B3" w:rsidRDefault="00AC30D8" w:rsidP="002263DE">
      <w:pPr>
        <w:pStyle w:val="aff2"/>
        <w:jc w:val="center"/>
        <w:rPr>
          <w:rFonts w:ascii="Arial" w:hAnsi="Arial"/>
        </w:rPr>
      </w:pPr>
      <w:r w:rsidRPr="008F40A7">
        <w:rPr>
          <w:rFonts w:ascii="Arial" w:hAnsi="Arial"/>
        </w:rPr>
        <w:t>Δείτε</w:t>
      </w:r>
      <w:r w:rsidR="001D47B3" w:rsidRPr="008F40A7">
        <w:rPr>
          <w:rFonts w:ascii="Arial" w:hAnsi="Arial"/>
        </w:rPr>
        <w:t xml:space="preserve"> το </w:t>
      </w:r>
      <w:r w:rsidRPr="008F40A7">
        <w:rPr>
          <w:rFonts w:ascii="Arial" w:hAnsi="Arial"/>
        </w:rPr>
        <w:t>παρακάτω</w:t>
      </w:r>
      <w:r w:rsidR="001D47B3" w:rsidRPr="008F40A7">
        <w:rPr>
          <w:rFonts w:ascii="Arial" w:hAnsi="Arial"/>
        </w:rPr>
        <w:t xml:space="preserve"> </w:t>
      </w:r>
      <w:r w:rsidRPr="00655491">
        <w:rPr>
          <w:rFonts w:ascii="Arial" w:hAnsi="Arial"/>
        </w:rPr>
        <w:t>πίνακα</w:t>
      </w:r>
      <w:r w:rsidR="001D47B3" w:rsidRPr="00655491">
        <w:rPr>
          <w:rFonts w:ascii="Arial" w:hAnsi="Arial"/>
        </w:rPr>
        <w:t xml:space="preserve"> όπως τον </w:t>
      </w:r>
      <w:r w:rsidRPr="00655491">
        <w:rPr>
          <w:rFonts w:ascii="Arial" w:hAnsi="Arial"/>
        </w:rPr>
        <w:t>έχει</w:t>
      </w:r>
      <w:r w:rsidR="001D47B3" w:rsidRPr="00655491">
        <w:rPr>
          <w:rFonts w:ascii="Arial" w:hAnsi="Arial"/>
        </w:rPr>
        <w:t xml:space="preserve"> </w:t>
      </w:r>
      <w:r w:rsidRPr="00B6692A">
        <w:rPr>
          <w:rFonts w:ascii="Arial" w:hAnsi="Arial"/>
        </w:rPr>
        <w:t>φτιάξει</w:t>
      </w:r>
      <w:r w:rsidR="001D47B3" w:rsidRPr="00B6692A">
        <w:rPr>
          <w:rFonts w:ascii="Arial" w:hAnsi="Arial"/>
        </w:rPr>
        <w:t xml:space="preserve"> ο </w:t>
      </w:r>
      <w:r w:rsidRPr="00B6692A">
        <w:rPr>
          <w:rFonts w:ascii="Arial" w:hAnsi="Arial"/>
        </w:rPr>
        <w:t>συνάδελφος</w:t>
      </w:r>
      <w:r w:rsidR="001D47B3" w:rsidRPr="00B6692A">
        <w:rPr>
          <w:rFonts w:ascii="Arial" w:hAnsi="Arial"/>
        </w:rPr>
        <w:t xml:space="preserve"> </w:t>
      </w:r>
      <w:r w:rsidRPr="00B6692A">
        <w:rPr>
          <w:rFonts w:ascii="Arial" w:hAnsi="Arial"/>
        </w:rPr>
        <w:t>Σιδεράς</w:t>
      </w:r>
      <w:r w:rsidR="001D47B3" w:rsidRPr="00B6692A">
        <w:rPr>
          <w:rFonts w:ascii="Arial" w:hAnsi="Arial"/>
        </w:rPr>
        <w:t>.</w:t>
      </w:r>
      <w:r w:rsidR="001D47B3" w:rsidRPr="008F40A7">
        <w:rPr>
          <w:rFonts w:ascii="Arial" w:hAnsi="Arial"/>
          <w:noProof/>
        </w:rPr>
        <w:drawing>
          <wp:inline distT="0" distB="0" distL="0" distR="0" wp14:anchorId="25969128" wp14:editId="4B34096A">
            <wp:extent cx="3303660" cy="3343910"/>
            <wp:effectExtent l="0" t="0" r="0" b="889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25">
                      <a:extLst>
                        <a:ext uri="{28A0092B-C50C-407E-A947-70E740481C1C}">
                          <a14:useLocalDpi xmlns:a14="http://schemas.microsoft.com/office/drawing/2010/main" val="0"/>
                        </a:ext>
                      </a:extLst>
                    </a:blip>
                    <a:stretch>
                      <a:fillRect/>
                    </a:stretch>
                  </pic:blipFill>
                  <pic:spPr>
                    <a:xfrm>
                      <a:off x="0" y="0"/>
                      <a:ext cx="3313166" cy="3353532"/>
                    </a:xfrm>
                    <a:prstGeom prst="rect">
                      <a:avLst/>
                    </a:prstGeom>
                  </pic:spPr>
                </pic:pic>
              </a:graphicData>
            </a:graphic>
          </wp:inline>
        </w:drawing>
      </w:r>
    </w:p>
    <w:p w14:paraId="30D10F2C" w14:textId="5F3FD430" w:rsidR="003800F9" w:rsidRDefault="003800F9" w:rsidP="003800F9">
      <w:pPr>
        <w:pStyle w:val="aff2"/>
        <w:jc w:val="center"/>
        <w:rPr>
          <w:rFonts w:ascii="Arial" w:hAnsi="Arial"/>
        </w:rPr>
      </w:pPr>
    </w:p>
    <w:p w14:paraId="38A25F51" w14:textId="77777777" w:rsidR="008B08EE" w:rsidRDefault="008B08EE" w:rsidP="003800F9">
      <w:pPr>
        <w:pStyle w:val="aff2"/>
        <w:jc w:val="center"/>
        <w:rPr>
          <w:rFonts w:ascii="Arial" w:hAnsi="Arial"/>
        </w:rPr>
      </w:pPr>
    </w:p>
    <w:p w14:paraId="4879A0F3" w14:textId="77777777" w:rsidR="00EA43AA" w:rsidRDefault="00EA43AA" w:rsidP="003800F9">
      <w:pPr>
        <w:pStyle w:val="aff2"/>
        <w:jc w:val="center"/>
        <w:rPr>
          <w:rFonts w:ascii="Arial" w:hAnsi="Arial"/>
        </w:rPr>
      </w:pPr>
    </w:p>
    <w:p w14:paraId="6191FFC9" w14:textId="77777777" w:rsidR="008B08EE" w:rsidRDefault="008B08EE" w:rsidP="003800F9">
      <w:pPr>
        <w:pStyle w:val="aff2"/>
        <w:jc w:val="center"/>
        <w:rPr>
          <w:rFonts w:ascii="Arial" w:hAnsi="Arial"/>
        </w:rPr>
      </w:pPr>
    </w:p>
    <w:p w14:paraId="055220FD" w14:textId="77777777" w:rsidR="008B08EE" w:rsidRDefault="008B08EE" w:rsidP="003800F9">
      <w:pPr>
        <w:pStyle w:val="aff2"/>
        <w:jc w:val="center"/>
        <w:rPr>
          <w:rFonts w:ascii="Arial" w:hAnsi="Arial"/>
        </w:rPr>
      </w:pPr>
    </w:p>
    <w:p w14:paraId="2DBCDE17" w14:textId="77777777" w:rsidR="008B08EE" w:rsidRDefault="008B08EE" w:rsidP="003800F9">
      <w:pPr>
        <w:pStyle w:val="aff2"/>
        <w:jc w:val="center"/>
        <w:rPr>
          <w:rFonts w:ascii="Arial" w:hAnsi="Arial"/>
        </w:rPr>
      </w:pPr>
    </w:p>
    <w:p w14:paraId="6FD39262" w14:textId="13058E53" w:rsidR="009F25AA" w:rsidRDefault="009F25AA" w:rsidP="00310011">
      <w:pPr>
        <w:pStyle w:val="aff2"/>
        <w:numPr>
          <w:ilvl w:val="0"/>
          <w:numId w:val="31"/>
        </w:numPr>
        <w:ind w:firstLine="0"/>
        <w:rPr>
          <w:rFonts w:ascii="Arial" w:hAnsi="Arial"/>
          <w:b/>
          <w:bCs/>
        </w:rPr>
      </w:pPr>
      <w:r>
        <w:rPr>
          <w:rFonts w:ascii="Arial" w:hAnsi="Arial"/>
          <w:b/>
          <w:bCs/>
        </w:rPr>
        <w:t>Προσλήφθηκα σε περιοχή που άκουσα ότι είναι παραμεθόριο, δικαιούμαι κάποιο επίδομα?</w:t>
      </w:r>
    </w:p>
    <w:p w14:paraId="4A10203F" w14:textId="04398056" w:rsidR="009F25AA" w:rsidRDefault="009F25AA" w:rsidP="009F25AA">
      <w:pPr>
        <w:pStyle w:val="aff2"/>
        <w:ind w:left="1440" w:firstLine="0"/>
        <w:rPr>
          <w:rFonts w:ascii="Arial" w:hAnsi="Arial"/>
        </w:rPr>
      </w:pPr>
      <w:r w:rsidRPr="009F25AA">
        <w:rPr>
          <w:rFonts w:ascii="Arial" w:hAnsi="Arial"/>
        </w:rPr>
        <w:t>Εκπαιδευτικοί πο</w:t>
      </w:r>
      <w:r>
        <w:rPr>
          <w:rFonts w:ascii="Arial" w:hAnsi="Arial"/>
        </w:rPr>
        <w:t xml:space="preserve">υ προσλαμβάνονται η διορίζονται σε περιοχές παραμεθόριες η προβληματικές λαμβάνουν επίδομα 100 ευρώ μεικτά. Δες το παρακάτω έγγραφο να δεις αν είσαι μέσα </w:t>
      </w:r>
      <w:hyperlink r:id="rId126" w:history="1">
        <w:r w:rsidRPr="009F25AA">
          <w:rPr>
            <w:rStyle w:val="-"/>
            <w:rFonts w:ascii="Arial" w:hAnsi="Arial"/>
          </w:rPr>
          <w:t>ΕΔΩ</w:t>
        </w:r>
      </w:hyperlink>
      <w:r w:rsidR="00BB6646">
        <w:rPr>
          <w:rFonts w:ascii="Arial" w:hAnsi="Arial"/>
        </w:rPr>
        <w:t>. Το επίδομα μπαίνει αυτόματα, δεν χρειάζεται κάποια ενέργεια από μεριάς σου.</w:t>
      </w:r>
    </w:p>
    <w:p w14:paraId="5E2F2A42" w14:textId="77777777" w:rsidR="00EA43AA" w:rsidRDefault="00EA43AA" w:rsidP="009F25AA">
      <w:pPr>
        <w:pStyle w:val="aff2"/>
        <w:ind w:left="1440" w:firstLine="0"/>
        <w:rPr>
          <w:rFonts w:ascii="Arial" w:hAnsi="Arial"/>
        </w:rPr>
      </w:pPr>
    </w:p>
    <w:p w14:paraId="71A89701" w14:textId="77777777" w:rsidR="00EA43AA" w:rsidRDefault="00EA43AA" w:rsidP="009F25AA">
      <w:pPr>
        <w:pStyle w:val="aff2"/>
        <w:ind w:left="1440" w:firstLine="0"/>
        <w:rPr>
          <w:rFonts w:ascii="Arial" w:hAnsi="Arial"/>
        </w:rPr>
      </w:pPr>
    </w:p>
    <w:p w14:paraId="3D47CD60" w14:textId="77777777" w:rsidR="00EA43AA" w:rsidRDefault="00EA43AA" w:rsidP="009F25AA">
      <w:pPr>
        <w:pStyle w:val="aff2"/>
        <w:ind w:left="1440" w:firstLine="0"/>
        <w:rPr>
          <w:rFonts w:ascii="Arial" w:hAnsi="Arial"/>
        </w:rPr>
      </w:pPr>
    </w:p>
    <w:p w14:paraId="11E1BCD4" w14:textId="77777777" w:rsidR="00EA43AA" w:rsidRDefault="00EA43AA" w:rsidP="009F25AA">
      <w:pPr>
        <w:pStyle w:val="aff2"/>
        <w:ind w:left="1440" w:firstLine="0"/>
        <w:rPr>
          <w:rFonts w:ascii="Arial" w:hAnsi="Arial"/>
        </w:rPr>
      </w:pPr>
    </w:p>
    <w:p w14:paraId="46618621" w14:textId="77777777" w:rsidR="009F25AA" w:rsidRPr="009F25AA" w:rsidRDefault="009F25AA" w:rsidP="009F25AA">
      <w:pPr>
        <w:pStyle w:val="aff2"/>
        <w:ind w:left="1440" w:firstLine="0"/>
        <w:rPr>
          <w:rFonts w:ascii="Arial" w:hAnsi="Arial"/>
        </w:rPr>
      </w:pPr>
    </w:p>
    <w:p w14:paraId="677908C2" w14:textId="0E806C9E" w:rsidR="00CA45F3" w:rsidRDefault="003800F9" w:rsidP="00310011">
      <w:pPr>
        <w:pStyle w:val="aff2"/>
        <w:numPr>
          <w:ilvl w:val="0"/>
          <w:numId w:val="31"/>
        </w:numPr>
        <w:ind w:firstLine="0"/>
        <w:rPr>
          <w:rFonts w:ascii="Arial" w:hAnsi="Arial"/>
          <w:b/>
          <w:bCs/>
        </w:rPr>
      </w:pPr>
      <w:r w:rsidRPr="003800F9">
        <w:rPr>
          <w:rFonts w:ascii="Arial" w:hAnsi="Arial"/>
          <w:b/>
          <w:bCs/>
        </w:rPr>
        <w:lastRenderedPageBreak/>
        <w:t xml:space="preserve"> Καλησπέρα Τελείωσα το μεταπτυχιακό μου και θα ήθελα να το καταθέσω για να ανέβω ΜΚ, μήπως γνωρίζετε ποια διαδικασία ακολουθώ; Το στέλνω σε κάποιο email?</w:t>
      </w:r>
    </w:p>
    <w:p w14:paraId="4921A370" w14:textId="535A8395" w:rsidR="003800F9" w:rsidRDefault="003800F9" w:rsidP="003800F9">
      <w:pPr>
        <w:pStyle w:val="aff2"/>
        <w:ind w:firstLine="0"/>
        <w:rPr>
          <w:rFonts w:ascii="Arial" w:hAnsi="Arial"/>
        </w:rPr>
      </w:pPr>
      <w:r w:rsidRPr="003800F9">
        <w:rPr>
          <w:rFonts w:ascii="Arial" w:hAnsi="Arial"/>
        </w:rPr>
        <w:t>Θα πας στο διευθυντή σου και αυτό θα σου δώσει κάποιες αιτήσεις να συμπληρώσεις (Αίτηση αναγνώρισης μεταπτυχιακού διδακτορικού τίτλου) τις οποίες τις απευθύνεις προς το αρμόδιο όργανο (ΠΥΣΠΕ - ΠΥΣΔΕ)</w:t>
      </w:r>
      <w:r w:rsidR="00BD1D86">
        <w:rPr>
          <w:rFonts w:ascii="Arial" w:hAnsi="Arial"/>
        </w:rPr>
        <w:t xml:space="preserve"> επισυνάπτοντας αναλυτική βαθμολογία.</w:t>
      </w:r>
      <w:r w:rsidRPr="003800F9">
        <w:rPr>
          <w:rFonts w:ascii="Arial" w:hAnsi="Arial"/>
        </w:rPr>
        <w:t>.. εν καιρώ θα σου απαντήσουν.</w:t>
      </w:r>
      <w:r w:rsidR="00BE272B">
        <w:rPr>
          <w:rFonts w:ascii="Arial" w:hAnsi="Arial"/>
        </w:rPr>
        <w:t xml:space="preserve"> </w:t>
      </w:r>
      <w:r w:rsidR="00BD1D86">
        <w:rPr>
          <w:rFonts w:ascii="Arial" w:hAnsi="Arial"/>
        </w:rPr>
        <w:t>Προσοχή! Η αίτηση μας πρέπει να είναι πρωτοκολλημένη.</w:t>
      </w:r>
    </w:p>
    <w:p w14:paraId="5F1A9ACE" w14:textId="3BD7F784" w:rsidR="003800F9" w:rsidRDefault="003800F9" w:rsidP="003800F9">
      <w:pPr>
        <w:pStyle w:val="aff2"/>
        <w:ind w:firstLine="0"/>
        <w:rPr>
          <w:rFonts w:ascii="Arial" w:hAnsi="Arial"/>
        </w:rPr>
      </w:pPr>
    </w:p>
    <w:p w14:paraId="673F6302" w14:textId="77777777" w:rsidR="00784904" w:rsidRPr="003800F9" w:rsidRDefault="00784904" w:rsidP="003800F9">
      <w:pPr>
        <w:pStyle w:val="aff2"/>
        <w:ind w:firstLine="0"/>
        <w:rPr>
          <w:rFonts w:ascii="Arial" w:hAnsi="Arial"/>
        </w:rPr>
      </w:pPr>
    </w:p>
    <w:p w14:paraId="4727CC9C" w14:textId="4C90220D" w:rsidR="00CA45F3" w:rsidRPr="00655491" w:rsidRDefault="00CA45F3" w:rsidP="00B6692A">
      <w:pPr>
        <w:pStyle w:val="aff2"/>
        <w:numPr>
          <w:ilvl w:val="0"/>
          <w:numId w:val="31"/>
        </w:numPr>
        <w:rPr>
          <w:rFonts w:ascii="Arial" w:hAnsi="Arial"/>
          <w:b/>
        </w:rPr>
      </w:pPr>
      <w:r w:rsidRPr="00655491">
        <w:rPr>
          <w:rFonts w:ascii="Arial" w:hAnsi="Arial"/>
          <w:b/>
        </w:rPr>
        <w:t xml:space="preserve">Κάθε </w:t>
      </w:r>
      <w:r w:rsidR="00217923" w:rsidRPr="00655491">
        <w:rPr>
          <w:rFonts w:ascii="Arial" w:hAnsi="Arial"/>
          <w:b/>
        </w:rPr>
        <w:t>πότ</w:t>
      </w:r>
      <w:r w:rsidR="00217923">
        <w:rPr>
          <w:rFonts w:ascii="Arial" w:hAnsi="Arial"/>
          <w:b/>
        </w:rPr>
        <w:t>ε</w:t>
      </w:r>
      <w:r w:rsidRPr="00655491">
        <w:rPr>
          <w:rFonts w:ascii="Arial" w:hAnsi="Arial"/>
          <w:b/>
        </w:rPr>
        <w:t xml:space="preserve"> θα </w:t>
      </w:r>
      <w:r w:rsidR="00AC30D8" w:rsidRPr="00655491">
        <w:rPr>
          <w:rFonts w:ascii="Arial" w:hAnsi="Arial"/>
          <w:b/>
        </w:rPr>
        <w:t>πληρώνομαι</w:t>
      </w:r>
      <w:r w:rsidRPr="00655491">
        <w:rPr>
          <w:rFonts w:ascii="Arial" w:hAnsi="Arial"/>
          <w:b/>
        </w:rPr>
        <w:t>?</w:t>
      </w:r>
    </w:p>
    <w:p w14:paraId="7F2C1E1C" w14:textId="5CFA2DD9" w:rsidR="00CA45F3" w:rsidRPr="00B6692A" w:rsidRDefault="00AC30D8" w:rsidP="00B6692A">
      <w:pPr>
        <w:rPr>
          <w:rFonts w:ascii="Arial" w:hAnsi="Arial"/>
        </w:rPr>
      </w:pPr>
      <w:r w:rsidRPr="00B6692A">
        <w:rPr>
          <w:rFonts w:ascii="Arial" w:hAnsi="Arial"/>
        </w:rPr>
        <w:t>Συνήθως</w:t>
      </w:r>
      <w:r w:rsidR="00CA45F3" w:rsidRPr="00B6692A">
        <w:rPr>
          <w:rFonts w:ascii="Arial" w:hAnsi="Arial"/>
        </w:rPr>
        <w:t xml:space="preserve"> οι του ΕΣΠΑ </w:t>
      </w:r>
      <w:r w:rsidRPr="00B6692A">
        <w:rPr>
          <w:rFonts w:ascii="Arial" w:hAnsi="Arial"/>
        </w:rPr>
        <w:t>πληρώνονται</w:t>
      </w:r>
      <w:r w:rsidR="00CA45F3" w:rsidRPr="00B6692A">
        <w:rPr>
          <w:rFonts w:ascii="Arial" w:hAnsi="Arial"/>
        </w:rPr>
        <w:t xml:space="preserve"> </w:t>
      </w:r>
      <w:r w:rsidRPr="00B6692A">
        <w:rPr>
          <w:rFonts w:ascii="Arial" w:hAnsi="Arial"/>
        </w:rPr>
        <w:t>μέχρι</w:t>
      </w:r>
      <w:r w:rsidR="00CA45F3" w:rsidRPr="00B6692A">
        <w:rPr>
          <w:rFonts w:ascii="Arial" w:hAnsi="Arial"/>
        </w:rPr>
        <w:t xml:space="preserve"> τις 10 κάθε </w:t>
      </w:r>
      <w:r w:rsidR="00F377BF" w:rsidRPr="00B6692A">
        <w:rPr>
          <w:rFonts w:ascii="Arial" w:hAnsi="Arial"/>
        </w:rPr>
        <w:t>μήνα</w:t>
      </w:r>
      <w:r w:rsidR="00CA45F3" w:rsidRPr="00B6692A">
        <w:rPr>
          <w:rFonts w:ascii="Arial" w:hAnsi="Arial"/>
        </w:rPr>
        <w:t>.</w:t>
      </w:r>
    </w:p>
    <w:p w14:paraId="5FFB1B33" w14:textId="7C11DC8B" w:rsidR="00BD1D86" w:rsidRDefault="00BD1D86" w:rsidP="00BD1D86">
      <w:pPr>
        <w:ind w:firstLine="0"/>
        <w:rPr>
          <w:rFonts w:ascii="Arial" w:hAnsi="Arial"/>
          <w:b/>
        </w:rPr>
      </w:pPr>
    </w:p>
    <w:p w14:paraId="5446C1D2" w14:textId="77777777" w:rsidR="00540FC2" w:rsidRPr="00BD1D86" w:rsidRDefault="00540FC2" w:rsidP="00BD1D86">
      <w:pPr>
        <w:ind w:firstLine="0"/>
        <w:rPr>
          <w:rFonts w:ascii="Arial" w:hAnsi="Arial"/>
          <w:b/>
        </w:rPr>
      </w:pPr>
    </w:p>
    <w:p w14:paraId="491BA1C2" w14:textId="445CECD3" w:rsidR="00BA1BCA" w:rsidRPr="00B6692A" w:rsidRDefault="003C6BAE" w:rsidP="00B6692A">
      <w:pPr>
        <w:pStyle w:val="aff2"/>
        <w:numPr>
          <w:ilvl w:val="0"/>
          <w:numId w:val="31"/>
        </w:numPr>
        <w:rPr>
          <w:rFonts w:ascii="Arial" w:hAnsi="Arial"/>
          <w:b/>
        </w:rPr>
      </w:pPr>
      <w:r w:rsidRPr="00B6692A">
        <w:rPr>
          <w:rFonts w:ascii="Arial" w:hAnsi="Arial"/>
          <w:b/>
        </w:rPr>
        <w:t>Θέλω</w:t>
      </w:r>
      <w:r w:rsidR="00BA1BCA" w:rsidRPr="00B6692A">
        <w:rPr>
          <w:rFonts w:ascii="Arial" w:hAnsi="Arial"/>
          <w:b/>
        </w:rPr>
        <w:t xml:space="preserve"> να </w:t>
      </w:r>
      <w:r w:rsidRPr="00B6692A">
        <w:rPr>
          <w:rFonts w:ascii="Arial" w:hAnsi="Arial"/>
          <w:b/>
        </w:rPr>
        <w:t>αναγνωρίσω</w:t>
      </w:r>
      <w:r w:rsidR="00BA1BCA" w:rsidRPr="00B6692A">
        <w:rPr>
          <w:rFonts w:ascii="Arial" w:hAnsi="Arial"/>
          <w:b/>
        </w:rPr>
        <w:t xml:space="preserve"> μη </w:t>
      </w:r>
      <w:r w:rsidRPr="00B6692A">
        <w:rPr>
          <w:rFonts w:ascii="Arial" w:hAnsi="Arial"/>
          <w:b/>
        </w:rPr>
        <w:t>εκπαιδευτική</w:t>
      </w:r>
      <w:r w:rsidR="00BA1BCA" w:rsidRPr="00B6692A">
        <w:rPr>
          <w:rFonts w:ascii="Arial" w:hAnsi="Arial"/>
          <w:b/>
        </w:rPr>
        <w:t xml:space="preserve"> </w:t>
      </w:r>
      <w:r w:rsidRPr="00B6692A">
        <w:rPr>
          <w:rFonts w:ascii="Arial" w:hAnsi="Arial"/>
          <w:b/>
        </w:rPr>
        <w:t>προϋπηρεσία</w:t>
      </w:r>
      <w:r w:rsidR="00FF3612">
        <w:rPr>
          <w:rFonts w:ascii="Arial" w:hAnsi="Arial"/>
          <w:b/>
        </w:rPr>
        <w:t xml:space="preserve"> από φορέα δημοσίου</w:t>
      </w:r>
      <w:r w:rsidR="00BA1BCA" w:rsidRPr="00B6692A">
        <w:rPr>
          <w:rFonts w:ascii="Arial" w:hAnsi="Arial"/>
          <w:b/>
        </w:rPr>
        <w:t xml:space="preserve">, τι </w:t>
      </w:r>
      <w:r w:rsidRPr="00B6692A">
        <w:rPr>
          <w:rFonts w:ascii="Arial" w:hAnsi="Arial"/>
          <w:b/>
        </w:rPr>
        <w:t>χαρτιά</w:t>
      </w:r>
      <w:r w:rsidR="00BA1BCA" w:rsidRPr="00B6692A">
        <w:rPr>
          <w:rFonts w:ascii="Arial" w:hAnsi="Arial"/>
          <w:b/>
        </w:rPr>
        <w:t xml:space="preserve"> </w:t>
      </w:r>
      <w:r w:rsidRPr="00B6692A">
        <w:rPr>
          <w:rFonts w:ascii="Arial" w:hAnsi="Arial"/>
          <w:b/>
        </w:rPr>
        <w:t>χρειάζομαι</w:t>
      </w:r>
      <w:r w:rsidR="00BA1BCA" w:rsidRPr="00B6692A">
        <w:rPr>
          <w:rFonts w:ascii="Arial" w:hAnsi="Arial"/>
          <w:b/>
        </w:rPr>
        <w:t>?</w:t>
      </w:r>
    </w:p>
    <w:p w14:paraId="490D0910" w14:textId="77777777" w:rsidR="00BA1BCA" w:rsidRPr="00B6692A" w:rsidRDefault="00BA1BCA" w:rsidP="00B6692A">
      <w:pPr>
        <w:rPr>
          <w:rFonts w:ascii="Arial" w:hAnsi="Arial"/>
        </w:rPr>
      </w:pPr>
      <w:r w:rsidRPr="00B6692A">
        <w:rPr>
          <w:rFonts w:ascii="Arial" w:hAnsi="Arial"/>
        </w:rPr>
        <w:t xml:space="preserve">Για την αναγνώριση προϋπηρεσίας ο/η εκπαιδευτικός θα πρέπει να προσκομίσει: </w:t>
      </w:r>
    </w:p>
    <w:p w14:paraId="14218E78" w14:textId="77777777" w:rsidR="00BA1BCA" w:rsidRPr="00B6692A" w:rsidRDefault="00BA1BCA" w:rsidP="00B6692A">
      <w:pPr>
        <w:rPr>
          <w:rFonts w:ascii="Arial" w:hAnsi="Arial"/>
        </w:rPr>
      </w:pPr>
      <w:r w:rsidRPr="00B6692A">
        <w:rPr>
          <w:rFonts w:ascii="Arial" w:hAnsi="Arial"/>
        </w:rPr>
        <w:t xml:space="preserve">α) Βεβαίωση από τον φορέα απασχόλησης όπου θα αναφέρονται: Οι αποφάσεις πρόσληψης και απόλυσης, η ιδιότητα με την οποία υπηρέτησαν, η σχέση εργασίας, το ωράριο εργασίας (πλήρες ή μειωμένο), το υποχρεωτικό πλήρες ωράριο (σε περίπτωση εργασίας με μειωμένο ωράριο), η διάρκεια των προϋπηρεσιών αυτών. </w:t>
      </w:r>
    </w:p>
    <w:p w14:paraId="66635B65" w14:textId="77777777" w:rsidR="00BA1BCA" w:rsidRPr="00B6692A" w:rsidRDefault="00BA1BCA" w:rsidP="00B6692A">
      <w:pPr>
        <w:rPr>
          <w:rFonts w:ascii="Arial" w:hAnsi="Arial"/>
        </w:rPr>
      </w:pPr>
      <w:r w:rsidRPr="00B6692A">
        <w:rPr>
          <w:rFonts w:ascii="Arial" w:hAnsi="Arial"/>
        </w:rPr>
        <w:t>β) Βεβαίωση του φορέα απασχόλησης στην οποία θα αναφέρεται η νομική μορφή του φορέα απασχόλησης, καθώς και εάν υπάγεται στο πεδίο εφαρμογής της Παραγράφου 1 του Άρθρου 7 του Ν. 4354/2015.</w:t>
      </w:r>
    </w:p>
    <w:p w14:paraId="30FD4D07" w14:textId="4D7414B3" w:rsidR="00BA1BCA" w:rsidRDefault="00BA1BCA" w:rsidP="00B6692A">
      <w:pPr>
        <w:rPr>
          <w:rFonts w:ascii="Arial" w:hAnsi="Arial"/>
        </w:rPr>
      </w:pPr>
      <w:r w:rsidRPr="00B6692A">
        <w:rPr>
          <w:rFonts w:ascii="Arial" w:hAnsi="Arial"/>
        </w:rPr>
        <w:t>γ) εκτύπωση των ενσήμων από τον ΕΦΚΑ</w:t>
      </w:r>
    </w:p>
    <w:p w14:paraId="794AE792" w14:textId="398682E9" w:rsidR="003A529E" w:rsidRDefault="003A529E" w:rsidP="00B6692A">
      <w:pPr>
        <w:rPr>
          <w:rFonts w:ascii="Arial" w:hAnsi="Arial"/>
        </w:rPr>
      </w:pPr>
    </w:p>
    <w:p w14:paraId="0A7063D4" w14:textId="77777777" w:rsidR="00EA43AA" w:rsidRDefault="00EA43AA" w:rsidP="00B6692A">
      <w:pPr>
        <w:rPr>
          <w:rFonts w:ascii="Arial" w:hAnsi="Arial"/>
        </w:rPr>
      </w:pPr>
    </w:p>
    <w:p w14:paraId="1C4F47BE" w14:textId="77777777" w:rsidR="00EA43AA" w:rsidRDefault="00EA43AA" w:rsidP="00B6692A">
      <w:pPr>
        <w:rPr>
          <w:rFonts w:ascii="Arial" w:hAnsi="Arial"/>
        </w:rPr>
      </w:pPr>
    </w:p>
    <w:p w14:paraId="50A2B708" w14:textId="77777777" w:rsidR="00EA43AA" w:rsidRDefault="00EA43AA" w:rsidP="00B6692A">
      <w:pPr>
        <w:rPr>
          <w:rFonts w:ascii="Arial" w:hAnsi="Arial"/>
        </w:rPr>
      </w:pPr>
    </w:p>
    <w:p w14:paraId="02131798" w14:textId="77777777" w:rsidR="00EA43AA" w:rsidRDefault="00EA43AA" w:rsidP="00B6692A">
      <w:pPr>
        <w:rPr>
          <w:rFonts w:ascii="Arial" w:hAnsi="Arial"/>
        </w:rPr>
      </w:pPr>
    </w:p>
    <w:p w14:paraId="1B5E7384" w14:textId="77777777" w:rsidR="00EA43AA" w:rsidRDefault="00EA43AA" w:rsidP="00B6692A">
      <w:pPr>
        <w:rPr>
          <w:rFonts w:ascii="Arial" w:hAnsi="Arial"/>
        </w:rPr>
      </w:pPr>
    </w:p>
    <w:p w14:paraId="4F3810BE" w14:textId="77777777" w:rsidR="00EA43AA" w:rsidRDefault="00EA43AA" w:rsidP="00B6692A">
      <w:pPr>
        <w:rPr>
          <w:rFonts w:ascii="Arial" w:hAnsi="Arial"/>
        </w:rPr>
      </w:pPr>
    </w:p>
    <w:p w14:paraId="7858F484" w14:textId="77777777" w:rsidR="00540FC2" w:rsidRDefault="00540FC2" w:rsidP="00B6692A">
      <w:pPr>
        <w:rPr>
          <w:rFonts w:ascii="Arial" w:hAnsi="Arial"/>
        </w:rPr>
      </w:pPr>
    </w:p>
    <w:p w14:paraId="070646E4" w14:textId="6CC6661E" w:rsidR="003A529E" w:rsidRPr="00194DF1" w:rsidRDefault="00194DF1" w:rsidP="003A529E">
      <w:pPr>
        <w:pStyle w:val="aff2"/>
        <w:numPr>
          <w:ilvl w:val="0"/>
          <w:numId w:val="31"/>
        </w:numPr>
        <w:rPr>
          <w:rFonts w:ascii="Arial" w:hAnsi="Arial"/>
          <w:b/>
          <w:bCs/>
        </w:rPr>
      </w:pPr>
      <w:r w:rsidRPr="00194DF1">
        <w:rPr>
          <w:rFonts w:ascii="Arial" w:hAnsi="Arial"/>
          <w:b/>
          <w:bCs/>
        </w:rPr>
        <w:lastRenderedPageBreak/>
        <w:t>Είμαι</w:t>
      </w:r>
      <w:r w:rsidR="003A529E" w:rsidRPr="00194DF1">
        <w:rPr>
          <w:rFonts w:ascii="Arial" w:hAnsi="Arial"/>
          <w:b/>
          <w:bCs/>
        </w:rPr>
        <w:t xml:space="preserve"> </w:t>
      </w:r>
      <w:r w:rsidRPr="00194DF1">
        <w:rPr>
          <w:rFonts w:ascii="Arial" w:hAnsi="Arial"/>
          <w:b/>
          <w:bCs/>
        </w:rPr>
        <w:t>Ψυχολόγος</w:t>
      </w:r>
      <w:r w:rsidR="003A529E" w:rsidRPr="00194DF1">
        <w:rPr>
          <w:rFonts w:ascii="Arial" w:hAnsi="Arial"/>
          <w:b/>
          <w:bCs/>
        </w:rPr>
        <w:t xml:space="preserve"> – </w:t>
      </w:r>
      <w:r w:rsidRPr="00194DF1">
        <w:rPr>
          <w:rFonts w:ascii="Arial" w:hAnsi="Arial"/>
          <w:b/>
          <w:bCs/>
        </w:rPr>
        <w:t>Κοινωνικός</w:t>
      </w:r>
      <w:r w:rsidR="003A529E" w:rsidRPr="00194DF1">
        <w:rPr>
          <w:rFonts w:ascii="Arial" w:hAnsi="Arial"/>
          <w:b/>
          <w:bCs/>
        </w:rPr>
        <w:t xml:space="preserve"> </w:t>
      </w:r>
      <w:r w:rsidRPr="00194DF1">
        <w:rPr>
          <w:rFonts w:ascii="Arial" w:hAnsi="Arial"/>
          <w:b/>
          <w:bCs/>
        </w:rPr>
        <w:t>Λειτουργός</w:t>
      </w:r>
      <w:r w:rsidR="003A529E" w:rsidRPr="00194DF1">
        <w:rPr>
          <w:rFonts w:ascii="Arial" w:hAnsi="Arial"/>
          <w:b/>
          <w:bCs/>
        </w:rPr>
        <w:t xml:space="preserve"> και μου </w:t>
      </w:r>
      <w:r w:rsidRPr="00194DF1">
        <w:rPr>
          <w:rFonts w:ascii="Arial" w:hAnsi="Arial"/>
          <w:b/>
          <w:bCs/>
        </w:rPr>
        <w:t>λένε</w:t>
      </w:r>
      <w:r w:rsidR="003A529E" w:rsidRPr="00194DF1">
        <w:rPr>
          <w:rFonts w:ascii="Arial" w:hAnsi="Arial"/>
          <w:b/>
          <w:bCs/>
        </w:rPr>
        <w:t xml:space="preserve"> να </w:t>
      </w:r>
      <w:r w:rsidRPr="00194DF1">
        <w:rPr>
          <w:rFonts w:ascii="Arial" w:hAnsi="Arial"/>
          <w:b/>
          <w:bCs/>
        </w:rPr>
        <w:t>κάνω</w:t>
      </w:r>
      <w:r w:rsidR="003A529E" w:rsidRPr="00194DF1">
        <w:rPr>
          <w:rFonts w:ascii="Arial" w:hAnsi="Arial"/>
          <w:b/>
          <w:bCs/>
        </w:rPr>
        <w:t xml:space="preserve"> </w:t>
      </w:r>
      <w:r w:rsidRPr="00194DF1">
        <w:rPr>
          <w:rFonts w:ascii="Arial" w:hAnsi="Arial"/>
          <w:b/>
          <w:bCs/>
        </w:rPr>
        <w:t>Εφημερίες</w:t>
      </w:r>
      <w:r w:rsidR="003A529E" w:rsidRPr="00194DF1">
        <w:rPr>
          <w:rFonts w:ascii="Arial" w:hAnsi="Arial"/>
          <w:b/>
          <w:bCs/>
        </w:rPr>
        <w:t xml:space="preserve">, τα </w:t>
      </w:r>
      <w:r w:rsidRPr="00194DF1">
        <w:rPr>
          <w:rFonts w:ascii="Arial" w:hAnsi="Arial"/>
          <w:b/>
          <w:bCs/>
        </w:rPr>
        <w:t>πράγματα</w:t>
      </w:r>
      <w:r w:rsidR="003A529E" w:rsidRPr="00194DF1">
        <w:rPr>
          <w:rFonts w:ascii="Arial" w:hAnsi="Arial"/>
          <w:b/>
          <w:bCs/>
        </w:rPr>
        <w:t xml:space="preserve"> είναι </w:t>
      </w:r>
      <w:r w:rsidRPr="00194DF1">
        <w:rPr>
          <w:rFonts w:ascii="Arial" w:hAnsi="Arial"/>
          <w:b/>
          <w:bCs/>
        </w:rPr>
        <w:t>συγκεχυμένα</w:t>
      </w:r>
      <w:r w:rsidR="003A529E" w:rsidRPr="00194DF1">
        <w:rPr>
          <w:rFonts w:ascii="Arial" w:hAnsi="Arial"/>
          <w:b/>
          <w:bCs/>
        </w:rPr>
        <w:t xml:space="preserve"> </w:t>
      </w:r>
      <w:r w:rsidRPr="00194DF1">
        <w:rPr>
          <w:rFonts w:ascii="Arial" w:hAnsi="Arial"/>
          <w:b/>
          <w:bCs/>
        </w:rPr>
        <w:t>γιατί</w:t>
      </w:r>
      <w:r w:rsidR="003A529E" w:rsidRPr="00194DF1">
        <w:rPr>
          <w:rFonts w:ascii="Arial" w:hAnsi="Arial"/>
          <w:b/>
          <w:bCs/>
        </w:rPr>
        <w:t xml:space="preserve"> </w:t>
      </w:r>
      <w:r w:rsidRPr="00194DF1">
        <w:rPr>
          <w:rFonts w:ascii="Arial" w:hAnsi="Arial"/>
          <w:b/>
          <w:bCs/>
        </w:rPr>
        <w:t>διαβάζω</w:t>
      </w:r>
      <w:r w:rsidR="003A529E" w:rsidRPr="00194DF1">
        <w:rPr>
          <w:rFonts w:ascii="Arial" w:hAnsi="Arial"/>
          <w:b/>
          <w:bCs/>
        </w:rPr>
        <w:t xml:space="preserve"> </w:t>
      </w:r>
      <w:r w:rsidRPr="00194DF1">
        <w:rPr>
          <w:rFonts w:ascii="Arial" w:hAnsi="Arial"/>
          <w:b/>
          <w:bCs/>
        </w:rPr>
        <w:t>αντιφατικά</w:t>
      </w:r>
      <w:r w:rsidR="003A529E" w:rsidRPr="00194DF1">
        <w:rPr>
          <w:rFonts w:ascii="Arial" w:hAnsi="Arial"/>
          <w:b/>
          <w:bCs/>
        </w:rPr>
        <w:t xml:space="preserve"> </w:t>
      </w:r>
      <w:r w:rsidRPr="00194DF1">
        <w:rPr>
          <w:rFonts w:ascii="Arial" w:hAnsi="Arial"/>
          <w:b/>
          <w:bCs/>
        </w:rPr>
        <w:t>πράγματα</w:t>
      </w:r>
      <w:r w:rsidR="003A529E" w:rsidRPr="00194DF1">
        <w:rPr>
          <w:rFonts w:ascii="Arial" w:hAnsi="Arial"/>
          <w:b/>
          <w:bCs/>
        </w:rPr>
        <w:t xml:space="preserve">, τι </w:t>
      </w:r>
      <w:r w:rsidRPr="00194DF1">
        <w:rPr>
          <w:rFonts w:ascii="Arial" w:hAnsi="Arial"/>
          <w:b/>
          <w:bCs/>
        </w:rPr>
        <w:t>ισχύει</w:t>
      </w:r>
      <w:r w:rsidR="003A529E" w:rsidRPr="00194DF1">
        <w:rPr>
          <w:rFonts w:ascii="Arial" w:hAnsi="Arial"/>
          <w:b/>
          <w:bCs/>
        </w:rPr>
        <w:t>?</w:t>
      </w:r>
    </w:p>
    <w:p w14:paraId="6F2F52D5" w14:textId="45BA3232" w:rsidR="00194DF1" w:rsidRPr="003A529E" w:rsidRDefault="00194DF1" w:rsidP="00194DF1">
      <w:pPr>
        <w:pStyle w:val="aff2"/>
        <w:ind w:firstLine="0"/>
        <w:rPr>
          <w:rFonts w:ascii="Arial" w:hAnsi="Arial"/>
        </w:rPr>
      </w:pPr>
      <w:r>
        <w:rPr>
          <w:rFonts w:ascii="Arial" w:hAnsi="Arial"/>
        </w:rPr>
        <w:t xml:space="preserve">Διάβασε προσεκτικά το καθηκοντολογιών του κλάδου όπως ισχύουν μέχρι σήμερα </w:t>
      </w:r>
      <w:hyperlink r:id="rId127" w:history="1">
        <w:r w:rsidRPr="00194DF1">
          <w:rPr>
            <w:rStyle w:val="-"/>
            <w:rFonts w:ascii="Arial" w:hAnsi="Arial"/>
          </w:rPr>
          <w:t>ΕΔΩ</w:t>
        </w:r>
      </w:hyperlink>
    </w:p>
    <w:p w14:paraId="1E9C759F" w14:textId="3CBB34CF" w:rsidR="00CA45F3" w:rsidRDefault="00CA45F3" w:rsidP="00715EA5">
      <w:pPr>
        <w:pStyle w:val="aff2"/>
        <w:rPr>
          <w:rFonts w:ascii="Arial" w:hAnsi="Arial"/>
        </w:rPr>
      </w:pPr>
    </w:p>
    <w:p w14:paraId="74E5CFFF" w14:textId="2F6971EF" w:rsidR="00A8588F" w:rsidRDefault="00A8588F" w:rsidP="00715EA5">
      <w:pPr>
        <w:pStyle w:val="aff2"/>
        <w:rPr>
          <w:rFonts w:ascii="Arial" w:hAnsi="Arial"/>
        </w:rPr>
      </w:pPr>
    </w:p>
    <w:p w14:paraId="7B44A0E2" w14:textId="77777777" w:rsidR="00A8588F" w:rsidRPr="00B6692A" w:rsidRDefault="00A8588F" w:rsidP="00715EA5">
      <w:pPr>
        <w:pStyle w:val="aff2"/>
        <w:rPr>
          <w:rFonts w:ascii="Arial" w:hAnsi="Arial"/>
        </w:rPr>
      </w:pPr>
    </w:p>
    <w:p w14:paraId="3A02794E" w14:textId="30835D35" w:rsidR="00CA45F3" w:rsidRPr="00B6692A" w:rsidRDefault="00CA45F3" w:rsidP="00B6692A">
      <w:pPr>
        <w:pStyle w:val="aff2"/>
        <w:numPr>
          <w:ilvl w:val="0"/>
          <w:numId w:val="31"/>
        </w:numPr>
        <w:rPr>
          <w:rFonts w:ascii="Arial" w:hAnsi="Arial"/>
          <w:b/>
        </w:rPr>
      </w:pPr>
      <w:r w:rsidRPr="00B6692A">
        <w:rPr>
          <w:rFonts w:ascii="Arial" w:hAnsi="Arial"/>
          <w:b/>
        </w:rPr>
        <w:t xml:space="preserve">Με </w:t>
      </w:r>
      <w:r w:rsidR="00AC30D8" w:rsidRPr="00B6692A">
        <w:rPr>
          <w:rFonts w:ascii="Arial" w:hAnsi="Arial"/>
          <w:b/>
        </w:rPr>
        <w:t>πήρανε</w:t>
      </w:r>
      <w:r w:rsidR="00615B27" w:rsidRPr="00B6692A">
        <w:rPr>
          <w:rFonts w:ascii="Arial" w:hAnsi="Arial"/>
          <w:b/>
        </w:rPr>
        <w:t xml:space="preserve"> </w:t>
      </w:r>
      <w:r w:rsidR="00441CD9">
        <w:rPr>
          <w:rFonts w:ascii="Arial" w:hAnsi="Arial"/>
          <w:b/>
        </w:rPr>
        <w:t xml:space="preserve">Αναπληρωτή </w:t>
      </w:r>
      <w:r w:rsidRPr="00B6692A">
        <w:rPr>
          <w:rFonts w:ascii="Arial" w:hAnsi="Arial"/>
          <w:b/>
        </w:rPr>
        <w:t xml:space="preserve">σε </w:t>
      </w:r>
      <w:r w:rsidR="00AC30D8" w:rsidRPr="00B6692A">
        <w:rPr>
          <w:rFonts w:ascii="Arial" w:hAnsi="Arial"/>
          <w:b/>
        </w:rPr>
        <w:t>νησί</w:t>
      </w:r>
      <w:r w:rsidRPr="00B6692A">
        <w:rPr>
          <w:rFonts w:ascii="Arial" w:hAnsi="Arial"/>
          <w:b/>
        </w:rPr>
        <w:t xml:space="preserve"> με 100 </w:t>
      </w:r>
      <w:r w:rsidR="00AC30D8" w:rsidRPr="00B6692A">
        <w:rPr>
          <w:rFonts w:ascii="Arial" w:hAnsi="Arial"/>
          <w:b/>
        </w:rPr>
        <w:t>κάτοικους</w:t>
      </w:r>
      <w:r w:rsidRPr="00B6692A">
        <w:rPr>
          <w:rFonts w:ascii="Arial" w:hAnsi="Arial"/>
          <w:b/>
        </w:rPr>
        <w:t xml:space="preserve">, </w:t>
      </w:r>
      <w:r w:rsidR="00AC30D8" w:rsidRPr="00B6692A">
        <w:rPr>
          <w:rFonts w:ascii="Arial" w:hAnsi="Arial"/>
          <w:b/>
        </w:rPr>
        <w:t>έχω</w:t>
      </w:r>
      <w:r w:rsidRPr="00B6692A">
        <w:rPr>
          <w:rFonts w:ascii="Arial" w:hAnsi="Arial"/>
          <w:b/>
        </w:rPr>
        <w:t xml:space="preserve"> 5 </w:t>
      </w:r>
      <w:r w:rsidR="00AC30D8" w:rsidRPr="00B6692A">
        <w:rPr>
          <w:rFonts w:ascii="Arial" w:hAnsi="Arial"/>
          <w:b/>
        </w:rPr>
        <w:t>παιδιά</w:t>
      </w:r>
      <w:r w:rsidR="00E463A2" w:rsidRPr="00B6692A">
        <w:rPr>
          <w:rFonts w:ascii="Arial" w:hAnsi="Arial"/>
          <w:b/>
        </w:rPr>
        <w:t xml:space="preserve">, δυο </w:t>
      </w:r>
      <w:r w:rsidR="00AC30D8" w:rsidRPr="00B6692A">
        <w:rPr>
          <w:rFonts w:ascii="Arial" w:hAnsi="Arial"/>
          <w:b/>
        </w:rPr>
        <w:t>σκυλιά</w:t>
      </w:r>
      <w:r w:rsidR="00E463A2" w:rsidRPr="00B6692A">
        <w:rPr>
          <w:rFonts w:ascii="Arial" w:hAnsi="Arial"/>
          <w:b/>
        </w:rPr>
        <w:t xml:space="preserve"> και ένα </w:t>
      </w:r>
      <w:r w:rsidR="00AC30D8" w:rsidRPr="00B6692A">
        <w:rPr>
          <w:rFonts w:ascii="Arial" w:hAnsi="Arial"/>
          <w:b/>
        </w:rPr>
        <w:t>γατί</w:t>
      </w:r>
      <w:r w:rsidR="00E463A2" w:rsidRPr="00B6692A">
        <w:rPr>
          <w:rFonts w:ascii="Arial" w:hAnsi="Arial"/>
          <w:b/>
        </w:rPr>
        <w:t xml:space="preserve">, δεν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πάω</w:t>
      </w:r>
      <w:r w:rsidR="00E463A2" w:rsidRPr="00B6692A">
        <w:rPr>
          <w:rFonts w:ascii="Arial" w:hAnsi="Arial"/>
          <w:b/>
        </w:rPr>
        <w:t xml:space="preserve"> είναι </w:t>
      </w:r>
      <w:r w:rsidR="00AC30D8" w:rsidRPr="00B6692A">
        <w:rPr>
          <w:rFonts w:ascii="Arial" w:hAnsi="Arial"/>
          <w:b/>
        </w:rPr>
        <w:t>αδύνατον</w:t>
      </w:r>
      <w:r w:rsidR="00E463A2" w:rsidRPr="00B6692A">
        <w:rPr>
          <w:rFonts w:ascii="Arial" w:hAnsi="Arial"/>
          <w:b/>
        </w:rPr>
        <w:t xml:space="preserve">, τι </w:t>
      </w:r>
      <w:r w:rsidR="00AC30D8" w:rsidRPr="00B6692A">
        <w:rPr>
          <w:rFonts w:ascii="Arial" w:hAnsi="Arial"/>
          <w:b/>
        </w:rPr>
        <w:t>μπορώ</w:t>
      </w:r>
      <w:r w:rsidR="00E463A2" w:rsidRPr="00B6692A">
        <w:rPr>
          <w:rFonts w:ascii="Arial" w:hAnsi="Arial"/>
          <w:b/>
        </w:rPr>
        <w:t xml:space="preserve"> να </w:t>
      </w:r>
      <w:r w:rsidR="00AC30D8" w:rsidRPr="00B6692A">
        <w:rPr>
          <w:rFonts w:ascii="Arial" w:hAnsi="Arial"/>
          <w:b/>
        </w:rPr>
        <w:t>κάνω</w:t>
      </w:r>
      <w:r w:rsidR="00E463A2" w:rsidRPr="00B6692A">
        <w:rPr>
          <w:rFonts w:ascii="Arial" w:hAnsi="Arial"/>
          <w:b/>
        </w:rPr>
        <w:t>?</w:t>
      </w:r>
    </w:p>
    <w:p w14:paraId="07AACC74" w14:textId="25764290" w:rsidR="00E463A2" w:rsidRPr="00B6692A" w:rsidRDefault="00AC30D8" w:rsidP="00B6692A">
      <w:pPr>
        <w:rPr>
          <w:rFonts w:ascii="Arial" w:hAnsi="Arial"/>
        </w:rPr>
      </w:pPr>
      <w:r w:rsidRPr="00B6692A">
        <w:rPr>
          <w:rFonts w:ascii="Arial" w:hAnsi="Arial"/>
        </w:rPr>
        <w:t>Δυστυχώς</w:t>
      </w:r>
      <w:r w:rsidR="00E463A2" w:rsidRPr="00B6692A">
        <w:rPr>
          <w:rFonts w:ascii="Arial" w:hAnsi="Arial"/>
        </w:rPr>
        <w:t xml:space="preserve"> τα </w:t>
      </w:r>
      <w:r w:rsidRPr="00B6692A">
        <w:rPr>
          <w:rFonts w:ascii="Arial" w:hAnsi="Arial"/>
        </w:rPr>
        <w:t>πράγματα</w:t>
      </w:r>
      <w:r w:rsidR="00E463A2" w:rsidRPr="00B6692A">
        <w:rPr>
          <w:rFonts w:ascii="Arial" w:hAnsi="Arial"/>
        </w:rPr>
        <w:t xml:space="preserve"> δεν είναι </w:t>
      </w:r>
      <w:r w:rsidRPr="00B6692A">
        <w:rPr>
          <w:rFonts w:ascii="Arial" w:hAnsi="Arial"/>
        </w:rPr>
        <w:t>ευχάριστα</w:t>
      </w:r>
      <w:r w:rsidR="00F16963" w:rsidRPr="008F40A7">
        <w:rPr>
          <w:rFonts w:ascii="Arial" w:hAnsi="Arial"/>
        </w:rPr>
        <w:t>.</w:t>
      </w:r>
      <w:r w:rsidR="00E463A2" w:rsidRPr="008F40A7">
        <w:rPr>
          <w:rFonts w:ascii="Arial" w:hAnsi="Arial"/>
        </w:rPr>
        <w:t xml:space="preserve"> </w:t>
      </w:r>
      <w:r w:rsidR="00E463A2" w:rsidRPr="00B6692A">
        <w:rPr>
          <w:rFonts w:ascii="Arial" w:hAnsi="Arial"/>
        </w:rPr>
        <w:t xml:space="preserve"> </w:t>
      </w:r>
      <w:r w:rsidR="00976E4A">
        <w:rPr>
          <w:rFonts w:ascii="Arial" w:hAnsi="Arial"/>
        </w:rPr>
        <w:t>Ά</w:t>
      </w:r>
      <w:r w:rsidR="00976E4A" w:rsidRPr="00B6692A">
        <w:rPr>
          <w:rFonts w:ascii="Arial" w:hAnsi="Arial"/>
        </w:rPr>
        <w:t>ρνηση</w:t>
      </w:r>
      <w:r w:rsidR="00E463A2" w:rsidRPr="00B6692A">
        <w:rPr>
          <w:rFonts w:ascii="Arial" w:hAnsi="Arial"/>
        </w:rPr>
        <w:t xml:space="preserve"> </w:t>
      </w:r>
      <w:r w:rsidRPr="008F40A7">
        <w:rPr>
          <w:rFonts w:ascii="Arial" w:hAnsi="Arial"/>
        </w:rPr>
        <w:t>ανάληψη</w:t>
      </w:r>
      <w:r w:rsidR="00A04C51" w:rsidRPr="008F40A7">
        <w:rPr>
          <w:rFonts w:ascii="Arial" w:hAnsi="Arial"/>
        </w:rPr>
        <w:t>ς</w:t>
      </w:r>
      <w:r w:rsidR="00E463A2" w:rsidRPr="00B6692A">
        <w:rPr>
          <w:rFonts w:ascii="Arial" w:hAnsi="Arial"/>
        </w:rPr>
        <w:t xml:space="preserve"> </w:t>
      </w:r>
      <w:r w:rsidRPr="00B6692A">
        <w:rPr>
          <w:rFonts w:ascii="Arial" w:hAnsi="Arial"/>
        </w:rPr>
        <w:t>υπηρεσίας</w:t>
      </w:r>
      <w:r w:rsidR="00E463A2" w:rsidRPr="00B6692A">
        <w:rPr>
          <w:rFonts w:ascii="Arial" w:hAnsi="Arial"/>
        </w:rPr>
        <w:t xml:space="preserve"> </w:t>
      </w:r>
      <w:r w:rsidRPr="00B6692A">
        <w:rPr>
          <w:rFonts w:ascii="Arial" w:hAnsi="Arial"/>
        </w:rPr>
        <w:t>αποφέρει</w:t>
      </w:r>
      <w:r w:rsidR="00E463A2" w:rsidRPr="00B6692A">
        <w:rPr>
          <w:rFonts w:ascii="Arial" w:hAnsi="Arial"/>
        </w:rPr>
        <w:t xml:space="preserve"> </w:t>
      </w:r>
      <w:r w:rsidRPr="00B6692A">
        <w:rPr>
          <w:rFonts w:ascii="Arial" w:hAnsi="Arial"/>
        </w:rPr>
        <w:t>αποκλεισμό</w:t>
      </w:r>
      <w:r w:rsidR="00E463A2" w:rsidRPr="00B6692A">
        <w:rPr>
          <w:rFonts w:ascii="Arial" w:hAnsi="Arial"/>
        </w:rPr>
        <w:t xml:space="preserve"> από τα </w:t>
      </w:r>
      <w:r w:rsidRPr="00B6692A">
        <w:rPr>
          <w:rFonts w:ascii="Arial" w:hAnsi="Arial"/>
        </w:rPr>
        <w:t>πάντα</w:t>
      </w:r>
      <w:r w:rsidR="00E463A2" w:rsidRPr="00B6692A">
        <w:rPr>
          <w:rFonts w:ascii="Arial" w:hAnsi="Arial"/>
        </w:rPr>
        <w:t xml:space="preserve"> για δυο </w:t>
      </w:r>
      <w:r w:rsidRPr="00B6692A">
        <w:rPr>
          <w:rFonts w:ascii="Arial" w:hAnsi="Arial"/>
        </w:rPr>
        <w:t>χρόνια</w:t>
      </w:r>
      <w:r w:rsidR="00E463A2" w:rsidRPr="00B6692A">
        <w:rPr>
          <w:rFonts w:ascii="Arial" w:hAnsi="Arial"/>
        </w:rPr>
        <w:t xml:space="preserve">, το </w:t>
      </w:r>
      <w:r w:rsidRPr="00B6692A">
        <w:rPr>
          <w:rFonts w:ascii="Arial" w:hAnsi="Arial"/>
        </w:rPr>
        <w:t>τρέχων</w:t>
      </w:r>
      <w:r w:rsidR="00E463A2" w:rsidRPr="00B6692A">
        <w:rPr>
          <w:rFonts w:ascii="Arial" w:hAnsi="Arial"/>
        </w:rPr>
        <w:t xml:space="preserve"> και το </w:t>
      </w:r>
      <w:r w:rsidRPr="00B6692A">
        <w:rPr>
          <w:rFonts w:ascii="Arial" w:hAnsi="Arial"/>
        </w:rPr>
        <w:t>επόμενο</w:t>
      </w:r>
      <w:r w:rsidR="00E463A2" w:rsidRPr="00B6692A">
        <w:rPr>
          <w:rFonts w:ascii="Arial" w:hAnsi="Arial"/>
        </w:rPr>
        <w:t xml:space="preserve">. </w:t>
      </w:r>
      <w:r w:rsidRPr="00B6692A">
        <w:rPr>
          <w:rFonts w:ascii="Arial" w:hAnsi="Arial"/>
        </w:rPr>
        <w:t>Υπάρχει</w:t>
      </w:r>
      <w:r w:rsidR="00E463A2" w:rsidRPr="00B6692A">
        <w:rPr>
          <w:rFonts w:ascii="Arial" w:hAnsi="Arial"/>
        </w:rPr>
        <w:t xml:space="preserve"> </w:t>
      </w:r>
      <w:r w:rsidRPr="00B6692A">
        <w:rPr>
          <w:rFonts w:ascii="Arial" w:hAnsi="Arial"/>
        </w:rPr>
        <w:t>πιθανότητα</w:t>
      </w:r>
      <w:r w:rsidR="00E463A2" w:rsidRPr="00B6692A">
        <w:rPr>
          <w:rFonts w:ascii="Arial" w:hAnsi="Arial"/>
        </w:rPr>
        <w:t xml:space="preserve"> να </w:t>
      </w:r>
      <w:r w:rsidRPr="00B6692A">
        <w:rPr>
          <w:rFonts w:ascii="Arial" w:hAnsi="Arial"/>
        </w:rPr>
        <w:t>υπάρξει</w:t>
      </w:r>
      <w:r w:rsidR="00E463A2" w:rsidRPr="00B6692A">
        <w:rPr>
          <w:rFonts w:ascii="Arial" w:hAnsi="Arial"/>
        </w:rPr>
        <w:t xml:space="preserve"> </w:t>
      </w:r>
      <w:r w:rsidRPr="00B6692A">
        <w:rPr>
          <w:rFonts w:ascii="Arial" w:hAnsi="Arial"/>
        </w:rPr>
        <w:t>κάποια</w:t>
      </w:r>
      <w:r w:rsidR="00E463A2" w:rsidRPr="00B6692A">
        <w:rPr>
          <w:rFonts w:ascii="Arial" w:hAnsi="Arial"/>
        </w:rPr>
        <w:t xml:space="preserve"> </w:t>
      </w:r>
      <w:r w:rsidRPr="00B6692A">
        <w:rPr>
          <w:rFonts w:ascii="Arial" w:hAnsi="Arial"/>
        </w:rPr>
        <w:t>ανοχή</w:t>
      </w:r>
      <w:r w:rsidR="00976E4A">
        <w:rPr>
          <w:rFonts w:ascii="Arial" w:hAnsi="Arial"/>
        </w:rPr>
        <w:t xml:space="preserve"> λίγων ημερών</w:t>
      </w:r>
      <w:r w:rsidR="00E463A2" w:rsidRPr="00B6692A">
        <w:rPr>
          <w:rFonts w:ascii="Arial" w:hAnsi="Arial"/>
        </w:rPr>
        <w:t xml:space="preserve"> εάν </w:t>
      </w:r>
      <w:r w:rsidRPr="00B6692A">
        <w:rPr>
          <w:rFonts w:ascii="Arial" w:hAnsi="Arial"/>
        </w:rPr>
        <w:t>συντρέχουν</w:t>
      </w:r>
      <w:r w:rsidR="00E463A2" w:rsidRPr="00B6692A">
        <w:rPr>
          <w:rFonts w:ascii="Arial" w:hAnsi="Arial"/>
        </w:rPr>
        <w:t xml:space="preserve"> </w:t>
      </w:r>
      <w:r w:rsidRPr="00B6692A">
        <w:rPr>
          <w:rFonts w:ascii="Arial" w:hAnsi="Arial"/>
        </w:rPr>
        <w:t>λόγοι</w:t>
      </w:r>
      <w:r w:rsidR="00E463A2" w:rsidRPr="00B6692A">
        <w:rPr>
          <w:rFonts w:ascii="Arial" w:hAnsi="Arial"/>
        </w:rPr>
        <w:t xml:space="preserve"> </w:t>
      </w:r>
      <w:r w:rsidRPr="00B6692A">
        <w:rPr>
          <w:rFonts w:ascii="Arial" w:hAnsi="Arial"/>
        </w:rPr>
        <w:t>υγείας</w:t>
      </w:r>
      <w:r w:rsidR="00E463A2" w:rsidRPr="00B6692A">
        <w:rPr>
          <w:rFonts w:ascii="Arial" w:hAnsi="Arial"/>
        </w:rPr>
        <w:t xml:space="preserve"> πχ</w:t>
      </w:r>
      <w:r w:rsidR="002260FF" w:rsidRPr="008F40A7">
        <w:rPr>
          <w:rFonts w:ascii="Arial" w:hAnsi="Arial"/>
        </w:rPr>
        <w:t xml:space="preserve">. </w:t>
      </w:r>
      <w:r w:rsidRPr="008F40A7">
        <w:rPr>
          <w:rFonts w:ascii="Arial" w:hAnsi="Arial"/>
        </w:rPr>
        <w:t>εισαγωγή</w:t>
      </w:r>
      <w:r w:rsidR="00E463A2" w:rsidRPr="00655491">
        <w:rPr>
          <w:rFonts w:ascii="Arial" w:hAnsi="Arial"/>
        </w:rPr>
        <w:t xml:space="preserve"> σε </w:t>
      </w:r>
      <w:r w:rsidRPr="00B6692A">
        <w:rPr>
          <w:rFonts w:ascii="Arial" w:hAnsi="Arial"/>
        </w:rPr>
        <w:t>νοσοκομείο</w:t>
      </w:r>
      <w:r w:rsidR="00E463A2" w:rsidRPr="00B6692A">
        <w:rPr>
          <w:rFonts w:ascii="Arial" w:hAnsi="Arial"/>
        </w:rPr>
        <w:t>.</w:t>
      </w:r>
    </w:p>
    <w:p w14:paraId="486E5A02" w14:textId="77EAD862" w:rsidR="009330B2" w:rsidRPr="00B6692A" w:rsidRDefault="00AC30D8" w:rsidP="00B6692A">
      <w:pPr>
        <w:rPr>
          <w:rFonts w:ascii="Arial" w:hAnsi="Arial"/>
          <w:b/>
        </w:rPr>
      </w:pPr>
      <w:r w:rsidRPr="00B6692A">
        <w:rPr>
          <w:rFonts w:ascii="Arial" w:hAnsi="Arial"/>
          <w:b/>
        </w:rPr>
        <w:t>Προσοχή</w:t>
      </w:r>
      <w:r w:rsidR="009330B2" w:rsidRPr="00B6692A">
        <w:rPr>
          <w:rFonts w:ascii="Arial" w:hAnsi="Arial"/>
          <w:b/>
        </w:rPr>
        <w:t xml:space="preserve"> </w:t>
      </w:r>
      <w:r w:rsidRPr="00B6692A">
        <w:rPr>
          <w:rFonts w:ascii="Arial" w:hAnsi="Arial"/>
          <w:b/>
        </w:rPr>
        <w:t>λοιπόν</w:t>
      </w:r>
      <w:r w:rsidR="009330B2" w:rsidRPr="00B6692A">
        <w:rPr>
          <w:rFonts w:ascii="Arial" w:hAnsi="Arial"/>
          <w:b/>
        </w:rPr>
        <w:t xml:space="preserve"> στο ποιες </w:t>
      </w:r>
      <w:r w:rsidRPr="00B6692A">
        <w:rPr>
          <w:rFonts w:ascii="Arial" w:hAnsi="Arial"/>
          <w:b/>
        </w:rPr>
        <w:t>περιοχές</w:t>
      </w:r>
      <w:r w:rsidR="009330B2" w:rsidRPr="00B6692A">
        <w:rPr>
          <w:rFonts w:ascii="Arial" w:hAnsi="Arial"/>
          <w:b/>
        </w:rPr>
        <w:t xml:space="preserve"> </w:t>
      </w:r>
      <w:r w:rsidRPr="00B6692A">
        <w:rPr>
          <w:rFonts w:ascii="Arial" w:hAnsi="Arial"/>
          <w:b/>
        </w:rPr>
        <w:t>δηλώνουμε</w:t>
      </w:r>
      <w:r w:rsidR="009330B2" w:rsidRPr="00B6692A">
        <w:rPr>
          <w:rFonts w:ascii="Arial" w:hAnsi="Arial"/>
          <w:b/>
        </w:rPr>
        <w:t>.</w:t>
      </w:r>
    </w:p>
    <w:p w14:paraId="077C0F88" w14:textId="3D6C857C" w:rsidR="00232B80" w:rsidRPr="008F40A7" w:rsidRDefault="00232B80" w:rsidP="00715EA5">
      <w:pPr>
        <w:pStyle w:val="aff2"/>
        <w:rPr>
          <w:rFonts w:ascii="Arial" w:hAnsi="Arial"/>
        </w:rPr>
      </w:pPr>
    </w:p>
    <w:p w14:paraId="0749BEEA" w14:textId="6C1F0BD6" w:rsidR="00232B80" w:rsidRPr="00B6692A" w:rsidRDefault="00DC309E" w:rsidP="00B6692A">
      <w:pPr>
        <w:rPr>
          <w:rFonts w:ascii="Arial" w:hAnsi="Arial"/>
          <w:b/>
        </w:rPr>
      </w:pPr>
      <w:r w:rsidRPr="00B6692A">
        <w:rPr>
          <w:rFonts w:ascii="Arial" w:hAnsi="Arial"/>
          <w:b/>
        </w:rPr>
        <w:t>Συγκεκριμένα</w:t>
      </w:r>
      <w:r w:rsidR="00232B80" w:rsidRPr="00B6692A">
        <w:rPr>
          <w:rFonts w:ascii="Arial" w:hAnsi="Arial"/>
          <w:b/>
        </w:rPr>
        <w:t>:</w:t>
      </w:r>
    </w:p>
    <w:p w14:paraId="0B337A28" w14:textId="7D5FFB24" w:rsidR="00232B80" w:rsidRPr="00B6692A" w:rsidRDefault="00232B80" w:rsidP="00B6692A">
      <w:pPr>
        <w:rPr>
          <w:rFonts w:ascii="Arial" w:hAnsi="Arial"/>
          <w:shd w:val="clear" w:color="auto" w:fill="FFFFFF"/>
        </w:rPr>
      </w:pPr>
      <w:r w:rsidRPr="00B6692A">
        <w:rPr>
          <w:rFonts w:ascii="Arial" w:hAnsi="Arial"/>
          <w:shd w:val="clear" w:color="auto" w:fill="FFFFFF"/>
        </w:rPr>
        <w:t xml:space="preserve">Στο άρθρο 63 του ν. 4589/2019 Εκπαιδευτικοί και μέλη Ε.Ε.Π. και Ε.Β.Π., οι οποίοι προσλαμβάνονται στα σχολεία πρωτοβάθμιας και δευτεροβάθμιας εκπαίδευσης ως προσωρινοί αναπληρωτές ή ωρομίσθιοι με σχέση εργασίας ιδιωτικού δικαίου ορισμένου χρόνου και για οποιονδήποτε λόγο δεν αναλαμβάνουν υπηρεσία εντός πέντε (5) ημερών από την ημερομηνία που ορίζεται στην ανακοίνωση της πρόσληψης ή αναλαμβάνουν υπηρεσία και στη συνέχεια παραιτούνται, αποκλείονται από τις προσλήψεις κατά το σχολικό έτος που διανύεται κατά την ανακοίνωση της πρόσληψης, καθώς και κατά το επόμενο σχολικό έτος. </w:t>
      </w:r>
    </w:p>
    <w:p w14:paraId="66328FDC" w14:textId="6FBC4B67" w:rsidR="00232B80" w:rsidRPr="006521D9" w:rsidRDefault="00DC309E" w:rsidP="00B6692A">
      <w:pPr>
        <w:rPr>
          <w:rFonts w:ascii="Arial" w:hAnsi="Arial"/>
          <w:szCs w:val="24"/>
        </w:rPr>
      </w:pPr>
      <w:r w:rsidRPr="006521D9">
        <w:rPr>
          <w:rFonts w:ascii="Arial" w:hAnsi="Arial"/>
          <w:szCs w:val="24"/>
          <w:shd w:val="clear" w:color="auto" w:fill="FFFFFF"/>
        </w:rPr>
        <w:t>Εξαιρούνται</w:t>
      </w:r>
      <w:r w:rsidR="00232B80" w:rsidRPr="006521D9">
        <w:rPr>
          <w:rFonts w:ascii="Arial" w:hAnsi="Arial"/>
          <w:szCs w:val="24"/>
          <w:shd w:val="clear" w:color="auto" w:fill="FFFFFF"/>
        </w:rPr>
        <w:t xml:space="preserve"> </w:t>
      </w:r>
      <w:r w:rsidRPr="006521D9">
        <w:rPr>
          <w:rFonts w:ascii="Arial" w:hAnsi="Arial"/>
          <w:szCs w:val="24"/>
          <w:shd w:val="clear" w:color="auto" w:fill="FFFFFF"/>
        </w:rPr>
        <w:t>όσοι</w:t>
      </w:r>
      <w:r w:rsidR="00232B80" w:rsidRPr="006521D9">
        <w:rPr>
          <w:rFonts w:ascii="Arial" w:hAnsi="Arial"/>
          <w:szCs w:val="24"/>
          <w:shd w:val="clear" w:color="auto" w:fill="FFFFFF"/>
        </w:rPr>
        <w:t xml:space="preserve"> </w:t>
      </w:r>
      <w:r w:rsidRPr="006521D9">
        <w:rPr>
          <w:rFonts w:ascii="Arial" w:hAnsi="Arial"/>
          <w:szCs w:val="24"/>
          <w:shd w:val="clear" w:color="auto" w:fill="FFFFFF"/>
        </w:rPr>
        <w:t>προσλαμβάνονται</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σχολικές</w:t>
      </w:r>
      <w:r w:rsidR="00232B80" w:rsidRPr="006521D9">
        <w:rPr>
          <w:rFonts w:ascii="Arial" w:hAnsi="Arial"/>
          <w:szCs w:val="24"/>
          <w:shd w:val="clear" w:color="auto" w:fill="FFFFFF"/>
        </w:rPr>
        <w:t xml:space="preserve"> </w:t>
      </w:r>
      <w:r w:rsidRPr="006521D9">
        <w:rPr>
          <w:rFonts w:ascii="Arial" w:hAnsi="Arial"/>
          <w:szCs w:val="24"/>
          <w:shd w:val="clear" w:color="auto" w:fill="FFFFFF"/>
        </w:rPr>
        <w:t>μονάδες</w:t>
      </w:r>
      <w:r w:rsidR="00232B80" w:rsidRPr="006521D9">
        <w:rPr>
          <w:rFonts w:ascii="Arial" w:hAnsi="Arial"/>
          <w:szCs w:val="24"/>
          <w:shd w:val="clear" w:color="auto" w:fill="FFFFFF"/>
        </w:rPr>
        <w:t xml:space="preserve"> που </w:t>
      </w:r>
      <w:r w:rsidRPr="006521D9">
        <w:rPr>
          <w:rFonts w:ascii="Arial" w:hAnsi="Arial"/>
          <w:szCs w:val="24"/>
          <w:shd w:val="clear" w:color="auto" w:fill="FFFFFF"/>
        </w:rPr>
        <w:t>λειτουργούν</w:t>
      </w:r>
      <w:r w:rsidR="00232B80" w:rsidRPr="006521D9">
        <w:rPr>
          <w:rFonts w:ascii="Arial" w:hAnsi="Arial"/>
          <w:szCs w:val="24"/>
          <w:shd w:val="clear" w:color="auto" w:fill="FFFFFF"/>
        </w:rPr>
        <w:t xml:space="preserve"> σε </w:t>
      </w:r>
      <w:r w:rsidRPr="006521D9">
        <w:rPr>
          <w:rFonts w:ascii="Arial" w:hAnsi="Arial"/>
          <w:szCs w:val="24"/>
          <w:shd w:val="clear" w:color="auto" w:fill="FFFFFF"/>
        </w:rPr>
        <w:t>καταστήματα</w:t>
      </w:r>
      <w:r w:rsidR="00232B80" w:rsidRPr="006521D9">
        <w:rPr>
          <w:rFonts w:ascii="Arial" w:hAnsi="Arial"/>
          <w:szCs w:val="24"/>
          <w:shd w:val="clear" w:color="auto" w:fill="FFFFFF"/>
        </w:rPr>
        <w:t xml:space="preserve"> </w:t>
      </w:r>
      <w:r w:rsidRPr="006521D9">
        <w:rPr>
          <w:rFonts w:ascii="Arial" w:hAnsi="Arial"/>
          <w:szCs w:val="24"/>
          <w:shd w:val="clear" w:color="auto" w:fill="FFFFFF"/>
        </w:rPr>
        <w:t>κράτησης</w:t>
      </w:r>
      <w:r w:rsidR="00232B80" w:rsidRPr="006521D9">
        <w:rPr>
          <w:rFonts w:ascii="Arial" w:hAnsi="Arial"/>
          <w:szCs w:val="24"/>
          <w:shd w:val="clear" w:color="auto" w:fill="FFFFFF"/>
        </w:rPr>
        <w:t>.</w:t>
      </w:r>
    </w:p>
    <w:p w14:paraId="4FFCE262" w14:textId="5169C37C" w:rsidR="00232B80" w:rsidRPr="006521D9" w:rsidRDefault="00DC309E" w:rsidP="00B6692A">
      <w:pPr>
        <w:rPr>
          <w:rFonts w:ascii="Arial" w:hAnsi="Arial"/>
          <w:color w:val="444444"/>
          <w:szCs w:val="24"/>
          <w:shd w:val="clear" w:color="auto" w:fill="FFFFFF"/>
        </w:rPr>
      </w:pPr>
      <w:r w:rsidRPr="006521D9">
        <w:rPr>
          <w:rFonts w:ascii="Arial" w:hAnsi="Arial"/>
          <w:szCs w:val="24"/>
        </w:rPr>
        <w:t>Εφόσον</w:t>
      </w:r>
      <w:r w:rsidR="00232B80" w:rsidRPr="006521D9">
        <w:rPr>
          <w:rFonts w:ascii="Arial" w:hAnsi="Arial"/>
          <w:szCs w:val="24"/>
        </w:rPr>
        <w:t xml:space="preserve"> </w:t>
      </w:r>
      <w:r w:rsidRPr="006521D9">
        <w:rPr>
          <w:rFonts w:ascii="Arial" w:hAnsi="Arial"/>
          <w:szCs w:val="24"/>
        </w:rPr>
        <w:t>πρόκειται</w:t>
      </w:r>
      <w:r w:rsidR="00232B80" w:rsidRPr="006521D9">
        <w:rPr>
          <w:rFonts w:ascii="Arial" w:hAnsi="Arial"/>
          <w:szCs w:val="24"/>
        </w:rPr>
        <w:t xml:space="preserve"> για </w:t>
      </w:r>
      <w:r w:rsidRPr="006521D9">
        <w:rPr>
          <w:rFonts w:ascii="Arial" w:hAnsi="Arial"/>
          <w:szCs w:val="24"/>
        </w:rPr>
        <w:t>Ειδικ</w:t>
      </w:r>
      <w:r w:rsidR="006521D9">
        <w:rPr>
          <w:rFonts w:ascii="Arial" w:hAnsi="Arial"/>
          <w:szCs w:val="24"/>
        </w:rPr>
        <w:t>ή</w:t>
      </w:r>
      <w:r w:rsidR="00232B80" w:rsidRPr="006521D9">
        <w:rPr>
          <w:rFonts w:ascii="Arial" w:hAnsi="Arial"/>
          <w:szCs w:val="24"/>
        </w:rPr>
        <w:t xml:space="preserve"> </w:t>
      </w:r>
      <w:r w:rsidRPr="006521D9">
        <w:rPr>
          <w:rFonts w:ascii="Arial" w:hAnsi="Arial"/>
          <w:szCs w:val="24"/>
        </w:rPr>
        <w:t>Πρόσκληση</w:t>
      </w:r>
      <w:r w:rsidR="00232B80" w:rsidRPr="006521D9">
        <w:rPr>
          <w:rFonts w:ascii="Arial" w:hAnsi="Arial"/>
          <w:szCs w:val="24"/>
        </w:rPr>
        <w:t xml:space="preserve"> </w:t>
      </w:r>
      <w:r w:rsidRPr="006521D9">
        <w:rPr>
          <w:rFonts w:ascii="Arial" w:hAnsi="Arial"/>
          <w:szCs w:val="24"/>
        </w:rPr>
        <w:t>ισχύουν</w:t>
      </w:r>
      <w:r w:rsidR="00232B80" w:rsidRPr="006521D9">
        <w:rPr>
          <w:rFonts w:ascii="Arial" w:hAnsi="Arial"/>
          <w:szCs w:val="24"/>
        </w:rPr>
        <w:t xml:space="preserve"> τα </w:t>
      </w:r>
      <w:r w:rsidRPr="006521D9">
        <w:rPr>
          <w:rFonts w:ascii="Arial" w:hAnsi="Arial"/>
          <w:szCs w:val="24"/>
        </w:rPr>
        <w:t>εξής</w:t>
      </w:r>
      <w:r w:rsidR="00232B80" w:rsidRPr="006521D9">
        <w:rPr>
          <w:rFonts w:ascii="Arial" w:hAnsi="Arial"/>
          <w:szCs w:val="24"/>
        </w:rPr>
        <w:t xml:space="preserve"> με </w:t>
      </w:r>
      <w:r w:rsidRPr="006521D9">
        <w:rPr>
          <w:rFonts w:ascii="Arial" w:hAnsi="Arial"/>
          <w:szCs w:val="24"/>
        </w:rPr>
        <w:t>βάση</w:t>
      </w:r>
      <w:r w:rsidR="00232B80" w:rsidRPr="006521D9">
        <w:rPr>
          <w:rFonts w:ascii="Arial" w:hAnsi="Arial"/>
          <w:szCs w:val="24"/>
        </w:rPr>
        <w:t xml:space="preserve"> το</w:t>
      </w:r>
      <w:r w:rsidR="00232B80" w:rsidRPr="006521D9">
        <w:rPr>
          <w:rFonts w:ascii="Arial" w:hAnsi="Arial"/>
          <w:color w:val="444444"/>
          <w:szCs w:val="24"/>
          <w:shd w:val="clear" w:color="auto" w:fill="FFFFFF"/>
        </w:rPr>
        <w:t xml:space="preserve"> νόμο 4692/2020 (ΦΕΚ Α) άρθρο 46 </w:t>
      </w:r>
    </w:p>
    <w:p w14:paraId="033FA5A7" w14:textId="12DCEDBF" w:rsidR="00232B80" w:rsidRDefault="00232B80" w:rsidP="00B6692A">
      <w:pPr>
        <w:rPr>
          <w:rFonts w:ascii="Arial" w:hAnsi="Arial"/>
          <w:shd w:val="clear" w:color="auto" w:fill="FFFFFF"/>
        </w:rPr>
      </w:pPr>
      <w:r w:rsidRPr="006521D9">
        <w:rPr>
          <w:rFonts w:ascii="Arial" w:hAnsi="Arial"/>
          <w:szCs w:val="24"/>
          <w:shd w:val="clear" w:color="auto" w:fill="FFFFFF"/>
        </w:rPr>
        <w:t>Εκπαιδευτικός ή μέλος Ε.Ε.Π. και Ε.Β.Π., που προσλαμβάνεται ως αναπληρωτής σε κενό με την ειδική</w:t>
      </w:r>
      <w:r w:rsidRPr="00B6692A">
        <w:rPr>
          <w:rFonts w:ascii="Arial" w:hAnsi="Arial"/>
          <w:shd w:val="clear" w:color="auto" w:fill="FFFFFF"/>
        </w:rPr>
        <w:t xml:space="preserve"> πρόσκληση, ύστερα από την αίτηση-δήλωση συμμετοχής του, και για οποιονδήποτε λόγο δεν αναλαμβάνει υπηρεσία εντός πέντε (5) ημερών από την ημερομηνία που ορίζεται στην ανακοίνωση της πρόσληψης ή αναλαμβάνει υπηρεσία και στη συνέχεια παραιτείται, αποκλείεται από τις προσλήψεις κατά το σχολικό έτος που διανύεται κατά την ανακοίνωση της πρόσληψης, καθώς και κατά τα δύο επόμενα σχολικά έτη. </w:t>
      </w:r>
    </w:p>
    <w:p w14:paraId="409984BD" w14:textId="5C862405" w:rsidR="00A8588F" w:rsidRDefault="00A8588F" w:rsidP="00B6692A">
      <w:pPr>
        <w:rPr>
          <w:rFonts w:ascii="Arial" w:hAnsi="Arial"/>
          <w:shd w:val="clear" w:color="auto" w:fill="FFFFFF"/>
        </w:rPr>
      </w:pPr>
    </w:p>
    <w:p w14:paraId="61FC60AF" w14:textId="07A95DEC" w:rsidR="00A8588F" w:rsidRDefault="00E267ED" w:rsidP="00A8588F">
      <w:pPr>
        <w:pStyle w:val="aff2"/>
        <w:numPr>
          <w:ilvl w:val="0"/>
          <w:numId w:val="31"/>
        </w:numPr>
        <w:rPr>
          <w:rFonts w:ascii="Arial" w:hAnsi="Arial"/>
          <w:b/>
        </w:rPr>
      </w:pPr>
      <w:r w:rsidRPr="008F40A7">
        <w:rPr>
          <w:rFonts w:ascii="Arial" w:hAnsi="Arial"/>
          <w:b/>
        </w:rPr>
        <w:lastRenderedPageBreak/>
        <w:t>Έχω</w:t>
      </w:r>
      <w:r w:rsidR="00A719F1" w:rsidRPr="008F40A7">
        <w:rPr>
          <w:rFonts w:ascii="Arial" w:hAnsi="Arial"/>
          <w:b/>
        </w:rPr>
        <w:t xml:space="preserve"> την </w:t>
      </w:r>
      <w:r w:rsidRPr="008F40A7">
        <w:rPr>
          <w:rFonts w:ascii="Arial" w:hAnsi="Arial"/>
          <w:b/>
        </w:rPr>
        <w:t>εξής</w:t>
      </w:r>
      <w:r w:rsidR="00A719F1" w:rsidRPr="008F40A7">
        <w:rPr>
          <w:rFonts w:ascii="Arial" w:hAnsi="Arial"/>
          <w:b/>
        </w:rPr>
        <w:t xml:space="preserve"> απορία.. </w:t>
      </w:r>
      <w:r w:rsidRPr="008F40A7">
        <w:rPr>
          <w:rFonts w:ascii="Arial" w:hAnsi="Arial"/>
          <w:b/>
        </w:rPr>
        <w:t>Είναι</w:t>
      </w:r>
      <w:r w:rsidR="00A719F1" w:rsidRPr="008F40A7">
        <w:rPr>
          <w:rFonts w:ascii="Arial" w:hAnsi="Arial"/>
          <w:b/>
        </w:rPr>
        <w:t xml:space="preserve"> δυνατόν κάποιος </w:t>
      </w:r>
      <w:r w:rsidRPr="008F40A7">
        <w:rPr>
          <w:rFonts w:ascii="Arial" w:hAnsi="Arial"/>
          <w:b/>
        </w:rPr>
        <w:t>ενώ</w:t>
      </w:r>
      <w:r w:rsidR="00A719F1" w:rsidRPr="008F40A7">
        <w:rPr>
          <w:rFonts w:ascii="Arial" w:hAnsi="Arial"/>
          <w:b/>
        </w:rPr>
        <w:t xml:space="preserve"> είναι πιο </w:t>
      </w:r>
      <w:r w:rsidRPr="00655491">
        <w:rPr>
          <w:rFonts w:ascii="Arial" w:hAnsi="Arial"/>
          <w:b/>
        </w:rPr>
        <w:t>χαμηλά</w:t>
      </w:r>
      <w:r w:rsidR="00A719F1" w:rsidRPr="00655491">
        <w:rPr>
          <w:rFonts w:ascii="Arial" w:hAnsi="Arial"/>
          <w:b/>
        </w:rPr>
        <w:t xml:space="preserve"> στο </w:t>
      </w:r>
      <w:r w:rsidRPr="00B6692A">
        <w:rPr>
          <w:rFonts w:ascii="Arial" w:hAnsi="Arial"/>
          <w:b/>
        </w:rPr>
        <w:t>πίνακα</w:t>
      </w:r>
      <w:r w:rsidR="00A719F1" w:rsidRPr="00B6692A">
        <w:rPr>
          <w:rFonts w:ascii="Arial" w:hAnsi="Arial"/>
          <w:b/>
        </w:rPr>
        <w:t xml:space="preserve"> να </w:t>
      </w:r>
      <w:r w:rsidRPr="00B6692A">
        <w:rPr>
          <w:rFonts w:ascii="Arial" w:hAnsi="Arial"/>
          <w:b/>
        </w:rPr>
        <w:t>περνάει</w:t>
      </w:r>
      <w:r w:rsidR="00A719F1" w:rsidRPr="00B6692A">
        <w:rPr>
          <w:rFonts w:ascii="Arial" w:hAnsi="Arial"/>
          <w:b/>
        </w:rPr>
        <w:t xml:space="preserve"> σε αυτή τη φάση </w:t>
      </w:r>
      <w:r w:rsidRPr="00B6692A">
        <w:rPr>
          <w:rFonts w:ascii="Arial" w:hAnsi="Arial"/>
          <w:b/>
        </w:rPr>
        <w:t>λόγω</w:t>
      </w:r>
      <w:r w:rsidR="00A719F1" w:rsidRPr="00B6692A">
        <w:rPr>
          <w:rFonts w:ascii="Arial" w:hAnsi="Arial"/>
          <w:b/>
        </w:rPr>
        <w:t xml:space="preserve"> σειράς προτεραιότητας στις περιοχές παρόλο που </w:t>
      </w:r>
      <w:r w:rsidRPr="00B6692A">
        <w:rPr>
          <w:rFonts w:ascii="Arial" w:hAnsi="Arial"/>
          <w:b/>
        </w:rPr>
        <w:t>έχω</w:t>
      </w:r>
      <w:r w:rsidR="00A719F1" w:rsidRPr="00B6692A">
        <w:rPr>
          <w:rFonts w:ascii="Arial" w:hAnsi="Arial"/>
          <w:b/>
        </w:rPr>
        <w:t xml:space="preserve"> </w:t>
      </w:r>
      <w:r w:rsidRPr="00B6692A">
        <w:rPr>
          <w:rFonts w:ascii="Arial" w:hAnsi="Arial"/>
          <w:b/>
        </w:rPr>
        <w:t>δηλώσει</w:t>
      </w:r>
      <w:r w:rsidR="00A719F1" w:rsidRPr="00B6692A">
        <w:rPr>
          <w:rFonts w:ascii="Arial" w:hAnsi="Arial"/>
          <w:b/>
        </w:rPr>
        <w:t xml:space="preserve"> και </w:t>
      </w:r>
      <w:r w:rsidRPr="00B6692A">
        <w:rPr>
          <w:rFonts w:ascii="Arial" w:hAnsi="Arial"/>
          <w:b/>
        </w:rPr>
        <w:t>εγώ</w:t>
      </w:r>
      <w:r w:rsidR="00A719F1" w:rsidRPr="00B6692A">
        <w:rPr>
          <w:rFonts w:ascii="Arial" w:hAnsi="Arial"/>
          <w:b/>
        </w:rPr>
        <w:t xml:space="preserve"> αυτές τις περιοχές; </w:t>
      </w:r>
      <w:r w:rsidR="00217923">
        <w:rPr>
          <w:rFonts w:ascii="Arial" w:hAnsi="Arial"/>
          <w:b/>
        </w:rPr>
        <w:t>Πώ</w:t>
      </w:r>
      <w:r w:rsidR="00A719F1" w:rsidRPr="00655491">
        <w:rPr>
          <w:rFonts w:ascii="Arial" w:hAnsi="Arial"/>
          <w:b/>
        </w:rPr>
        <w:t xml:space="preserve">ς αποδεικνύεται η </w:t>
      </w:r>
      <w:r w:rsidRPr="00B6692A">
        <w:rPr>
          <w:rFonts w:ascii="Arial" w:hAnsi="Arial"/>
          <w:b/>
        </w:rPr>
        <w:t>σειρά</w:t>
      </w:r>
      <w:r w:rsidR="00A719F1" w:rsidRPr="00B6692A">
        <w:rPr>
          <w:rFonts w:ascii="Arial" w:hAnsi="Arial"/>
          <w:b/>
        </w:rPr>
        <w:t xml:space="preserve"> προτεραιότητας του; ευχαριστώ εκ των προτέρων!</w:t>
      </w:r>
    </w:p>
    <w:p w14:paraId="0784E4DB" w14:textId="77777777" w:rsidR="00540FC2" w:rsidRPr="00A8588F" w:rsidRDefault="00540FC2" w:rsidP="00540FC2">
      <w:pPr>
        <w:pStyle w:val="aff2"/>
        <w:ind w:firstLine="0"/>
        <w:rPr>
          <w:rFonts w:ascii="Arial" w:hAnsi="Arial"/>
          <w:b/>
        </w:rPr>
      </w:pPr>
    </w:p>
    <w:p w14:paraId="003D0716" w14:textId="2198857A" w:rsidR="00A719F1" w:rsidRDefault="00A719F1" w:rsidP="00540FC2">
      <w:pPr>
        <w:ind w:firstLine="0"/>
        <w:rPr>
          <w:rFonts w:ascii="Arial" w:hAnsi="Arial"/>
        </w:rPr>
      </w:pPr>
      <w:r w:rsidRPr="00B6692A">
        <w:rPr>
          <w:rFonts w:ascii="Arial" w:hAnsi="Arial"/>
        </w:rPr>
        <w:t xml:space="preserve">Εάν </w:t>
      </w:r>
      <w:r w:rsidR="00E267ED" w:rsidRPr="00B6692A">
        <w:rPr>
          <w:rFonts w:ascii="Arial" w:hAnsi="Arial"/>
        </w:rPr>
        <w:t>είσαι</w:t>
      </w:r>
      <w:r w:rsidRPr="00B6692A">
        <w:rPr>
          <w:rFonts w:ascii="Arial" w:hAnsi="Arial"/>
        </w:rPr>
        <w:t xml:space="preserve"> στην </w:t>
      </w:r>
      <w:r w:rsidR="00E267ED" w:rsidRPr="00B6692A">
        <w:rPr>
          <w:rFonts w:ascii="Arial" w:hAnsi="Arial"/>
        </w:rPr>
        <w:t>Γενική είναι απίθανο να συμβεί αυτό, και αν συμβεί είναι καταστρατήγηση των πινάκων, οπότε προχωράς σε καταγγελία για να δεις αν έχει γίνει λάθος η άλλη σκοπιμότητα. Αν είσαι Ειδική, τότε το πιο πιθανό σενάριο είναι ότι ζητήθηκε κάποια από την ειδικότητα σου, η όποια να έχει Braille ή νοηματική που εσύ δεν έχεις.</w:t>
      </w:r>
    </w:p>
    <w:p w14:paraId="73454CA5" w14:textId="449A400A" w:rsidR="004D0621" w:rsidRDefault="004D0621" w:rsidP="00B6692A">
      <w:pPr>
        <w:rPr>
          <w:rFonts w:ascii="Arial" w:hAnsi="Arial"/>
        </w:rPr>
      </w:pPr>
    </w:p>
    <w:p w14:paraId="220BEBA4" w14:textId="77777777" w:rsidR="00EA43AA" w:rsidRDefault="00EA43AA" w:rsidP="00B6692A">
      <w:pPr>
        <w:rPr>
          <w:rFonts w:ascii="Arial" w:hAnsi="Arial"/>
        </w:rPr>
      </w:pPr>
    </w:p>
    <w:p w14:paraId="6C97A143" w14:textId="77124617" w:rsidR="004D0621" w:rsidRDefault="004D0621" w:rsidP="004D0621">
      <w:pPr>
        <w:pStyle w:val="aff2"/>
        <w:numPr>
          <w:ilvl w:val="0"/>
          <w:numId w:val="31"/>
        </w:numPr>
        <w:rPr>
          <w:rFonts w:ascii="Arial" w:hAnsi="Arial"/>
          <w:b/>
          <w:bCs/>
        </w:rPr>
      </w:pPr>
      <w:r w:rsidRPr="004D0621">
        <w:rPr>
          <w:rFonts w:ascii="Arial" w:hAnsi="Arial"/>
          <w:b/>
          <w:bCs/>
        </w:rPr>
        <w:t xml:space="preserve">Καλησπέρα! Επειδή δεν έχω καταλάβει τι ακριβώς κάνω για την αίτηση στο ΙΚΑ (αναφορικά με την αναρρωτική άδεια) μπορεί κάποιος να με κατευθύνει; Γίνεται ηλεκτρονικά; Παίρνω </w:t>
      </w:r>
      <w:r w:rsidR="00A8588F" w:rsidRPr="004D0621">
        <w:rPr>
          <w:rFonts w:ascii="Arial" w:hAnsi="Arial"/>
          <w:b/>
          <w:bCs/>
        </w:rPr>
        <w:t>κάτι</w:t>
      </w:r>
      <w:r w:rsidRPr="004D0621">
        <w:rPr>
          <w:rFonts w:ascii="Arial" w:hAnsi="Arial"/>
          <w:b/>
          <w:bCs/>
        </w:rPr>
        <w:t xml:space="preserve"> από την πρωτοβάθμια;</w:t>
      </w:r>
    </w:p>
    <w:p w14:paraId="492512CE" w14:textId="77777777" w:rsidR="00540FC2" w:rsidRDefault="00540FC2" w:rsidP="00540FC2">
      <w:pPr>
        <w:ind w:left="360" w:firstLine="0"/>
        <w:rPr>
          <w:rFonts w:ascii="Arial" w:hAnsi="Arial"/>
        </w:rPr>
      </w:pPr>
    </w:p>
    <w:p w14:paraId="55D05032" w14:textId="04ABAD54" w:rsidR="004D0621" w:rsidRPr="00540FC2" w:rsidRDefault="004D0621" w:rsidP="00540FC2">
      <w:pPr>
        <w:ind w:firstLine="0"/>
        <w:rPr>
          <w:rFonts w:ascii="Arial" w:hAnsi="Arial"/>
        </w:rPr>
      </w:pPr>
      <w:r w:rsidRPr="00540FC2">
        <w:rPr>
          <w:rFonts w:ascii="Arial" w:hAnsi="Arial"/>
        </w:rPr>
        <w:t xml:space="preserve">1. </w:t>
      </w:r>
      <w:r w:rsidR="00A8588F" w:rsidRPr="00540FC2">
        <w:rPr>
          <w:rFonts w:ascii="Arial" w:hAnsi="Arial"/>
        </w:rPr>
        <w:t>Προϋπόθεση</w:t>
      </w:r>
      <w:r w:rsidRPr="00540FC2">
        <w:rPr>
          <w:rFonts w:ascii="Arial" w:hAnsi="Arial"/>
        </w:rPr>
        <w:t xml:space="preserve"> να </w:t>
      </w:r>
      <w:r w:rsidR="00A8588F" w:rsidRPr="00540FC2">
        <w:rPr>
          <w:rFonts w:ascii="Arial" w:hAnsi="Arial"/>
        </w:rPr>
        <w:t>έχεις</w:t>
      </w:r>
      <w:r w:rsidRPr="00540FC2">
        <w:rPr>
          <w:rFonts w:ascii="Arial" w:hAnsi="Arial"/>
        </w:rPr>
        <w:t xml:space="preserve"> </w:t>
      </w:r>
      <w:r w:rsidR="00A8588F" w:rsidRPr="00540FC2">
        <w:rPr>
          <w:rFonts w:ascii="Arial" w:hAnsi="Arial"/>
        </w:rPr>
        <w:t>συμπληρώσει</w:t>
      </w:r>
      <w:r w:rsidRPr="00540FC2">
        <w:rPr>
          <w:rFonts w:ascii="Arial" w:hAnsi="Arial"/>
        </w:rPr>
        <w:t xml:space="preserve"> </w:t>
      </w:r>
      <w:r w:rsidR="00A8588F" w:rsidRPr="00540FC2">
        <w:rPr>
          <w:rFonts w:ascii="Arial" w:hAnsi="Arial"/>
        </w:rPr>
        <w:t>δέκα</w:t>
      </w:r>
      <w:r w:rsidRPr="00540FC2">
        <w:rPr>
          <w:rFonts w:ascii="Arial" w:hAnsi="Arial"/>
        </w:rPr>
        <w:t xml:space="preserve"> </w:t>
      </w:r>
      <w:r w:rsidR="00A8588F" w:rsidRPr="00540FC2">
        <w:rPr>
          <w:rFonts w:ascii="Arial" w:hAnsi="Arial"/>
        </w:rPr>
        <w:t>μέρες</w:t>
      </w:r>
      <w:r w:rsidRPr="00540FC2">
        <w:rPr>
          <w:rFonts w:ascii="Arial" w:hAnsi="Arial"/>
        </w:rPr>
        <w:t xml:space="preserve"> </w:t>
      </w:r>
      <w:r w:rsidR="00A8588F" w:rsidRPr="00540FC2">
        <w:rPr>
          <w:rFonts w:ascii="Arial" w:hAnsi="Arial"/>
        </w:rPr>
        <w:t>εργασίας</w:t>
      </w:r>
      <w:r w:rsidRPr="00540FC2">
        <w:rPr>
          <w:rFonts w:ascii="Arial" w:hAnsi="Arial"/>
        </w:rPr>
        <w:t>. 2. Για τις τρεις πρώτες μέρες της άδειας καταβάλλεται από το δημόσιο το μισό των αποδοχών που δικαιούσαι. Από το ΙΚΑ δεν δικαιούσαι τίποτε.</w:t>
      </w:r>
    </w:p>
    <w:p w14:paraId="33A1727E" w14:textId="77777777" w:rsidR="004D0621" w:rsidRPr="00540FC2" w:rsidRDefault="004D0621" w:rsidP="00540FC2">
      <w:pPr>
        <w:ind w:firstLine="0"/>
        <w:rPr>
          <w:rFonts w:ascii="Arial" w:hAnsi="Arial"/>
        </w:rPr>
      </w:pPr>
      <w:r w:rsidRPr="00540FC2">
        <w:rPr>
          <w:rFonts w:ascii="Arial" w:hAnsi="Arial"/>
        </w:rPr>
        <w:t>Για το διάστημα από την 4η μέχρι την 15η ημέρα παίρνεις αποδοχές 12 ημερών αφαιρούμενης της επιδότησης του ΙΚΑ που αναλογεί στο διάστημα αυτό.</w:t>
      </w:r>
    </w:p>
    <w:p w14:paraId="67C45252" w14:textId="639D34A6" w:rsidR="004D0621" w:rsidRDefault="004D0621" w:rsidP="00540FC2">
      <w:pPr>
        <w:ind w:firstLine="0"/>
        <w:rPr>
          <w:rStyle w:val="-"/>
          <w:rFonts w:ascii="Arial" w:hAnsi="Arial"/>
        </w:rPr>
      </w:pPr>
      <w:r w:rsidRPr="00540FC2">
        <w:rPr>
          <w:rFonts w:ascii="Arial" w:hAnsi="Arial"/>
        </w:rPr>
        <w:t xml:space="preserve">Για το διάστημα από την 16η ημέρα και μετά, μόνο την επιδότηση του ΙΚΑ. 3. </w:t>
      </w:r>
      <w:r w:rsidR="00A8588F" w:rsidRPr="00540FC2">
        <w:rPr>
          <w:rFonts w:ascii="Arial" w:hAnsi="Arial"/>
        </w:rPr>
        <w:t>Ενημερώνεις</w:t>
      </w:r>
      <w:r w:rsidRPr="00540FC2">
        <w:rPr>
          <w:rFonts w:ascii="Arial" w:hAnsi="Arial"/>
        </w:rPr>
        <w:t xml:space="preserve"> </w:t>
      </w:r>
      <w:r w:rsidR="00A8588F" w:rsidRPr="00540FC2">
        <w:rPr>
          <w:rFonts w:ascii="Arial" w:hAnsi="Arial"/>
        </w:rPr>
        <w:t>σχετικά</w:t>
      </w:r>
      <w:r w:rsidRPr="00540FC2">
        <w:rPr>
          <w:rFonts w:ascii="Arial" w:hAnsi="Arial"/>
        </w:rPr>
        <w:t xml:space="preserve"> τον </w:t>
      </w:r>
      <w:r w:rsidR="00A8588F" w:rsidRPr="00540FC2">
        <w:rPr>
          <w:rFonts w:ascii="Arial" w:hAnsi="Arial"/>
        </w:rPr>
        <w:t>διευθυντή</w:t>
      </w:r>
      <w:r w:rsidRPr="00540FC2">
        <w:rPr>
          <w:rFonts w:ascii="Arial" w:hAnsi="Arial"/>
        </w:rPr>
        <w:t xml:space="preserve"> σου και </w:t>
      </w:r>
      <w:r w:rsidR="00A8588F" w:rsidRPr="00540FC2">
        <w:rPr>
          <w:rFonts w:ascii="Arial" w:hAnsi="Arial"/>
        </w:rPr>
        <w:t>υποβάλεις</w:t>
      </w:r>
      <w:r w:rsidRPr="00540FC2">
        <w:rPr>
          <w:rFonts w:ascii="Arial" w:hAnsi="Arial"/>
        </w:rPr>
        <w:t xml:space="preserve"> </w:t>
      </w:r>
      <w:r w:rsidR="00A8588F" w:rsidRPr="00540FC2">
        <w:rPr>
          <w:rFonts w:ascii="Arial" w:hAnsi="Arial"/>
        </w:rPr>
        <w:t>αίτηση</w:t>
      </w:r>
      <w:r w:rsidRPr="00540FC2">
        <w:rPr>
          <w:rFonts w:ascii="Arial" w:hAnsi="Arial"/>
        </w:rPr>
        <w:t xml:space="preserve">, θα σου </w:t>
      </w:r>
      <w:r w:rsidR="00A8588F" w:rsidRPr="00540FC2">
        <w:rPr>
          <w:rFonts w:ascii="Arial" w:hAnsi="Arial"/>
        </w:rPr>
        <w:t>δώσει</w:t>
      </w:r>
      <w:r w:rsidRPr="00540FC2">
        <w:rPr>
          <w:rFonts w:ascii="Arial" w:hAnsi="Arial"/>
        </w:rPr>
        <w:t xml:space="preserve"> </w:t>
      </w:r>
      <w:r w:rsidR="00A8588F" w:rsidRPr="00540FC2">
        <w:rPr>
          <w:rFonts w:ascii="Arial" w:hAnsi="Arial"/>
        </w:rPr>
        <w:t>σχετικό</w:t>
      </w:r>
      <w:r w:rsidRPr="00540FC2">
        <w:rPr>
          <w:rFonts w:ascii="Arial" w:hAnsi="Arial"/>
        </w:rPr>
        <w:t xml:space="preserve"> </w:t>
      </w:r>
      <w:r w:rsidR="00A8588F" w:rsidRPr="00540FC2">
        <w:rPr>
          <w:rFonts w:ascii="Arial" w:hAnsi="Arial"/>
        </w:rPr>
        <w:t>έντυπο</w:t>
      </w:r>
      <w:r w:rsidRPr="00540FC2">
        <w:rPr>
          <w:rFonts w:ascii="Arial" w:hAnsi="Arial"/>
        </w:rPr>
        <w:t>. 4. Για αναρρωτική χρονικού διαστήματος μικρότερου των τριών ημερών τη φορά, υποβάλλεις μαζί με την αίτησή σου και την ιατρική βεβαίωση από γιατρό Δημοσίου</w:t>
      </w:r>
      <w:r w:rsidR="00A8588F" w:rsidRPr="00540FC2">
        <w:rPr>
          <w:rFonts w:ascii="Arial" w:hAnsi="Arial"/>
        </w:rPr>
        <w:t xml:space="preserve"> </w:t>
      </w:r>
      <w:r w:rsidRPr="00540FC2">
        <w:rPr>
          <w:rFonts w:ascii="Arial" w:hAnsi="Arial"/>
        </w:rPr>
        <w:t xml:space="preserve">ή ιδιώτη συμβεβλημένο με το ΠΕΔΥ - ΕΟΠΥΥ, από Δημόσιο Νοσοκομείο - Κέντρο Υγείας και </w:t>
      </w:r>
      <w:r w:rsidR="00A8588F" w:rsidRPr="00540FC2">
        <w:rPr>
          <w:rFonts w:ascii="Arial" w:hAnsi="Arial"/>
        </w:rPr>
        <w:t>χωρίς</w:t>
      </w:r>
      <w:r w:rsidRPr="00540FC2">
        <w:rPr>
          <w:rFonts w:ascii="Arial" w:hAnsi="Arial"/>
        </w:rPr>
        <w:t xml:space="preserve"> να </w:t>
      </w:r>
      <w:r w:rsidR="00526A45" w:rsidRPr="00540FC2">
        <w:rPr>
          <w:rFonts w:ascii="Arial" w:hAnsi="Arial"/>
        </w:rPr>
        <w:t>είναι</w:t>
      </w:r>
      <w:r w:rsidRPr="00540FC2">
        <w:rPr>
          <w:rFonts w:ascii="Arial" w:hAnsi="Arial"/>
        </w:rPr>
        <w:t xml:space="preserve"> </w:t>
      </w:r>
      <w:r w:rsidR="00526A45" w:rsidRPr="00540FC2">
        <w:rPr>
          <w:rFonts w:ascii="Arial" w:hAnsi="Arial"/>
        </w:rPr>
        <w:t>τσεκαρισμένο</w:t>
      </w:r>
      <w:r w:rsidRPr="00540FC2">
        <w:rPr>
          <w:rFonts w:ascii="Arial" w:hAnsi="Arial"/>
        </w:rPr>
        <w:t xml:space="preserve"> και </w:t>
      </w:r>
      <w:r w:rsidR="00526A45" w:rsidRPr="00540FC2">
        <w:rPr>
          <w:rFonts w:ascii="Arial" w:hAnsi="Arial"/>
        </w:rPr>
        <w:t>από</w:t>
      </w:r>
      <w:r w:rsidRPr="00540FC2">
        <w:rPr>
          <w:rFonts w:ascii="Arial" w:hAnsi="Arial"/>
        </w:rPr>
        <w:t xml:space="preserve"> Ιδιωτικό Θεραπευτήριο. 5. Επιπλέον, προσέρχεσαι στο </w:t>
      </w:r>
      <w:r w:rsidR="00526A45" w:rsidRPr="00540FC2">
        <w:rPr>
          <w:rFonts w:ascii="Arial" w:hAnsi="Arial"/>
        </w:rPr>
        <w:t>τμήμα</w:t>
      </w:r>
      <w:r w:rsidRPr="00540FC2">
        <w:rPr>
          <w:rFonts w:ascii="Arial" w:hAnsi="Arial"/>
        </w:rPr>
        <w:t xml:space="preserve"> </w:t>
      </w:r>
      <w:r w:rsidR="00526A45" w:rsidRPr="00540FC2">
        <w:rPr>
          <w:rFonts w:ascii="Arial" w:hAnsi="Arial"/>
        </w:rPr>
        <w:t>αναπληρωτών</w:t>
      </w:r>
      <w:r w:rsidRPr="00540FC2">
        <w:rPr>
          <w:rFonts w:ascii="Arial" w:hAnsi="Arial"/>
        </w:rPr>
        <w:t xml:space="preserve"> της </w:t>
      </w:r>
      <w:r w:rsidR="00526A45" w:rsidRPr="00540FC2">
        <w:rPr>
          <w:rFonts w:ascii="Arial" w:hAnsi="Arial"/>
        </w:rPr>
        <w:t>διεύθυνσης</w:t>
      </w:r>
      <w:r w:rsidRPr="00540FC2">
        <w:rPr>
          <w:rFonts w:ascii="Arial" w:hAnsi="Arial"/>
        </w:rPr>
        <w:t xml:space="preserve"> σου προσκομίζοντας την πρωτότυπη ιατρική γνωμάτευση για να παραλάβεις τη σχετική βεβαίωση για το διάστημα της απουσίας σου προκειμένου να την καταθέσεις στο ΙΚΑ για το Επίδομα – Απόφαση Ασθενείας εντός 5 εργάσιμων ημερών. Λινκ του ΙΚΑ </w:t>
      </w:r>
      <w:hyperlink r:id="rId128" w:history="1">
        <w:r w:rsidRPr="00540FC2">
          <w:rPr>
            <w:rStyle w:val="-"/>
            <w:rFonts w:ascii="Arial" w:hAnsi="Arial"/>
          </w:rPr>
          <w:t>ΕΔΩ</w:t>
        </w:r>
      </w:hyperlink>
    </w:p>
    <w:p w14:paraId="11F40204" w14:textId="58FE0BB9" w:rsidR="00540FC2" w:rsidRDefault="00540FC2" w:rsidP="00540FC2">
      <w:pPr>
        <w:ind w:firstLine="0"/>
        <w:rPr>
          <w:rStyle w:val="-"/>
          <w:rFonts w:ascii="Arial" w:hAnsi="Arial"/>
        </w:rPr>
      </w:pPr>
    </w:p>
    <w:p w14:paraId="3CEB7BB4" w14:textId="77777777" w:rsidR="008B08EE" w:rsidRDefault="008B08EE" w:rsidP="00540FC2">
      <w:pPr>
        <w:ind w:firstLine="0"/>
        <w:rPr>
          <w:rStyle w:val="-"/>
          <w:rFonts w:ascii="Arial" w:hAnsi="Arial"/>
        </w:rPr>
      </w:pPr>
    </w:p>
    <w:p w14:paraId="561BDCE6" w14:textId="77777777" w:rsidR="008B08EE" w:rsidRDefault="008B08EE" w:rsidP="00540FC2">
      <w:pPr>
        <w:ind w:firstLine="0"/>
        <w:rPr>
          <w:rStyle w:val="-"/>
          <w:rFonts w:ascii="Arial" w:hAnsi="Arial"/>
        </w:rPr>
      </w:pPr>
    </w:p>
    <w:p w14:paraId="51A6E87C" w14:textId="77777777" w:rsidR="008B08EE" w:rsidRDefault="008B08EE" w:rsidP="00540FC2">
      <w:pPr>
        <w:ind w:firstLine="0"/>
        <w:rPr>
          <w:rStyle w:val="-"/>
          <w:rFonts w:ascii="Arial" w:hAnsi="Arial"/>
        </w:rPr>
      </w:pPr>
    </w:p>
    <w:p w14:paraId="7E0465B7" w14:textId="4977909E" w:rsidR="0073329F" w:rsidRDefault="0073329F" w:rsidP="00B6692A">
      <w:pPr>
        <w:pStyle w:val="aff2"/>
        <w:numPr>
          <w:ilvl w:val="0"/>
          <w:numId w:val="31"/>
        </w:numPr>
        <w:rPr>
          <w:rStyle w:val="gvxzyvdx"/>
          <w:rFonts w:ascii="Arial" w:hAnsi="Arial"/>
          <w:b/>
        </w:rPr>
      </w:pPr>
      <w:r w:rsidRPr="00B6692A">
        <w:rPr>
          <w:rStyle w:val="gvxzyvdx"/>
          <w:rFonts w:ascii="Arial" w:hAnsi="Arial"/>
          <w:b/>
        </w:rPr>
        <w:lastRenderedPageBreak/>
        <w:t xml:space="preserve">Με πήρανε αναπληρώτρια μειωμένου ωραρίου στην Αθήνα. Θέλω να κάνω αίτηση για άσκηση ιδιωτικού έργου τα απογεύματα. </w:t>
      </w:r>
      <w:r w:rsidR="00EB5CF8" w:rsidRPr="00B6692A">
        <w:rPr>
          <w:rStyle w:val="gvxzyvdx"/>
          <w:rFonts w:ascii="Arial" w:hAnsi="Arial"/>
          <w:b/>
        </w:rPr>
        <w:t>Μπορεί</w:t>
      </w:r>
      <w:r w:rsidRPr="00B6692A">
        <w:rPr>
          <w:rStyle w:val="gvxzyvdx"/>
          <w:rFonts w:ascii="Arial" w:hAnsi="Arial"/>
          <w:b/>
        </w:rPr>
        <w:t xml:space="preserve"> </w:t>
      </w:r>
      <w:r w:rsidR="00EB5CF8" w:rsidRPr="00B6692A">
        <w:rPr>
          <w:rStyle w:val="gvxzyvdx"/>
          <w:rFonts w:ascii="Arial" w:hAnsi="Arial"/>
          <w:b/>
        </w:rPr>
        <w:t>κάποιος</w:t>
      </w:r>
      <w:r w:rsidRPr="00B6692A">
        <w:rPr>
          <w:rStyle w:val="gvxzyvdx"/>
          <w:rFonts w:ascii="Arial" w:hAnsi="Arial"/>
          <w:b/>
        </w:rPr>
        <w:t xml:space="preserve"> να μου πει ποια είναι η διαδικασία, τι δικαιολογητικά χρειάζονται, </w:t>
      </w:r>
      <w:r w:rsidRPr="008F40A7">
        <w:rPr>
          <w:rStyle w:val="gvxzyvdx"/>
          <w:rFonts w:ascii="Arial" w:hAnsi="Arial"/>
          <w:b/>
          <w:bCs/>
        </w:rPr>
        <w:t>πο</w:t>
      </w:r>
      <w:r w:rsidR="00A04C51" w:rsidRPr="008F40A7">
        <w:rPr>
          <w:rStyle w:val="gvxzyvdx"/>
          <w:rFonts w:ascii="Arial" w:hAnsi="Arial"/>
          <w:b/>
          <w:bCs/>
        </w:rPr>
        <w:t>ύ</w:t>
      </w:r>
      <w:r w:rsidRPr="00B6692A">
        <w:rPr>
          <w:rStyle w:val="gvxzyvdx"/>
          <w:rFonts w:ascii="Arial" w:hAnsi="Arial"/>
          <w:b/>
        </w:rPr>
        <w:t xml:space="preserve"> καταθέτω τα χαρτιά κτλ.</w:t>
      </w:r>
    </w:p>
    <w:p w14:paraId="0AF3E15B" w14:textId="77777777" w:rsidR="00540FC2" w:rsidRPr="00B6692A" w:rsidRDefault="00540FC2" w:rsidP="00540FC2">
      <w:pPr>
        <w:pStyle w:val="aff2"/>
        <w:ind w:firstLine="0"/>
        <w:rPr>
          <w:rStyle w:val="gvxzyvdx"/>
          <w:rFonts w:ascii="Arial" w:hAnsi="Arial"/>
          <w:b/>
        </w:rPr>
      </w:pPr>
    </w:p>
    <w:p w14:paraId="06739FF5" w14:textId="27DC371A" w:rsidR="0073329F" w:rsidRPr="00B6692A" w:rsidRDefault="0073329F" w:rsidP="00540FC2">
      <w:pPr>
        <w:ind w:firstLine="0"/>
        <w:rPr>
          <w:rStyle w:val="gvxzyvdx"/>
          <w:rFonts w:ascii="Arial" w:hAnsi="Arial"/>
        </w:rPr>
      </w:pPr>
      <w:r w:rsidRPr="00B6692A">
        <w:rPr>
          <w:rStyle w:val="gvxzyvdx"/>
          <w:rFonts w:ascii="Arial" w:hAnsi="Arial"/>
        </w:rPr>
        <w:t xml:space="preserve">Θα </w:t>
      </w:r>
      <w:r w:rsidR="00EB5CF8" w:rsidRPr="00B6692A">
        <w:rPr>
          <w:rStyle w:val="gvxzyvdx"/>
          <w:rFonts w:ascii="Arial" w:hAnsi="Arial"/>
        </w:rPr>
        <w:t>κάνε</w:t>
      </w:r>
      <w:r w:rsidR="00A04C51" w:rsidRPr="008F40A7">
        <w:rPr>
          <w:rStyle w:val="gvxzyvdx"/>
          <w:rFonts w:ascii="Arial" w:hAnsi="Arial"/>
        </w:rPr>
        <w:t>ις</w:t>
      </w:r>
      <w:r w:rsidRPr="008F40A7">
        <w:rPr>
          <w:rStyle w:val="gvxzyvdx"/>
          <w:rFonts w:ascii="Arial" w:hAnsi="Arial"/>
        </w:rPr>
        <w:t xml:space="preserve"> </w:t>
      </w:r>
      <w:r w:rsidR="00EB5CF8" w:rsidRPr="008F40A7">
        <w:rPr>
          <w:rStyle w:val="gvxzyvdx"/>
          <w:rFonts w:ascii="Arial" w:hAnsi="Arial"/>
        </w:rPr>
        <w:t>αίτηση</w:t>
      </w:r>
      <w:r w:rsidRPr="008F40A7">
        <w:rPr>
          <w:rStyle w:val="gvxzyvdx"/>
          <w:rFonts w:ascii="Arial" w:hAnsi="Arial"/>
        </w:rPr>
        <w:t xml:space="preserve"> </w:t>
      </w:r>
      <w:r w:rsidR="00EB5CF8" w:rsidRPr="008F40A7">
        <w:rPr>
          <w:rStyle w:val="gvxzyvdx"/>
          <w:rFonts w:ascii="Arial" w:hAnsi="Arial"/>
        </w:rPr>
        <w:t>μέσω</w:t>
      </w:r>
      <w:r w:rsidRPr="008F40A7">
        <w:rPr>
          <w:rStyle w:val="gvxzyvdx"/>
          <w:rFonts w:ascii="Arial" w:hAnsi="Arial"/>
        </w:rPr>
        <w:t xml:space="preserve"> του </w:t>
      </w:r>
      <w:r w:rsidR="00EB5CF8" w:rsidRPr="008F40A7">
        <w:rPr>
          <w:rStyle w:val="gvxzyvdx"/>
          <w:rFonts w:ascii="Arial" w:hAnsi="Arial"/>
        </w:rPr>
        <w:t>διευθυντή</w:t>
      </w:r>
      <w:r w:rsidRPr="008F40A7">
        <w:rPr>
          <w:rStyle w:val="gvxzyvdx"/>
          <w:rFonts w:ascii="Arial" w:hAnsi="Arial"/>
        </w:rPr>
        <w:t xml:space="preserve"> του </w:t>
      </w:r>
      <w:r w:rsidR="00EB5CF8" w:rsidRPr="008F40A7">
        <w:rPr>
          <w:rStyle w:val="gvxzyvdx"/>
          <w:rFonts w:ascii="Arial" w:hAnsi="Arial"/>
        </w:rPr>
        <w:t>σχολείου</w:t>
      </w:r>
      <w:r w:rsidRPr="008F40A7">
        <w:rPr>
          <w:rStyle w:val="gvxzyvdx"/>
          <w:rFonts w:ascii="Arial" w:hAnsi="Arial"/>
        </w:rPr>
        <w:t xml:space="preserve"> σου, προς την </w:t>
      </w:r>
      <w:r w:rsidR="00EB5CF8" w:rsidRPr="00655491">
        <w:rPr>
          <w:rStyle w:val="gvxzyvdx"/>
          <w:rFonts w:ascii="Arial" w:hAnsi="Arial"/>
        </w:rPr>
        <w:t>διεύθυνση</w:t>
      </w:r>
      <w:r w:rsidRPr="00655491">
        <w:rPr>
          <w:rStyle w:val="gvxzyvdx"/>
          <w:rFonts w:ascii="Arial" w:hAnsi="Arial"/>
        </w:rPr>
        <w:t xml:space="preserve"> που </w:t>
      </w:r>
      <w:r w:rsidR="00EB5CF8" w:rsidRPr="00B6692A">
        <w:rPr>
          <w:rStyle w:val="gvxzyvdx"/>
          <w:rFonts w:ascii="Arial" w:hAnsi="Arial"/>
        </w:rPr>
        <w:t>υπάγεσαι</w:t>
      </w:r>
      <w:r w:rsidRPr="00B6692A">
        <w:rPr>
          <w:rStyle w:val="gvxzyvdx"/>
          <w:rFonts w:ascii="Arial" w:hAnsi="Arial"/>
        </w:rPr>
        <w:t xml:space="preserve">. </w:t>
      </w:r>
      <w:r w:rsidR="00EB5CF8" w:rsidRPr="00B6692A">
        <w:rPr>
          <w:rStyle w:val="gvxzyvdx"/>
          <w:rFonts w:ascii="Arial" w:hAnsi="Arial"/>
        </w:rPr>
        <w:t>Παίρνεις</w:t>
      </w:r>
      <w:r w:rsidRPr="00B6692A">
        <w:rPr>
          <w:rStyle w:val="gvxzyvdx"/>
          <w:rFonts w:ascii="Arial" w:hAnsi="Arial"/>
        </w:rPr>
        <w:t xml:space="preserve"> </w:t>
      </w:r>
      <w:r w:rsidR="00EB5CF8" w:rsidRPr="00B6692A">
        <w:rPr>
          <w:rStyle w:val="gvxzyvdx"/>
          <w:rFonts w:ascii="Arial" w:hAnsi="Arial"/>
        </w:rPr>
        <w:t>αριθμό</w:t>
      </w:r>
      <w:r w:rsidRPr="00B6692A">
        <w:rPr>
          <w:rStyle w:val="gvxzyvdx"/>
          <w:rFonts w:ascii="Arial" w:hAnsi="Arial"/>
        </w:rPr>
        <w:t xml:space="preserve"> </w:t>
      </w:r>
      <w:r w:rsidR="00EB5CF8" w:rsidRPr="00B6692A">
        <w:rPr>
          <w:rStyle w:val="gvxzyvdx"/>
          <w:rFonts w:ascii="Arial" w:hAnsi="Arial"/>
        </w:rPr>
        <w:t>πρωτοκόλλου</w:t>
      </w:r>
      <w:r w:rsidRPr="00B6692A">
        <w:rPr>
          <w:rStyle w:val="gvxzyvdx"/>
          <w:rFonts w:ascii="Arial" w:hAnsi="Arial"/>
        </w:rPr>
        <w:t xml:space="preserve"> και </w:t>
      </w:r>
      <w:r w:rsidR="00EB5CF8" w:rsidRPr="00B6692A">
        <w:rPr>
          <w:rStyle w:val="gvxzyvdx"/>
          <w:rFonts w:ascii="Arial" w:hAnsi="Arial"/>
        </w:rPr>
        <w:t>μέσα</w:t>
      </w:r>
      <w:r w:rsidRPr="00B6692A">
        <w:rPr>
          <w:rStyle w:val="gvxzyvdx"/>
          <w:rFonts w:ascii="Arial" w:hAnsi="Arial"/>
        </w:rPr>
        <w:t xml:space="preserve"> </w:t>
      </w:r>
      <w:r w:rsidR="00EB5CF8" w:rsidRPr="00B6692A">
        <w:rPr>
          <w:rStyle w:val="gvxzyvdx"/>
          <w:rFonts w:ascii="Arial" w:hAnsi="Arial"/>
        </w:rPr>
        <w:t>αναφέρεις</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σου. Αυτό θα </w:t>
      </w:r>
      <w:r w:rsidR="00EB5CF8" w:rsidRPr="00B6692A">
        <w:rPr>
          <w:rStyle w:val="gvxzyvdx"/>
          <w:rFonts w:ascii="Arial" w:hAnsi="Arial"/>
        </w:rPr>
        <w:t>εξεταστεί</w:t>
      </w:r>
      <w:r w:rsidRPr="00B6692A">
        <w:rPr>
          <w:rStyle w:val="gvxzyvdx"/>
          <w:rFonts w:ascii="Arial" w:hAnsi="Arial"/>
        </w:rPr>
        <w:t xml:space="preserve"> από το ΠΥΣΠΕ / ΠΥΣΔΕ και </w:t>
      </w:r>
      <w:r w:rsidR="00EB5CF8" w:rsidRPr="00B6692A">
        <w:rPr>
          <w:rStyle w:val="gvxzyvdx"/>
          <w:rFonts w:ascii="Arial" w:hAnsi="Arial"/>
        </w:rPr>
        <w:t>εφόσον</w:t>
      </w:r>
      <w:r w:rsidRPr="00B6692A">
        <w:rPr>
          <w:rStyle w:val="gvxzyvdx"/>
          <w:rFonts w:ascii="Arial" w:hAnsi="Arial"/>
        </w:rPr>
        <w:t xml:space="preserve"> το </w:t>
      </w:r>
      <w:r w:rsidR="00EB5CF8" w:rsidRPr="00B6692A">
        <w:rPr>
          <w:rStyle w:val="gvxzyvdx"/>
          <w:rFonts w:ascii="Arial" w:hAnsi="Arial"/>
        </w:rPr>
        <w:t>αίτημα</w:t>
      </w:r>
      <w:r w:rsidRPr="00B6692A">
        <w:rPr>
          <w:rStyle w:val="gvxzyvdx"/>
          <w:rFonts w:ascii="Arial" w:hAnsi="Arial"/>
        </w:rPr>
        <w:t xml:space="preserve"> δεν </w:t>
      </w:r>
      <w:r w:rsidR="00EB5CF8" w:rsidRPr="00B6692A">
        <w:rPr>
          <w:rStyle w:val="gvxzyvdx"/>
          <w:rFonts w:ascii="Arial" w:hAnsi="Arial"/>
        </w:rPr>
        <w:t>περιλαμβάνει</w:t>
      </w:r>
      <w:r w:rsidRPr="00B6692A">
        <w:rPr>
          <w:rStyle w:val="gvxzyvdx"/>
          <w:rFonts w:ascii="Arial" w:hAnsi="Arial"/>
        </w:rPr>
        <w:t xml:space="preserve"> </w:t>
      </w:r>
      <w:r w:rsidR="00EB5CF8" w:rsidRPr="00B6692A">
        <w:rPr>
          <w:rStyle w:val="gvxzyvdx"/>
          <w:rFonts w:ascii="Arial" w:hAnsi="Arial"/>
        </w:rPr>
        <w:t>παρεμπόδιση</w:t>
      </w:r>
      <w:r w:rsidRPr="00B6692A">
        <w:rPr>
          <w:rStyle w:val="gvxzyvdx"/>
          <w:rFonts w:ascii="Arial" w:hAnsi="Arial"/>
        </w:rPr>
        <w:t xml:space="preserve"> </w:t>
      </w:r>
      <w:r w:rsidR="00EB5CF8" w:rsidRPr="00B6692A">
        <w:rPr>
          <w:rStyle w:val="gvxzyvdx"/>
          <w:rFonts w:ascii="Arial" w:hAnsi="Arial"/>
        </w:rPr>
        <w:t>εκπαιδευτικού</w:t>
      </w:r>
      <w:r w:rsidRPr="00B6692A">
        <w:rPr>
          <w:rStyle w:val="gvxzyvdx"/>
          <w:rFonts w:ascii="Arial" w:hAnsi="Arial"/>
        </w:rPr>
        <w:t xml:space="preserve"> </w:t>
      </w:r>
      <w:r w:rsidR="00EB5CF8" w:rsidRPr="00B6692A">
        <w:rPr>
          <w:rStyle w:val="gvxzyvdx"/>
          <w:rFonts w:ascii="Arial" w:hAnsi="Arial"/>
        </w:rPr>
        <w:t>έργου</w:t>
      </w:r>
      <w:r w:rsidRPr="00B6692A">
        <w:rPr>
          <w:rStyle w:val="gvxzyvdx"/>
          <w:rFonts w:ascii="Arial" w:hAnsi="Arial"/>
        </w:rPr>
        <w:t xml:space="preserve"> η </w:t>
      </w:r>
      <w:r w:rsidR="00EB5CF8" w:rsidRPr="00B6692A">
        <w:rPr>
          <w:rStyle w:val="gvxzyvdx"/>
          <w:rFonts w:ascii="Arial" w:hAnsi="Arial"/>
        </w:rPr>
        <w:t>εργασία</w:t>
      </w:r>
      <w:r w:rsidRPr="00B6692A">
        <w:rPr>
          <w:rStyle w:val="gvxzyvdx"/>
          <w:rFonts w:ascii="Arial" w:hAnsi="Arial"/>
        </w:rPr>
        <w:t xml:space="preserve"> σε </w:t>
      </w:r>
      <w:r w:rsidR="00EB5CF8" w:rsidRPr="00B6692A">
        <w:rPr>
          <w:rStyle w:val="gvxzyvdx"/>
          <w:rFonts w:ascii="Arial" w:hAnsi="Arial"/>
        </w:rPr>
        <w:t>ανταγωνιστικό</w:t>
      </w:r>
      <w:r w:rsidRPr="00B6692A">
        <w:rPr>
          <w:rStyle w:val="gvxzyvdx"/>
          <w:rFonts w:ascii="Arial" w:hAnsi="Arial"/>
        </w:rPr>
        <w:t xml:space="preserve"> </w:t>
      </w:r>
      <w:r w:rsidR="00EB5CF8" w:rsidRPr="00B6692A">
        <w:rPr>
          <w:rStyle w:val="gvxzyvdx"/>
          <w:rFonts w:ascii="Arial" w:hAnsi="Arial"/>
        </w:rPr>
        <w:t>χώρο</w:t>
      </w:r>
      <w:r w:rsidRPr="00B6692A">
        <w:rPr>
          <w:rStyle w:val="gvxzyvdx"/>
          <w:rFonts w:ascii="Arial" w:hAnsi="Arial"/>
        </w:rPr>
        <w:t xml:space="preserve"> (πχ</w:t>
      </w:r>
      <w:r w:rsidR="00FF3612">
        <w:rPr>
          <w:rStyle w:val="gvxzyvdx"/>
          <w:rFonts w:ascii="Arial" w:hAnsi="Arial"/>
        </w:rPr>
        <w:t xml:space="preserve"> να διδάσκεις σε </w:t>
      </w:r>
      <w:r w:rsidRPr="00B6692A">
        <w:rPr>
          <w:rStyle w:val="gvxzyvdx"/>
          <w:rFonts w:ascii="Arial" w:hAnsi="Arial"/>
        </w:rPr>
        <w:t xml:space="preserve"> </w:t>
      </w:r>
      <w:r w:rsidR="00EB5CF8" w:rsidRPr="00B6692A">
        <w:rPr>
          <w:rStyle w:val="gvxzyvdx"/>
          <w:rFonts w:ascii="Arial" w:hAnsi="Arial"/>
        </w:rPr>
        <w:t>φροντιστήριο</w:t>
      </w:r>
      <w:r w:rsidR="00A8588F">
        <w:rPr>
          <w:rStyle w:val="gvxzyvdx"/>
          <w:rFonts w:ascii="Arial" w:hAnsi="Arial"/>
        </w:rPr>
        <w:t>,</w:t>
      </w:r>
      <w:r w:rsidR="00822A02">
        <w:rPr>
          <w:rStyle w:val="gvxzyvdx"/>
          <w:rFonts w:ascii="Arial" w:hAnsi="Arial"/>
        </w:rPr>
        <w:t xml:space="preserve"> </w:t>
      </w:r>
      <w:r w:rsidR="00FF3612">
        <w:rPr>
          <w:rStyle w:val="gvxzyvdx"/>
          <w:rFonts w:ascii="Arial" w:hAnsi="Arial"/>
        </w:rPr>
        <w:t>η γραμματεία εξαιρείται</w:t>
      </w:r>
      <w:r w:rsidRPr="00B6692A">
        <w:rPr>
          <w:rStyle w:val="gvxzyvdx"/>
          <w:rFonts w:ascii="Arial" w:hAnsi="Arial"/>
        </w:rPr>
        <w:t xml:space="preserve">) </w:t>
      </w:r>
      <w:r w:rsidR="00EB5CF8" w:rsidRPr="00B6692A">
        <w:rPr>
          <w:rStyle w:val="gvxzyvdx"/>
          <w:rFonts w:ascii="Arial" w:hAnsi="Arial"/>
        </w:rPr>
        <w:t>εγκρίνεται</w:t>
      </w:r>
      <w:r w:rsidRPr="00B6692A">
        <w:rPr>
          <w:rStyle w:val="gvxzyvdx"/>
          <w:rFonts w:ascii="Arial" w:hAnsi="Arial"/>
        </w:rPr>
        <w:t xml:space="preserve">. Ο </w:t>
      </w:r>
      <w:r w:rsidR="00EB5CF8" w:rsidRPr="00B6692A">
        <w:rPr>
          <w:rStyle w:val="gvxzyvdx"/>
          <w:rFonts w:ascii="Arial" w:hAnsi="Arial"/>
        </w:rPr>
        <w:t>μισθός</w:t>
      </w:r>
      <w:r w:rsidRPr="00B6692A">
        <w:rPr>
          <w:rStyle w:val="gvxzyvdx"/>
          <w:rFonts w:ascii="Arial" w:hAnsi="Arial"/>
        </w:rPr>
        <w:t xml:space="preserve"> που θα </w:t>
      </w:r>
      <w:r w:rsidR="00EB5CF8" w:rsidRPr="00B6692A">
        <w:rPr>
          <w:rStyle w:val="gvxzyvdx"/>
          <w:rFonts w:ascii="Arial" w:hAnsi="Arial"/>
        </w:rPr>
        <w:t>παίρνεις</w:t>
      </w:r>
      <w:r w:rsidRPr="00B6692A">
        <w:rPr>
          <w:rStyle w:val="gvxzyvdx"/>
          <w:rFonts w:ascii="Arial" w:hAnsi="Arial"/>
        </w:rPr>
        <w:t xml:space="preserve"> θα </w:t>
      </w:r>
      <w:r w:rsidR="00EB5CF8" w:rsidRPr="00B6692A">
        <w:rPr>
          <w:rStyle w:val="gvxzyvdx"/>
          <w:rFonts w:ascii="Arial" w:hAnsi="Arial"/>
        </w:rPr>
        <w:t>πρέπει</w:t>
      </w:r>
      <w:r w:rsidRPr="00B6692A">
        <w:rPr>
          <w:rStyle w:val="gvxzyvdx"/>
          <w:rFonts w:ascii="Arial" w:hAnsi="Arial"/>
        </w:rPr>
        <w:t xml:space="preserve"> να </w:t>
      </w:r>
      <w:r w:rsidR="00EB5CF8" w:rsidRPr="00B6692A">
        <w:rPr>
          <w:rStyle w:val="gvxzyvdx"/>
          <w:rFonts w:ascii="Arial" w:hAnsi="Arial"/>
        </w:rPr>
        <w:t>έχει</w:t>
      </w:r>
      <w:r w:rsidRPr="00B6692A">
        <w:rPr>
          <w:rStyle w:val="gvxzyvdx"/>
          <w:rFonts w:ascii="Arial" w:hAnsi="Arial"/>
        </w:rPr>
        <w:t xml:space="preserve"> ένα </w:t>
      </w:r>
      <w:r w:rsidR="00EB5CF8" w:rsidRPr="00B6692A">
        <w:rPr>
          <w:rStyle w:val="gvxzyvdx"/>
          <w:rFonts w:ascii="Arial" w:hAnsi="Arial"/>
        </w:rPr>
        <w:t>όριο</w:t>
      </w:r>
      <w:r w:rsidRPr="00B6692A">
        <w:rPr>
          <w:rStyle w:val="gvxzyvdx"/>
          <w:rFonts w:ascii="Arial" w:hAnsi="Arial"/>
        </w:rPr>
        <w:t xml:space="preserve"> το </w:t>
      </w:r>
      <w:r w:rsidR="00EB5CF8" w:rsidRPr="00B6692A">
        <w:rPr>
          <w:rStyle w:val="gvxzyvdx"/>
          <w:rFonts w:ascii="Arial" w:hAnsi="Arial"/>
        </w:rPr>
        <w:t>οποίο</w:t>
      </w:r>
      <w:r w:rsidRPr="00B6692A">
        <w:rPr>
          <w:rStyle w:val="gvxzyvdx"/>
          <w:rFonts w:ascii="Arial" w:hAnsi="Arial"/>
        </w:rPr>
        <w:t xml:space="preserve"> το </w:t>
      </w:r>
      <w:r w:rsidR="00EB5CF8" w:rsidRPr="00B6692A">
        <w:rPr>
          <w:rStyle w:val="gvxzyvdx"/>
          <w:rFonts w:ascii="Arial" w:hAnsi="Arial"/>
        </w:rPr>
        <w:t>καθορίζει</w:t>
      </w:r>
      <w:r w:rsidRPr="00B6692A">
        <w:rPr>
          <w:rStyle w:val="gvxzyvdx"/>
          <w:rFonts w:ascii="Arial" w:hAnsi="Arial"/>
        </w:rPr>
        <w:t xml:space="preserve"> το </w:t>
      </w:r>
      <w:r w:rsidR="00EB5CF8" w:rsidRPr="00B6692A">
        <w:rPr>
          <w:rStyle w:val="gvxzyvdx"/>
          <w:rFonts w:ascii="Arial" w:hAnsi="Arial"/>
        </w:rPr>
        <w:t>αρμόδιο</w:t>
      </w:r>
      <w:r w:rsidRPr="00B6692A">
        <w:rPr>
          <w:rStyle w:val="gvxzyvdx"/>
          <w:rFonts w:ascii="Arial" w:hAnsi="Arial"/>
        </w:rPr>
        <w:t xml:space="preserve"> </w:t>
      </w:r>
      <w:r w:rsidR="00EB5CF8" w:rsidRPr="00B6692A">
        <w:rPr>
          <w:rStyle w:val="gvxzyvdx"/>
          <w:rFonts w:ascii="Arial" w:hAnsi="Arial"/>
        </w:rPr>
        <w:t>όργανο</w:t>
      </w:r>
      <w:r w:rsidRPr="00B6692A">
        <w:rPr>
          <w:rStyle w:val="gvxzyvdx"/>
          <w:rFonts w:ascii="Arial" w:hAnsi="Arial"/>
        </w:rPr>
        <w:t>.</w:t>
      </w:r>
    </w:p>
    <w:p w14:paraId="6D77A6DB" w14:textId="224907F0" w:rsidR="00600840" w:rsidRPr="008F40A7" w:rsidRDefault="00600840" w:rsidP="00715EA5">
      <w:pPr>
        <w:pStyle w:val="aff2"/>
        <w:rPr>
          <w:rStyle w:val="gvxzyvdx"/>
          <w:rFonts w:ascii="Arial" w:hAnsi="Arial"/>
        </w:rPr>
      </w:pPr>
    </w:p>
    <w:p w14:paraId="17A9947D" w14:textId="77777777" w:rsidR="00FF3612" w:rsidRDefault="00FF3612" w:rsidP="00FF3612">
      <w:pPr>
        <w:pStyle w:val="aff2"/>
        <w:ind w:firstLine="0"/>
        <w:rPr>
          <w:rStyle w:val="gvxzyvdx"/>
          <w:rFonts w:ascii="Arial" w:hAnsi="Arial"/>
          <w:b/>
        </w:rPr>
      </w:pPr>
    </w:p>
    <w:p w14:paraId="66C236B6" w14:textId="58F8947B" w:rsidR="00600840" w:rsidRDefault="00600840" w:rsidP="00B6692A">
      <w:pPr>
        <w:pStyle w:val="aff2"/>
        <w:numPr>
          <w:ilvl w:val="0"/>
          <w:numId w:val="31"/>
        </w:numPr>
        <w:rPr>
          <w:rStyle w:val="gvxzyvdx"/>
          <w:rFonts w:ascii="Arial" w:hAnsi="Arial"/>
          <w:b/>
        </w:rPr>
      </w:pPr>
      <w:r w:rsidRPr="008F40A7">
        <w:rPr>
          <w:rStyle w:val="gvxzyvdx"/>
          <w:rFonts w:ascii="Arial" w:hAnsi="Arial"/>
          <w:b/>
        </w:rPr>
        <w:t xml:space="preserve">Με </w:t>
      </w:r>
      <w:r w:rsidR="00DC309E" w:rsidRPr="008F40A7">
        <w:rPr>
          <w:rStyle w:val="gvxzyvdx"/>
          <w:rFonts w:ascii="Arial" w:hAnsi="Arial"/>
          <w:b/>
        </w:rPr>
        <w:t>πήρανε</w:t>
      </w:r>
      <w:r w:rsidRPr="00655491">
        <w:rPr>
          <w:rStyle w:val="gvxzyvdx"/>
          <w:rFonts w:ascii="Arial" w:hAnsi="Arial"/>
          <w:b/>
        </w:rPr>
        <w:t xml:space="preserve"> </w:t>
      </w:r>
      <w:r w:rsidR="00DC309E" w:rsidRPr="00B6692A">
        <w:rPr>
          <w:rStyle w:val="gvxzyvdx"/>
          <w:rFonts w:ascii="Arial" w:hAnsi="Arial"/>
          <w:b/>
        </w:rPr>
        <w:t>Αναπληρωτή</w:t>
      </w:r>
      <w:r w:rsidRPr="00B6692A">
        <w:rPr>
          <w:rStyle w:val="gvxzyvdx"/>
          <w:rFonts w:ascii="Arial" w:hAnsi="Arial"/>
          <w:b/>
        </w:rPr>
        <w:t>,</w:t>
      </w:r>
      <w:r w:rsidR="00485E39" w:rsidRPr="008F40A7">
        <w:rPr>
          <w:rStyle w:val="gvxzyvdx"/>
          <w:rFonts w:ascii="Arial" w:hAnsi="Arial"/>
          <w:b/>
          <w:bCs/>
        </w:rPr>
        <w:t xml:space="preserve"> </w:t>
      </w:r>
      <w:r w:rsidR="00DC309E" w:rsidRPr="008F40A7">
        <w:rPr>
          <w:rStyle w:val="gvxzyvdx"/>
          <w:rFonts w:ascii="Arial" w:hAnsi="Arial"/>
          <w:b/>
        </w:rPr>
        <w:t>θέλω</w:t>
      </w:r>
      <w:r w:rsidRPr="008F40A7">
        <w:rPr>
          <w:rStyle w:val="gvxzyvdx"/>
          <w:rFonts w:ascii="Arial" w:hAnsi="Arial"/>
          <w:b/>
        </w:rPr>
        <w:t xml:space="preserve"> να </w:t>
      </w:r>
      <w:r w:rsidR="00DC309E" w:rsidRPr="008F40A7">
        <w:rPr>
          <w:rStyle w:val="gvxzyvdx"/>
          <w:rFonts w:ascii="Arial" w:hAnsi="Arial"/>
          <w:b/>
        </w:rPr>
        <w:t>ρωτήσω</w:t>
      </w:r>
      <w:r w:rsidRPr="00655491">
        <w:rPr>
          <w:rStyle w:val="gvxzyvdx"/>
          <w:rFonts w:ascii="Arial" w:hAnsi="Arial"/>
          <w:b/>
        </w:rPr>
        <w:t xml:space="preserve"> αν γίνεται κάποιον που τον έχουν πάρει </w:t>
      </w:r>
      <w:r w:rsidR="00A04C51" w:rsidRPr="008F40A7">
        <w:rPr>
          <w:rStyle w:val="gvxzyvdx"/>
          <w:rFonts w:ascii="Arial" w:hAnsi="Arial"/>
          <w:b/>
        </w:rPr>
        <w:t>Α</w:t>
      </w:r>
      <w:r w:rsidRPr="008F40A7">
        <w:rPr>
          <w:rStyle w:val="gvxzyvdx"/>
          <w:rFonts w:ascii="Arial" w:hAnsi="Arial"/>
          <w:b/>
        </w:rPr>
        <w:t>ναπληρωτή πχ</w:t>
      </w:r>
      <w:r w:rsidR="00485E39" w:rsidRPr="008F40A7">
        <w:rPr>
          <w:rStyle w:val="gvxzyvdx"/>
          <w:rFonts w:ascii="Arial" w:hAnsi="Arial"/>
          <w:b/>
          <w:bCs/>
        </w:rPr>
        <w:t>.</w:t>
      </w:r>
      <w:r w:rsidRPr="008F40A7">
        <w:rPr>
          <w:rStyle w:val="gvxzyvdx"/>
          <w:rFonts w:ascii="Arial" w:hAnsi="Arial"/>
          <w:b/>
        </w:rPr>
        <w:t xml:space="preserve"> Α Αθήνας να κάνει αλλαγή με κάποιον που είναι Δ Αθήνας;</w:t>
      </w:r>
      <w:r w:rsidR="006521D9">
        <w:rPr>
          <w:rStyle w:val="gvxzyvdx"/>
          <w:rFonts w:ascii="Arial" w:hAnsi="Arial"/>
          <w:b/>
        </w:rPr>
        <w:t xml:space="preserve"> Στην </w:t>
      </w:r>
      <w:r w:rsidR="00C143EF">
        <w:rPr>
          <w:rStyle w:val="gvxzyvdx"/>
          <w:rFonts w:ascii="Arial" w:hAnsi="Arial"/>
          <w:b/>
        </w:rPr>
        <w:t>Αττική</w:t>
      </w:r>
      <w:r w:rsidR="006521D9">
        <w:rPr>
          <w:rStyle w:val="gvxzyvdx"/>
          <w:rFonts w:ascii="Arial" w:hAnsi="Arial"/>
          <w:b/>
        </w:rPr>
        <w:t xml:space="preserve"> </w:t>
      </w:r>
      <w:r w:rsidR="00C143EF">
        <w:rPr>
          <w:rStyle w:val="gvxzyvdx"/>
          <w:rFonts w:ascii="Arial" w:hAnsi="Arial"/>
          <w:b/>
        </w:rPr>
        <w:t>είμαστε</w:t>
      </w:r>
      <w:r w:rsidR="006521D9">
        <w:rPr>
          <w:rStyle w:val="gvxzyvdx"/>
          <w:rFonts w:ascii="Arial" w:hAnsi="Arial"/>
          <w:b/>
        </w:rPr>
        <w:t xml:space="preserve"> και οι δυο, δεν είναι </w:t>
      </w:r>
      <w:r w:rsidR="00C143EF">
        <w:rPr>
          <w:rStyle w:val="gvxzyvdx"/>
          <w:rFonts w:ascii="Arial" w:hAnsi="Arial"/>
          <w:b/>
        </w:rPr>
        <w:t>μεγάλο</w:t>
      </w:r>
      <w:r w:rsidR="006521D9">
        <w:rPr>
          <w:rStyle w:val="gvxzyvdx"/>
          <w:rFonts w:ascii="Arial" w:hAnsi="Arial"/>
          <w:b/>
        </w:rPr>
        <w:t xml:space="preserve"> </w:t>
      </w:r>
      <w:r w:rsidR="00C143EF">
        <w:rPr>
          <w:rStyle w:val="gvxzyvdx"/>
          <w:rFonts w:ascii="Arial" w:hAnsi="Arial"/>
          <w:b/>
        </w:rPr>
        <w:t>πράγμα</w:t>
      </w:r>
      <w:r w:rsidR="006521D9">
        <w:rPr>
          <w:rStyle w:val="gvxzyvdx"/>
          <w:rFonts w:ascii="Arial" w:hAnsi="Arial"/>
          <w:b/>
        </w:rPr>
        <w:t>.</w:t>
      </w:r>
    </w:p>
    <w:p w14:paraId="29391269" w14:textId="77777777" w:rsidR="00540FC2" w:rsidRDefault="00540FC2" w:rsidP="00540FC2">
      <w:pPr>
        <w:ind w:firstLine="0"/>
        <w:rPr>
          <w:rStyle w:val="gvxzyvdx"/>
          <w:rFonts w:ascii="Arial" w:hAnsi="Arial"/>
          <w:b/>
        </w:rPr>
      </w:pPr>
    </w:p>
    <w:p w14:paraId="0092EFC2" w14:textId="70482A4C" w:rsidR="00600840" w:rsidRDefault="00600840" w:rsidP="00540FC2">
      <w:pPr>
        <w:ind w:firstLine="0"/>
        <w:rPr>
          <w:rStyle w:val="gvxzyvdx"/>
          <w:rFonts w:ascii="Arial" w:hAnsi="Arial"/>
        </w:rPr>
      </w:pPr>
      <w:r w:rsidRPr="008F40A7">
        <w:rPr>
          <w:rStyle w:val="gvxzyvdx"/>
          <w:rFonts w:ascii="Arial" w:hAnsi="Arial"/>
        </w:rPr>
        <w:t xml:space="preserve">Όχι δεν </w:t>
      </w:r>
      <w:r w:rsidR="00DC309E" w:rsidRPr="008F40A7">
        <w:rPr>
          <w:rStyle w:val="gvxzyvdx"/>
          <w:rFonts w:ascii="Arial" w:hAnsi="Arial"/>
        </w:rPr>
        <w:t>γίνεται</w:t>
      </w:r>
      <w:r w:rsidRPr="008F40A7">
        <w:rPr>
          <w:rStyle w:val="gvxzyvdx"/>
          <w:rFonts w:ascii="Arial" w:hAnsi="Arial"/>
        </w:rPr>
        <w:t xml:space="preserve"> και αυτό </w:t>
      </w:r>
      <w:r w:rsidR="00DC309E" w:rsidRPr="008F40A7">
        <w:rPr>
          <w:rStyle w:val="gvxzyvdx"/>
          <w:rFonts w:ascii="Arial" w:hAnsi="Arial"/>
        </w:rPr>
        <w:t>γιατί</w:t>
      </w:r>
      <w:r w:rsidRPr="008F40A7">
        <w:rPr>
          <w:rStyle w:val="gvxzyvdx"/>
          <w:rFonts w:ascii="Arial" w:hAnsi="Arial"/>
        </w:rPr>
        <w:t xml:space="preserve"> θα </w:t>
      </w:r>
      <w:r w:rsidR="00DC309E" w:rsidRPr="008F40A7">
        <w:rPr>
          <w:rStyle w:val="gvxzyvdx"/>
          <w:rFonts w:ascii="Arial" w:hAnsi="Arial"/>
        </w:rPr>
        <w:t>υπάρχουν</w:t>
      </w:r>
      <w:r w:rsidRPr="008F40A7">
        <w:rPr>
          <w:rStyle w:val="gvxzyvdx"/>
          <w:rFonts w:ascii="Arial" w:hAnsi="Arial"/>
        </w:rPr>
        <w:t xml:space="preserve"> </w:t>
      </w:r>
      <w:r w:rsidR="00DC309E" w:rsidRPr="008F40A7">
        <w:rPr>
          <w:rStyle w:val="gvxzyvdx"/>
          <w:rFonts w:ascii="Arial" w:hAnsi="Arial"/>
        </w:rPr>
        <w:t>υπόνοιες</w:t>
      </w:r>
      <w:r w:rsidRPr="00655491">
        <w:rPr>
          <w:rStyle w:val="gvxzyvdx"/>
          <w:rFonts w:ascii="Arial" w:hAnsi="Arial"/>
        </w:rPr>
        <w:t xml:space="preserve"> ότι </w:t>
      </w:r>
      <w:r w:rsidR="00DC309E" w:rsidRPr="00655491">
        <w:rPr>
          <w:rStyle w:val="gvxzyvdx"/>
          <w:rFonts w:ascii="Arial" w:hAnsi="Arial"/>
        </w:rPr>
        <w:t>καταστρατηγείται</w:t>
      </w:r>
      <w:r w:rsidRPr="00655491">
        <w:rPr>
          <w:rStyle w:val="gvxzyvdx"/>
          <w:rFonts w:ascii="Arial" w:hAnsi="Arial"/>
        </w:rPr>
        <w:t xml:space="preserve"> ότι </w:t>
      </w:r>
      <w:r w:rsidR="00DC309E" w:rsidRPr="00B6692A">
        <w:rPr>
          <w:rStyle w:val="gvxzyvdx"/>
          <w:rFonts w:ascii="Arial" w:hAnsi="Arial"/>
        </w:rPr>
        <w:t>πίνακας</w:t>
      </w:r>
      <w:r w:rsidRPr="00B6692A">
        <w:rPr>
          <w:rStyle w:val="gvxzyvdx"/>
          <w:rFonts w:ascii="Arial" w:hAnsi="Arial"/>
        </w:rPr>
        <w:t>.</w:t>
      </w:r>
    </w:p>
    <w:p w14:paraId="1B8B9EC5" w14:textId="77777777" w:rsidR="00540FC2" w:rsidRDefault="00540FC2" w:rsidP="00540FC2">
      <w:pPr>
        <w:ind w:firstLine="0"/>
        <w:rPr>
          <w:rStyle w:val="gvxzyvdx"/>
          <w:rFonts w:ascii="Arial" w:hAnsi="Arial"/>
        </w:rPr>
      </w:pPr>
    </w:p>
    <w:p w14:paraId="558D1B26" w14:textId="215764D6" w:rsidR="00FF3612" w:rsidRDefault="00FF3612" w:rsidP="00B6692A">
      <w:pPr>
        <w:rPr>
          <w:rStyle w:val="gvxzyvdx"/>
          <w:rFonts w:ascii="Arial" w:hAnsi="Arial"/>
        </w:rPr>
      </w:pPr>
    </w:p>
    <w:p w14:paraId="30C42C07" w14:textId="6B7C4F6B" w:rsidR="00FF3612" w:rsidRPr="00822A02" w:rsidRDefault="00FF3612" w:rsidP="00FF3612">
      <w:pPr>
        <w:pStyle w:val="aff2"/>
        <w:numPr>
          <w:ilvl w:val="0"/>
          <w:numId w:val="31"/>
        </w:numPr>
        <w:rPr>
          <w:rStyle w:val="gvxzyvdx"/>
          <w:rFonts w:ascii="Arial" w:hAnsi="Arial"/>
          <w:b/>
          <w:bCs/>
        </w:rPr>
      </w:pPr>
      <w:r w:rsidRPr="00822A02">
        <w:rPr>
          <w:rStyle w:val="gvxzyvdx"/>
          <w:rFonts w:ascii="Arial" w:hAnsi="Arial"/>
          <w:b/>
          <w:bCs/>
        </w:rPr>
        <w:t xml:space="preserve">Με </w:t>
      </w:r>
      <w:r w:rsidR="00822A02" w:rsidRPr="00822A02">
        <w:rPr>
          <w:rStyle w:val="gvxzyvdx"/>
          <w:rFonts w:ascii="Arial" w:hAnsi="Arial"/>
          <w:b/>
          <w:bCs/>
        </w:rPr>
        <w:t>πήρανε</w:t>
      </w:r>
      <w:r w:rsidRPr="00822A02">
        <w:rPr>
          <w:rStyle w:val="gvxzyvdx"/>
          <w:rFonts w:ascii="Arial" w:hAnsi="Arial"/>
          <w:b/>
          <w:bCs/>
        </w:rPr>
        <w:t xml:space="preserve"> </w:t>
      </w:r>
      <w:r w:rsidR="00822A02" w:rsidRPr="00822A02">
        <w:rPr>
          <w:rStyle w:val="gvxzyvdx"/>
          <w:rFonts w:ascii="Arial" w:hAnsi="Arial"/>
          <w:b/>
          <w:bCs/>
        </w:rPr>
        <w:t>Αναπληρωτή</w:t>
      </w:r>
      <w:r w:rsidRPr="00822A02">
        <w:rPr>
          <w:rStyle w:val="gvxzyvdx"/>
          <w:rFonts w:ascii="Arial" w:hAnsi="Arial"/>
          <w:b/>
          <w:bCs/>
        </w:rPr>
        <w:t xml:space="preserve">, δεν </w:t>
      </w:r>
      <w:r w:rsidR="00822A02" w:rsidRPr="00822A02">
        <w:rPr>
          <w:rStyle w:val="gvxzyvdx"/>
          <w:rFonts w:ascii="Arial" w:hAnsi="Arial"/>
          <w:b/>
          <w:bCs/>
        </w:rPr>
        <w:t>θέλω</w:t>
      </w:r>
      <w:r w:rsidRPr="00822A02">
        <w:rPr>
          <w:rStyle w:val="gvxzyvdx"/>
          <w:rFonts w:ascii="Arial" w:hAnsi="Arial"/>
          <w:b/>
          <w:bCs/>
        </w:rPr>
        <w:t xml:space="preserve"> να </w:t>
      </w:r>
      <w:r w:rsidR="00822A02" w:rsidRPr="00822A02">
        <w:rPr>
          <w:rStyle w:val="gvxzyvdx"/>
          <w:rFonts w:ascii="Arial" w:hAnsi="Arial"/>
          <w:b/>
          <w:bCs/>
        </w:rPr>
        <w:t>αλλάξω</w:t>
      </w:r>
      <w:r w:rsidRPr="00822A02">
        <w:rPr>
          <w:rStyle w:val="gvxzyvdx"/>
          <w:rFonts w:ascii="Arial" w:hAnsi="Arial"/>
          <w:b/>
          <w:bCs/>
        </w:rPr>
        <w:t xml:space="preserve"> </w:t>
      </w:r>
      <w:r w:rsidR="00822A02" w:rsidRPr="00822A02">
        <w:rPr>
          <w:rStyle w:val="gvxzyvdx"/>
          <w:rFonts w:ascii="Arial" w:hAnsi="Arial"/>
          <w:b/>
          <w:bCs/>
        </w:rPr>
        <w:t>διεύθυνση εκπαίδευσης</w:t>
      </w:r>
      <w:r w:rsidRPr="00822A02">
        <w:rPr>
          <w:rStyle w:val="gvxzyvdx"/>
          <w:rFonts w:ascii="Arial" w:hAnsi="Arial"/>
          <w:b/>
          <w:bCs/>
        </w:rPr>
        <w:t xml:space="preserve"> </w:t>
      </w:r>
      <w:r w:rsidR="00822A02" w:rsidRPr="00822A02">
        <w:rPr>
          <w:rStyle w:val="gvxzyvdx"/>
          <w:rFonts w:ascii="Arial" w:hAnsi="Arial"/>
          <w:b/>
          <w:bCs/>
        </w:rPr>
        <w:t>άλλα</w:t>
      </w:r>
      <w:r w:rsidRPr="00822A02">
        <w:rPr>
          <w:rStyle w:val="gvxzyvdx"/>
          <w:rFonts w:ascii="Arial" w:hAnsi="Arial"/>
          <w:b/>
          <w:bCs/>
        </w:rPr>
        <w:t xml:space="preserve"> μια </w:t>
      </w:r>
      <w:r w:rsidR="00822A02" w:rsidRPr="00822A02">
        <w:rPr>
          <w:rStyle w:val="gvxzyvdx"/>
          <w:rFonts w:ascii="Arial" w:hAnsi="Arial"/>
          <w:b/>
          <w:bCs/>
        </w:rPr>
        <w:t>μικρή</w:t>
      </w:r>
      <w:r w:rsidRPr="00822A02">
        <w:rPr>
          <w:rStyle w:val="gvxzyvdx"/>
          <w:rFonts w:ascii="Arial" w:hAnsi="Arial"/>
          <w:b/>
          <w:bCs/>
        </w:rPr>
        <w:t xml:space="preserve"> </w:t>
      </w:r>
      <w:r w:rsidR="00822A02" w:rsidRPr="00822A02">
        <w:rPr>
          <w:rStyle w:val="gvxzyvdx"/>
          <w:rFonts w:ascii="Arial" w:hAnsi="Arial"/>
          <w:b/>
          <w:bCs/>
        </w:rPr>
        <w:t>διευκόλυνση</w:t>
      </w:r>
      <w:r w:rsidRPr="00822A02">
        <w:rPr>
          <w:rStyle w:val="gvxzyvdx"/>
          <w:rFonts w:ascii="Arial" w:hAnsi="Arial"/>
          <w:b/>
          <w:bCs/>
        </w:rPr>
        <w:t xml:space="preserve"> </w:t>
      </w:r>
      <w:r w:rsidR="00822A02" w:rsidRPr="00822A02">
        <w:rPr>
          <w:rStyle w:val="gvxzyvdx"/>
          <w:rFonts w:ascii="Arial" w:hAnsi="Arial"/>
          <w:b/>
          <w:bCs/>
        </w:rPr>
        <w:t>γιατί</w:t>
      </w:r>
      <w:r w:rsidRPr="00822A02">
        <w:rPr>
          <w:rStyle w:val="gvxzyvdx"/>
          <w:rFonts w:ascii="Arial" w:hAnsi="Arial"/>
          <w:b/>
          <w:bCs/>
        </w:rPr>
        <w:t xml:space="preserve"> </w:t>
      </w:r>
      <w:r w:rsidR="00822A02" w:rsidRPr="00822A02">
        <w:rPr>
          <w:rStyle w:val="gvxzyvdx"/>
          <w:rFonts w:ascii="Arial" w:hAnsi="Arial"/>
          <w:b/>
          <w:bCs/>
        </w:rPr>
        <w:t>είμαι</w:t>
      </w:r>
      <w:r w:rsidRPr="00822A02">
        <w:rPr>
          <w:rStyle w:val="gvxzyvdx"/>
          <w:rFonts w:ascii="Arial" w:hAnsi="Arial"/>
          <w:b/>
          <w:bCs/>
        </w:rPr>
        <w:t xml:space="preserve"> Α </w:t>
      </w:r>
      <w:r w:rsidR="00822A02" w:rsidRPr="00822A02">
        <w:rPr>
          <w:rStyle w:val="gvxzyvdx"/>
          <w:rFonts w:ascii="Arial" w:hAnsi="Arial"/>
          <w:b/>
          <w:bCs/>
        </w:rPr>
        <w:t>Πειραιά</w:t>
      </w:r>
      <w:r w:rsidRPr="00822A02">
        <w:rPr>
          <w:rStyle w:val="gvxzyvdx"/>
          <w:rFonts w:ascii="Arial" w:hAnsi="Arial"/>
          <w:b/>
          <w:bCs/>
        </w:rPr>
        <w:t xml:space="preserve">, </w:t>
      </w:r>
      <w:r w:rsidR="00822A02" w:rsidRPr="00822A02">
        <w:rPr>
          <w:rStyle w:val="gvxzyvdx"/>
          <w:rFonts w:ascii="Arial" w:hAnsi="Arial"/>
          <w:b/>
          <w:bCs/>
        </w:rPr>
        <w:t>μένω</w:t>
      </w:r>
      <w:r w:rsidRPr="00822A02">
        <w:rPr>
          <w:rStyle w:val="gvxzyvdx"/>
          <w:rFonts w:ascii="Arial" w:hAnsi="Arial"/>
          <w:b/>
          <w:bCs/>
        </w:rPr>
        <w:t xml:space="preserve"> </w:t>
      </w:r>
      <w:r w:rsidR="00822A02" w:rsidRPr="00822A02">
        <w:rPr>
          <w:rStyle w:val="gvxzyvdx"/>
          <w:rFonts w:ascii="Arial" w:hAnsi="Arial"/>
          <w:b/>
          <w:bCs/>
        </w:rPr>
        <w:t>Παλαιό</w:t>
      </w:r>
      <w:r w:rsidRPr="00822A02">
        <w:rPr>
          <w:rStyle w:val="gvxzyvdx"/>
          <w:rFonts w:ascii="Arial" w:hAnsi="Arial"/>
          <w:b/>
          <w:bCs/>
        </w:rPr>
        <w:t xml:space="preserve"> </w:t>
      </w:r>
      <w:r w:rsidR="00822A02" w:rsidRPr="00822A02">
        <w:rPr>
          <w:rStyle w:val="gvxzyvdx"/>
          <w:rFonts w:ascii="Arial" w:hAnsi="Arial"/>
          <w:b/>
          <w:bCs/>
        </w:rPr>
        <w:t>Φάληρο</w:t>
      </w:r>
      <w:r w:rsidRPr="00822A02">
        <w:rPr>
          <w:rStyle w:val="gvxzyvdx"/>
          <w:rFonts w:ascii="Arial" w:hAnsi="Arial"/>
          <w:b/>
          <w:bCs/>
        </w:rPr>
        <w:t xml:space="preserve"> και </w:t>
      </w:r>
      <w:r w:rsidR="00822A02" w:rsidRPr="00822A02">
        <w:rPr>
          <w:rStyle w:val="gvxzyvdx"/>
          <w:rFonts w:ascii="Arial" w:hAnsi="Arial"/>
          <w:b/>
          <w:bCs/>
        </w:rPr>
        <w:t>τοποθετήθηκα</w:t>
      </w:r>
      <w:r w:rsidRPr="00822A02">
        <w:rPr>
          <w:rStyle w:val="gvxzyvdx"/>
          <w:rFonts w:ascii="Arial" w:hAnsi="Arial"/>
          <w:b/>
          <w:bCs/>
        </w:rPr>
        <w:t xml:space="preserve"> </w:t>
      </w:r>
      <w:r w:rsidR="00822A02" w:rsidRPr="00822A02">
        <w:rPr>
          <w:rStyle w:val="gvxzyvdx"/>
          <w:rFonts w:ascii="Arial" w:hAnsi="Arial"/>
          <w:b/>
          <w:bCs/>
        </w:rPr>
        <w:t>Κερατσίνι</w:t>
      </w:r>
      <w:r w:rsidRPr="00822A02">
        <w:rPr>
          <w:rStyle w:val="gvxzyvdx"/>
          <w:rFonts w:ascii="Arial" w:hAnsi="Arial"/>
          <w:b/>
          <w:bCs/>
        </w:rPr>
        <w:t xml:space="preserve">, ένα </w:t>
      </w:r>
      <w:r w:rsidR="00822A02" w:rsidRPr="00822A02">
        <w:rPr>
          <w:rStyle w:val="gvxzyvdx"/>
          <w:rFonts w:ascii="Arial" w:hAnsi="Arial"/>
          <w:b/>
          <w:bCs/>
        </w:rPr>
        <w:t>σχολείο</w:t>
      </w:r>
      <w:r w:rsidRPr="00822A02">
        <w:rPr>
          <w:rStyle w:val="gvxzyvdx"/>
          <w:rFonts w:ascii="Arial" w:hAnsi="Arial"/>
          <w:b/>
          <w:bCs/>
        </w:rPr>
        <w:t xml:space="preserve"> στο Νέο </w:t>
      </w:r>
      <w:r w:rsidR="00822A02" w:rsidRPr="00822A02">
        <w:rPr>
          <w:rStyle w:val="gvxzyvdx"/>
          <w:rFonts w:ascii="Arial" w:hAnsi="Arial"/>
          <w:b/>
          <w:bCs/>
        </w:rPr>
        <w:t>Φάληρο</w:t>
      </w:r>
      <w:r w:rsidRPr="00822A02">
        <w:rPr>
          <w:rStyle w:val="gvxzyvdx"/>
          <w:rFonts w:ascii="Arial" w:hAnsi="Arial"/>
          <w:b/>
          <w:bCs/>
        </w:rPr>
        <w:t xml:space="preserve"> θα μου </w:t>
      </w:r>
      <w:r w:rsidR="00822A02" w:rsidRPr="00822A02">
        <w:rPr>
          <w:rStyle w:val="gvxzyvdx"/>
          <w:rFonts w:ascii="Arial" w:hAnsi="Arial"/>
          <w:b/>
          <w:bCs/>
        </w:rPr>
        <w:t>διευκόλυνε</w:t>
      </w:r>
      <w:r w:rsidRPr="00822A02">
        <w:rPr>
          <w:rStyle w:val="gvxzyvdx"/>
          <w:rFonts w:ascii="Arial" w:hAnsi="Arial"/>
          <w:b/>
          <w:bCs/>
        </w:rPr>
        <w:t xml:space="preserve"> την </w:t>
      </w:r>
      <w:r w:rsidR="00822A02" w:rsidRPr="00822A02">
        <w:rPr>
          <w:rStyle w:val="gvxzyvdx"/>
          <w:rFonts w:ascii="Arial" w:hAnsi="Arial"/>
          <w:b/>
          <w:bCs/>
        </w:rPr>
        <w:t>ζωή</w:t>
      </w:r>
      <w:r w:rsidRPr="00822A02">
        <w:rPr>
          <w:rStyle w:val="gvxzyvdx"/>
          <w:rFonts w:ascii="Arial" w:hAnsi="Arial"/>
          <w:b/>
          <w:bCs/>
        </w:rPr>
        <w:t xml:space="preserve">. </w:t>
      </w:r>
    </w:p>
    <w:p w14:paraId="4F64FCEF" w14:textId="77777777" w:rsidR="00540FC2" w:rsidRDefault="00540FC2" w:rsidP="00540FC2">
      <w:pPr>
        <w:ind w:left="360" w:firstLine="0"/>
        <w:rPr>
          <w:rStyle w:val="gvxzyvdx"/>
          <w:rFonts w:ascii="Arial" w:hAnsi="Arial"/>
        </w:rPr>
      </w:pPr>
    </w:p>
    <w:p w14:paraId="1E37F692" w14:textId="1D9099B2" w:rsidR="00FF3612" w:rsidRDefault="00822A02" w:rsidP="00540FC2">
      <w:pPr>
        <w:ind w:left="360" w:firstLine="0"/>
        <w:rPr>
          <w:rStyle w:val="gvxzyvdx"/>
          <w:rFonts w:ascii="Arial" w:hAnsi="Arial"/>
        </w:rPr>
      </w:pPr>
      <w:r w:rsidRPr="00540FC2">
        <w:rPr>
          <w:rStyle w:val="gvxzyvdx"/>
          <w:rFonts w:ascii="Arial" w:hAnsi="Arial"/>
        </w:rPr>
        <w:t>Πρέπει</w:t>
      </w:r>
      <w:r w:rsidR="00FF3612" w:rsidRPr="00540FC2">
        <w:rPr>
          <w:rStyle w:val="gvxzyvdx"/>
          <w:rFonts w:ascii="Arial" w:hAnsi="Arial"/>
        </w:rPr>
        <w:t xml:space="preserve"> να </w:t>
      </w:r>
      <w:r w:rsidRPr="00540FC2">
        <w:rPr>
          <w:rStyle w:val="gvxzyvdx"/>
          <w:rFonts w:ascii="Arial" w:hAnsi="Arial"/>
        </w:rPr>
        <w:t>κάνεις</w:t>
      </w:r>
      <w:r w:rsidR="00FF3612" w:rsidRPr="00540FC2">
        <w:rPr>
          <w:rStyle w:val="gvxzyvdx"/>
          <w:rFonts w:ascii="Arial" w:hAnsi="Arial"/>
        </w:rPr>
        <w:t xml:space="preserve"> </w:t>
      </w:r>
      <w:r w:rsidRPr="00540FC2">
        <w:rPr>
          <w:rStyle w:val="gvxzyvdx"/>
          <w:rFonts w:ascii="Arial" w:hAnsi="Arial"/>
        </w:rPr>
        <w:t>αίτηση</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πριν την </w:t>
      </w:r>
      <w:r w:rsidRPr="00540FC2">
        <w:rPr>
          <w:rStyle w:val="gvxzyvdx"/>
          <w:rFonts w:ascii="Arial" w:hAnsi="Arial"/>
        </w:rPr>
        <w:t>επόμενη</w:t>
      </w:r>
      <w:r w:rsidR="00FF3612" w:rsidRPr="00540FC2">
        <w:rPr>
          <w:rStyle w:val="gvxzyvdx"/>
          <w:rFonts w:ascii="Arial" w:hAnsi="Arial"/>
        </w:rPr>
        <w:t xml:space="preserve"> </w:t>
      </w:r>
      <w:r w:rsidRPr="00540FC2">
        <w:rPr>
          <w:rStyle w:val="gvxzyvdx"/>
          <w:rFonts w:ascii="Arial" w:hAnsi="Arial"/>
        </w:rPr>
        <w:t>φάση</w:t>
      </w:r>
      <w:r w:rsidR="00FF3612" w:rsidRPr="00540FC2">
        <w:rPr>
          <w:rStyle w:val="gvxzyvdx"/>
          <w:rFonts w:ascii="Arial" w:hAnsi="Arial"/>
        </w:rPr>
        <w:t xml:space="preserve"> για να </w:t>
      </w:r>
      <w:r w:rsidRPr="00540FC2">
        <w:rPr>
          <w:rStyle w:val="gvxzyvdx"/>
          <w:rFonts w:ascii="Arial" w:hAnsi="Arial"/>
        </w:rPr>
        <w:t>βρεθεί</w:t>
      </w:r>
      <w:r w:rsidR="00FF3612" w:rsidRPr="00540FC2">
        <w:rPr>
          <w:rStyle w:val="gvxzyvdx"/>
          <w:rFonts w:ascii="Arial" w:hAnsi="Arial"/>
        </w:rPr>
        <w:t xml:space="preserve"> αν </w:t>
      </w:r>
      <w:r w:rsidRPr="00540FC2">
        <w:rPr>
          <w:rStyle w:val="gvxzyvdx"/>
          <w:rFonts w:ascii="Arial" w:hAnsi="Arial"/>
        </w:rPr>
        <w:t>υπάρχει</w:t>
      </w:r>
      <w:r w:rsidR="00FF3612" w:rsidRPr="00540FC2">
        <w:rPr>
          <w:rStyle w:val="gvxzyvdx"/>
          <w:rFonts w:ascii="Arial" w:hAnsi="Arial"/>
        </w:rPr>
        <w:t xml:space="preserve"> </w:t>
      </w:r>
      <w:r w:rsidRPr="00540FC2">
        <w:rPr>
          <w:rStyle w:val="gvxzyvdx"/>
          <w:rFonts w:ascii="Arial" w:hAnsi="Arial"/>
        </w:rPr>
        <w:t>κενό</w:t>
      </w:r>
      <w:r w:rsidR="00FF3612" w:rsidRPr="00540FC2">
        <w:rPr>
          <w:rStyle w:val="gvxzyvdx"/>
          <w:rFonts w:ascii="Arial" w:hAnsi="Arial"/>
        </w:rPr>
        <w:t xml:space="preserve"> στο </w:t>
      </w:r>
      <w:r w:rsidRPr="00540FC2">
        <w:rPr>
          <w:rStyle w:val="gvxzyvdx"/>
          <w:rFonts w:ascii="Arial" w:hAnsi="Arial"/>
        </w:rPr>
        <w:t>σχολείο</w:t>
      </w:r>
      <w:r w:rsidR="00FF3612" w:rsidRPr="00540FC2">
        <w:rPr>
          <w:rStyle w:val="gvxzyvdx"/>
          <w:rFonts w:ascii="Arial" w:hAnsi="Arial"/>
        </w:rPr>
        <w:t xml:space="preserve"> που </w:t>
      </w:r>
      <w:r w:rsidRPr="00540FC2">
        <w:rPr>
          <w:rStyle w:val="gvxzyvdx"/>
          <w:rFonts w:ascii="Arial" w:hAnsi="Arial"/>
        </w:rPr>
        <w:t>ενδιαφέρεσαι</w:t>
      </w:r>
      <w:r w:rsidR="00FF3612" w:rsidRPr="00540FC2">
        <w:rPr>
          <w:rStyle w:val="gvxzyvdx"/>
          <w:rFonts w:ascii="Arial" w:hAnsi="Arial"/>
        </w:rPr>
        <w:t xml:space="preserve">. </w:t>
      </w:r>
      <w:r w:rsidRPr="00540FC2">
        <w:rPr>
          <w:rStyle w:val="gvxzyvdx"/>
          <w:rFonts w:ascii="Arial" w:hAnsi="Arial"/>
        </w:rPr>
        <w:t>Ωστόσο</w:t>
      </w:r>
      <w:r w:rsidR="00FF3612" w:rsidRPr="00540FC2">
        <w:rPr>
          <w:rStyle w:val="gvxzyvdx"/>
          <w:rFonts w:ascii="Arial" w:hAnsi="Arial"/>
        </w:rPr>
        <w:t xml:space="preserve"> </w:t>
      </w:r>
      <w:r w:rsidRPr="00540FC2">
        <w:rPr>
          <w:rStyle w:val="gvxzyvdx"/>
          <w:rFonts w:ascii="Arial" w:hAnsi="Arial"/>
        </w:rPr>
        <w:t>αιτήσεις</w:t>
      </w:r>
      <w:r w:rsidR="00FF3612" w:rsidRPr="00540FC2">
        <w:rPr>
          <w:rStyle w:val="gvxzyvdx"/>
          <w:rFonts w:ascii="Arial" w:hAnsi="Arial"/>
        </w:rPr>
        <w:t xml:space="preserve"> </w:t>
      </w:r>
      <w:r w:rsidRPr="00540FC2">
        <w:rPr>
          <w:rStyle w:val="gvxzyvdx"/>
          <w:rFonts w:ascii="Arial" w:hAnsi="Arial"/>
        </w:rPr>
        <w:t>θεραπείας</w:t>
      </w:r>
      <w:r w:rsidR="00FF3612" w:rsidRPr="00540FC2">
        <w:rPr>
          <w:rStyle w:val="gvxzyvdx"/>
          <w:rFonts w:ascii="Arial" w:hAnsi="Arial"/>
        </w:rPr>
        <w:t xml:space="preserve"> </w:t>
      </w:r>
      <w:r w:rsidRPr="00540FC2">
        <w:rPr>
          <w:rStyle w:val="gvxzyvdx"/>
          <w:rFonts w:ascii="Arial" w:hAnsi="Arial"/>
        </w:rPr>
        <w:t>ικανοποιούνται</w:t>
      </w:r>
      <w:r w:rsidR="00FF3612" w:rsidRPr="00540FC2">
        <w:rPr>
          <w:rStyle w:val="gvxzyvdx"/>
          <w:rFonts w:ascii="Arial" w:hAnsi="Arial"/>
        </w:rPr>
        <w:t xml:space="preserve"> </w:t>
      </w:r>
      <w:r w:rsidRPr="00540FC2">
        <w:rPr>
          <w:rStyle w:val="gvxzyvdx"/>
          <w:rFonts w:ascii="Arial" w:hAnsi="Arial"/>
        </w:rPr>
        <w:t>σπάνια</w:t>
      </w:r>
      <w:r w:rsidR="00FF3612" w:rsidRPr="00540FC2">
        <w:rPr>
          <w:rStyle w:val="gvxzyvdx"/>
          <w:rFonts w:ascii="Arial" w:hAnsi="Arial"/>
        </w:rPr>
        <w:t xml:space="preserve"> </w:t>
      </w:r>
      <w:r w:rsidRPr="00540FC2">
        <w:rPr>
          <w:rStyle w:val="gvxzyvdx"/>
          <w:rFonts w:ascii="Arial" w:hAnsi="Arial"/>
        </w:rPr>
        <w:t>γιατί</w:t>
      </w:r>
      <w:r w:rsidR="00FF3612" w:rsidRPr="00540FC2">
        <w:rPr>
          <w:rStyle w:val="gvxzyvdx"/>
          <w:rFonts w:ascii="Arial" w:hAnsi="Arial"/>
        </w:rPr>
        <w:t xml:space="preserve"> </w:t>
      </w:r>
      <w:r w:rsidRPr="00540FC2">
        <w:rPr>
          <w:rStyle w:val="gvxzyvdx"/>
          <w:rFonts w:ascii="Arial" w:hAnsi="Arial"/>
        </w:rPr>
        <w:t>θεωρείται</w:t>
      </w:r>
      <w:r w:rsidR="00FF3612" w:rsidRPr="00540FC2">
        <w:rPr>
          <w:rStyle w:val="gvxzyvdx"/>
          <w:rFonts w:ascii="Arial" w:hAnsi="Arial"/>
        </w:rPr>
        <w:t xml:space="preserve"> ότι </w:t>
      </w:r>
      <w:r w:rsidRPr="00540FC2">
        <w:rPr>
          <w:rStyle w:val="gvxzyvdx"/>
          <w:rFonts w:ascii="Arial" w:hAnsi="Arial"/>
        </w:rPr>
        <w:t>αλλάζουν</w:t>
      </w:r>
      <w:r w:rsidR="00FF3612" w:rsidRPr="00540FC2">
        <w:rPr>
          <w:rStyle w:val="gvxzyvdx"/>
          <w:rFonts w:ascii="Arial" w:hAnsi="Arial"/>
        </w:rPr>
        <w:t xml:space="preserve"> την </w:t>
      </w:r>
      <w:r w:rsidRPr="00540FC2">
        <w:rPr>
          <w:rStyle w:val="gvxzyvdx"/>
          <w:rFonts w:ascii="Arial" w:hAnsi="Arial"/>
        </w:rPr>
        <w:t>κατανομή</w:t>
      </w:r>
      <w:r w:rsidR="007F170E" w:rsidRPr="00540FC2">
        <w:rPr>
          <w:rStyle w:val="gvxzyvdx"/>
          <w:rFonts w:ascii="Arial" w:hAnsi="Arial"/>
        </w:rPr>
        <w:t xml:space="preserve"> </w:t>
      </w:r>
      <w:r w:rsidRPr="00540FC2">
        <w:rPr>
          <w:rStyle w:val="gvxzyvdx"/>
          <w:rFonts w:ascii="Arial" w:hAnsi="Arial"/>
        </w:rPr>
        <w:t>εργασιών</w:t>
      </w:r>
      <w:r w:rsidR="007F170E" w:rsidRPr="00540FC2">
        <w:rPr>
          <w:rStyle w:val="gvxzyvdx"/>
          <w:rFonts w:ascii="Arial" w:hAnsi="Arial"/>
        </w:rPr>
        <w:t xml:space="preserve"> των </w:t>
      </w:r>
      <w:r w:rsidRPr="00540FC2">
        <w:rPr>
          <w:rStyle w:val="gvxzyvdx"/>
          <w:rFonts w:ascii="Arial" w:hAnsi="Arial"/>
        </w:rPr>
        <w:t>σχολείων</w:t>
      </w:r>
      <w:r w:rsidR="007F170E" w:rsidRPr="00540FC2">
        <w:rPr>
          <w:rStyle w:val="gvxzyvdx"/>
          <w:rFonts w:ascii="Arial" w:hAnsi="Arial"/>
        </w:rPr>
        <w:t xml:space="preserve">. Αν </w:t>
      </w:r>
      <w:r w:rsidRPr="00540FC2">
        <w:rPr>
          <w:rStyle w:val="gvxzyvdx"/>
          <w:rFonts w:ascii="Arial" w:hAnsi="Arial"/>
        </w:rPr>
        <w:t>παρόλα</w:t>
      </w:r>
      <w:r w:rsidR="007F170E" w:rsidRPr="00540FC2">
        <w:rPr>
          <w:rStyle w:val="gvxzyvdx"/>
          <w:rFonts w:ascii="Arial" w:hAnsi="Arial"/>
        </w:rPr>
        <w:t xml:space="preserve"> αυτά </w:t>
      </w:r>
      <w:r w:rsidRPr="00540FC2">
        <w:rPr>
          <w:rStyle w:val="gvxzyvdx"/>
          <w:rFonts w:ascii="Arial" w:hAnsi="Arial"/>
        </w:rPr>
        <w:t>έχεις</w:t>
      </w:r>
      <w:r w:rsidR="007F170E" w:rsidRPr="00540FC2">
        <w:rPr>
          <w:rStyle w:val="gvxzyvdx"/>
          <w:rFonts w:ascii="Arial" w:hAnsi="Arial"/>
        </w:rPr>
        <w:t xml:space="preserve"> να </w:t>
      </w:r>
      <w:r w:rsidRPr="00540FC2">
        <w:rPr>
          <w:rStyle w:val="gvxzyvdx"/>
          <w:rFonts w:ascii="Arial" w:hAnsi="Arial"/>
        </w:rPr>
        <w:t>προβάλεις</w:t>
      </w:r>
      <w:r w:rsidR="007F170E" w:rsidRPr="00540FC2">
        <w:rPr>
          <w:rStyle w:val="gvxzyvdx"/>
          <w:rFonts w:ascii="Arial" w:hAnsi="Arial"/>
        </w:rPr>
        <w:t xml:space="preserve"> </w:t>
      </w:r>
      <w:r w:rsidRPr="00540FC2">
        <w:rPr>
          <w:rStyle w:val="gvxzyvdx"/>
          <w:rFonts w:ascii="Arial" w:hAnsi="Arial"/>
        </w:rPr>
        <w:t>ισχυρούς</w:t>
      </w:r>
      <w:r w:rsidR="007F170E" w:rsidRPr="00540FC2">
        <w:rPr>
          <w:rStyle w:val="gvxzyvdx"/>
          <w:rFonts w:ascii="Arial" w:hAnsi="Arial"/>
        </w:rPr>
        <w:t xml:space="preserve"> </w:t>
      </w:r>
      <w:r w:rsidR="00976E4A" w:rsidRPr="00540FC2">
        <w:rPr>
          <w:rStyle w:val="gvxzyvdx"/>
          <w:rFonts w:ascii="Arial" w:hAnsi="Arial"/>
        </w:rPr>
        <w:t>λόγους</w:t>
      </w:r>
      <w:r w:rsidRPr="00540FC2">
        <w:rPr>
          <w:rStyle w:val="gvxzyvdx"/>
          <w:rFonts w:ascii="Arial" w:hAnsi="Arial"/>
        </w:rPr>
        <w:t xml:space="preserve">, πχ προσέχεις την ανίατη μητέρα σου με αποδεδειγμένα χαρτιά, </w:t>
      </w:r>
      <w:r w:rsidR="00B60959" w:rsidRPr="00540FC2">
        <w:rPr>
          <w:rStyle w:val="gvxzyvdx"/>
          <w:rFonts w:ascii="Arial" w:hAnsi="Arial"/>
        </w:rPr>
        <w:t>είχες ελπίδες να ικανοποιηθεί η αίτηση σου</w:t>
      </w:r>
      <w:r w:rsidRPr="00540FC2">
        <w:rPr>
          <w:rStyle w:val="gvxzyvdx"/>
          <w:rFonts w:ascii="Arial" w:hAnsi="Arial"/>
        </w:rPr>
        <w:t>.</w:t>
      </w:r>
    </w:p>
    <w:p w14:paraId="69AB9B54" w14:textId="77777777" w:rsidR="008B08EE" w:rsidRDefault="008B08EE" w:rsidP="00540FC2">
      <w:pPr>
        <w:ind w:left="360" w:firstLine="0"/>
        <w:rPr>
          <w:rStyle w:val="gvxzyvdx"/>
          <w:rFonts w:ascii="Arial" w:hAnsi="Arial"/>
        </w:rPr>
      </w:pPr>
    </w:p>
    <w:p w14:paraId="5F347F47" w14:textId="77777777" w:rsidR="00EA43AA" w:rsidRDefault="00EA43AA" w:rsidP="00540FC2">
      <w:pPr>
        <w:ind w:left="360" w:firstLine="0"/>
        <w:rPr>
          <w:rStyle w:val="gvxzyvdx"/>
          <w:rFonts w:ascii="Arial" w:hAnsi="Arial"/>
        </w:rPr>
      </w:pPr>
    </w:p>
    <w:p w14:paraId="36F621D2" w14:textId="77777777" w:rsidR="00EA43AA" w:rsidRPr="00540FC2" w:rsidRDefault="00EA43AA" w:rsidP="00540FC2">
      <w:pPr>
        <w:ind w:left="360" w:firstLine="0"/>
        <w:rPr>
          <w:rStyle w:val="gvxzyvdx"/>
          <w:rFonts w:ascii="Arial" w:hAnsi="Arial"/>
        </w:rPr>
      </w:pPr>
    </w:p>
    <w:p w14:paraId="352AE326" w14:textId="49590065" w:rsidR="0073329F" w:rsidRPr="008F40A7" w:rsidRDefault="0073329F" w:rsidP="00715EA5">
      <w:pPr>
        <w:pStyle w:val="aff2"/>
        <w:rPr>
          <w:rStyle w:val="gvxzyvdx"/>
          <w:rFonts w:ascii="Arial" w:hAnsi="Arial"/>
        </w:rPr>
      </w:pPr>
    </w:p>
    <w:p w14:paraId="422A011A" w14:textId="2C9FAACA" w:rsidR="008A63DA" w:rsidRPr="00655491" w:rsidRDefault="00EB5CF8" w:rsidP="00B6692A">
      <w:pPr>
        <w:pStyle w:val="aff2"/>
        <w:numPr>
          <w:ilvl w:val="0"/>
          <w:numId w:val="31"/>
        </w:numPr>
        <w:rPr>
          <w:rStyle w:val="gvxzyvdx"/>
          <w:rFonts w:ascii="Arial" w:hAnsi="Arial"/>
          <w:b/>
        </w:rPr>
      </w:pPr>
      <w:r w:rsidRPr="008F40A7">
        <w:rPr>
          <w:rStyle w:val="gvxzyvdx"/>
          <w:rFonts w:ascii="Arial" w:hAnsi="Arial"/>
          <w:b/>
        </w:rPr>
        <w:lastRenderedPageBreak/>
        <w:t>Είμαι</w:t>
      </w:r>
      <w:r w:rsidR="008A63DA" w:rsidRPr="008F40A7">
        <w:rPr>
          <w:rStyle w:val="gvxzyvdx"/>
          <w:rFonts w:ascii="Arial" w:hAnsi="Arial"/>
          <w:b/>
        </w:rPr>
        <w:t xml:space="preserve"> </w:t>
      </w:r>
      <w:r w:rsidRPr="008F40A7">
        <w:rPr>
          <w:rStyle w:val="gvxzyvdx"/>
          <w:rFonts w:ascii="Arial" w:hAnsi="Arial"/>
          <w:b/>
        </w:rPr>
        <w:t>Εκπαιδευτικός</w:t>
      </w:r>
      <w:r w:rsidR="008A63DA" w:rsidRPr="008F40A7">
        <w:rPr>
          <w:rStyle w:val="gvxzyvdx"/>
          <w:rFonts w:ascii="Arial" w:hAnsi="Arial"/>
          <w:b/>
        </w:rPr>
        <w:t xml:space="preserve"> </w:t>
      </w:r>
      <w:r w:rsidRPr="008F40A7">
        <w:rPr>
          <w:rStyle w:val="gvxzyvdx"/>
          <w:rFonts w:ascii="Arial" w:hAnsi="Arial"/>
          <w:b/>
        </w:rPr>
        <w:t>Παράλληλης</w:t>
      </w:r>
      <w:r w:rsidR="008A63DA" w:rsidRPr="008F40A7">
        <w:rPr>
          <w:rStyle w:val="gvxzyvdx"/>
          <w:rFonts w:ascii="Arial" w:hAnsi="Arial"/>
          <w:b/>
        </w:rPr>
        <w:t xml:space="preserve"> </w:t>
      </w:r>
      <w:r w:rsidRPr="008F40A7">
        <w:rPr>
          <w:rStyle w:val="gvxzyvdx"/>
          <w:rFonts w:ascii="Arial" w:hAnsi="Arial"/>
          <w:b/>
        </w:rPr>
        <w:t>στήριξης</w:t>
      </w:r>
      <w:r w:rsidR="008A63DA" w:rsidRPr="00655491">
        <w:rPr>
          <w:rStyle w:val="gvxzyvdx"/>
          <w:rFonts w:ascii="Arial" w:hAnsi="Arial"/>
          <w:b/>
        </w:rPr>
        <w:t xml:space="preserve">, ποια είναι τα </w:t>
      </w:r>
      <w:r w:rsidRPr="00655491">
        <w:rPr>
          <w:rStyle w:val="gvxzyvdx"/>
          <w:rFonts w:ascii="Arial" w:hAnsi="Arial"/>
          <w:b/>
        </w:rPr>
        <w:t>καθήκοντα</w:t>
      </w:r>
      <w:r w:rsidR="008A63DA" w:rsidRPr="00655491">
        <w:rPr>
          <w:rStyle w:val="gvxzyvdx"/>
          <w:rFonts w:ascii="Arial" w:hAnsi="Arial"/>
          <w:b/>
        </w:rPr>
        <w:t xml:space="preserve"> μου</w:t>
      </w:r>
    </w:p>
    <w:p w14:paraId="6B7E5332" w14:textId="5C3FDEE6" w:rsidR="008A63DA" w:rsidRPr="00B6692A" w:rsidRDefault="00EB5CF8" w:rsidP="00B6692A">
      <w:pPr>
        <w:rPr>
          <w:rStyle w:val="-"/>
          <w:rFonts w:ascii="Arial" w:hAnsi="Arial"/>
        </w:rPr>
      </w:pPr>
      <w:r w:rsidRPr="00B6692A">
        <w:rPr>
          <w:rStyle w:val="gvxzyvdx"/>
          <w:rFonts w:ascii="Arial" w:hAnsi="Arial"/>
        </w:rPr>
        <w:t>Διάβασε</w:t>
      </w:r>
      <w:r w:rsidR="008A63DA" w:rsidRPr="00B6692A">
        <w:rPr>
          <w:rStyle w:val="gvxzyvdx"/>
          <w:rFonts w:ascii="Arial" w:hAnsi="Arial"/>
        </w:rPr>
        <w:t xml:space="preserve"> το </w:t>
      </w:r>
      <w:r w:rsidRPr="00B6692A">
        <w:rPr>
          <w:rStyle w:val="gvxzyvdx"/>
          <w:rFonts w:ascii="Arial" w:hAnsi="Arial"/>
        </w:rPr>
        <w:t>σχετικό</w:t>
      </w:r>
      <w:r w:rsidR="008A63DA" w:rsidRPr="00B6692A">
        <w:rPr>
          <w:rStyle w:val="gvxzyvdx"/>
          <w:rFonts w:ascii="Arial" w:hAnsi="Arial"/>
        </w:rPr>
        <w:t xml:space="preserve"> </w:t>
      </w:r>
      <w:hyperlink r:id="rId129" w:history="1">
        <w:r w:rsidR="008A63DA" w:rsidRPr="00B6692A">
          <w:rPr>
            <w:rStyle w:val="-"/>
            <w:rFonts w:ascii="Arial" w:hAnsi="Arial"/>
          </w:rPr>
          <w:t>ΦΕΚ</w:t>
        </w:r>
      </w:hyperlink>
    </w:p>
    <w:p w14:paraId="166A910F" w14:textId="114BA253" w:rsidR="00784904" w:rsidRDefault="00784904" w:rsidP="00715EA5">
      <w:pPr>
        <w:pStyle w:val="aff2"/>
        <w:rPr>
          <w:rStyle w:val="-"/>
          <w:rFonts w:ascii="Arial" w:hAnsi="Arial"/>
        </w:rPr>
      </w:pPr>
    </w:p>
    <w:p w14:paraId="1D9F14A2" w14:textId="5656BA77" w:rsidR="00784904" w:rsidRPr="00540FC2" w:rsidRDefault="00784904" w:rsidP="00784904">
      <w:pPr>
        <w:pStyle w:val="aff2"/>
        <w:numPr>
          <w:ilvl w:val="0"/>
          <w:numId w:val="31"/>
        </w:numPr>
        <w:jc w:val="left"/>
        <w:rPr>
          <w:rFonts w:ascii="Arial" w:hAnsi="Arial"/>
          <w:b/>
          <w:bCs/>
          <w:color w:val="413C4C" w:themeColor="accent3" w:themeShade="80"/>
          <w:szCs w:val="24"/>
          <w:u w:val="single"/>
        </w:rPr>
      </w:pPr>
      <w:r w:rsidRPr="00784904">
        <w:rPr>
          <w:rStyle w:val="-"/>
          <w:rFonts w:ascii="Arial" w:hAnsi="Arial"/>
          <w:b/>
          <w:bCs/>
          <w:szCs w:val="24"/>
        </w:rPr>
        <w:t xml:space="preserve"> </w:t>
      </w:r>
      <w:r w:rsidRPr="00784904">
        <w:rPr>
          <w:rFonts w:ascii="Arial" w:hAnsi="Arial"/>
          <w:b/>
          <w:bCs/>
          <w:color w:val="050505"/>
          <w:szCs w:val="24"/>
          <w:shd w:val="clear" w:color="auto" w:fill="FFFFFF"/>
        </w:rPr>
        <w:t>Αναπληρώτρια πλήρους ωραρίου, κάνοντας χρήση μειωμένου ωραρίου 2 ώρες για ανατροφή τέκνου, χάνει από το μισθό ή τα μόρια προϋπηρεσίας?</w:t>
      </w:r>
    </w:p>
    <w:p w14:paraId="583C4B55" w14:textId="77777777" w:rsidR="00540FC2" w:rsidRPr="00784904" w:rsidRDefault="00540FC2" w:rsidP="00540FC2">
      <w:pPr>
        <w:pStyle w:val="aff2"/>
        <w:ind w:firstLine="0"/>
        <w:jc w:val="left"/>
        <w:rPr>
          <w:rStyle w:val="-"/>
          <w:rFonts w:ascii="Arial" w:hAnsi="Arial"/>
          <w:b/>
          <w:bCs/>
          <w:szCs w:val="24"/>
        </w:rPr>
      </w:pPr>
    </w:p>
    <w:p w14:paraId="177989B8" w14:textId="4593A8AA" w:rsidR="00784904" w:rsidRDefault="00784904" w:rsidP="00540FC2">
      <w:pPr>
        <w:pStyle w:val="aff2"/>
        <w:ind w:firstLine="0"/>
        <w:rPr>
          <w:rStyle w:val="-"/>
          <w:rFonts w:ascii="Arial" w:hAnsi="Arial"/>
          <w:u w:val="none"/>
        </w:rPr>
      </w:pPr>
      <w:r>
        <w:rPr>
          <w:rStyle w:val="-"/>
          <w:rFonts w:ascii="Arial" w:hAnsi="Arial"/>
          <w:u w:val="none"/>
        </w:rPr>
        <w:t>Η μείωση ωραρίου λόγω ανατροφή τέκνου είναι παροχή που δεν επηρεάζει είτε μισθό είτε μόρια προϋπηρεσίας.</w:t>
      </w:r>
    </w:p>
    <w:p w14:paraId="085F5469" w14:textId="77777777" w:rsidR="00EA43AA" w:rsidRDefault="00EA43AA" w:rsidP="00540FC2">
      <w:pPr>
        <w:pStyle w:val="aff2"/>
        <w:ind w:firstLine="0"/>
        <w:rPr>
          <w:rStyle w:val="-"/>
          <w:rFonts w:ascii="Arial" w:hAnsi="Arial"/>
          <w:u w:val="none"/>
        </w:rPr>
      </w:pPr>
    </w:p>
    <w:p w14:paraId="4B0F809C" w14:textId="77777777" w:rsidR="00EA43AA" w:rsidRPr="00784904" w:rsidRDefault="00EA43AA" w:rsidP="00540FC2">
      <w:pPr>
        <w:pStyle w:val="aff2"/>
        <w:ind w:firstLine="0"/>
        <w:rPr>
          <w:rStyle w:val="-"/>
          <w:rFonts w:ascii="Arial" w:hAnsi="Arial"/>
          <w:u w:val="none"/>
        </w:rPr>
      </w:pPr>
    </w:p>
    <w:p w14:paraId="21FAF808" w14:textId="1C22EF7F" w:rsidR="00F2221C" w:rsidRPr="00540FC2" w:rsidRDefault="00C460CA" w:rsidP="00B6692A">
      <w:pPr>
        <w:pStyle w:val="aff2"/>
        <w:numPr>
          <w:ilvl w:val="0"/>
          <w:numId w:val="31"/>
        </w:numPr>
        <w:rPr>
          <w:rStyle w:val="-"/>
          <w:rFonts w:ascii="Arial" w:hAnsi="Arial"/>
          <w:b/>
          <w:color w:val="2A2A2A" w:themeColor="text2"/>
          <w:u w:val="none"/>
        </w:rPr>
      </w:pPr>
      <w:r w:rsidRPr="00B6692A">
        <w:rPr>
          <w:rStyle w:val="-"/>
          <w:rFonts w:ascii="Arial" w:hAnsi="Arial"/>
          <w:b/>
          <w:u w:val="none"/>
        </w:rPr>
        <w:t>Μπορώ</w:t>
      </w:r>
      <w:r w:rsidR="00F2221C" w:rsidRPr="00B6692A">
        <w:rPr>
          <w:rStyle w:val="-"/>
          <w:rFonts w:ascii="Arial" w:hAnsi="Arial"/>
          <w:b/>
          <w:u w:val="none"/>
        </w:rPr>
        <w:t xml:space="preserve"> να </w:t>
      </w:r>
      <w:r w:rsidRPr="00B6692A">
        <w:rPr>
          <w:rStyle w:val="-"/>
          <w:rFonts w:ascii="Arial" w:hAnsi="Arial"/>
          <w:b/>
          <w:u w:val="none"/>
        </w:rPr>
        <w:t>πηγαίνω</w:t>
      </w:r>
      <w:r w:rsidR="00F2221C" w:rsidRPr="00B6692A">
        <w:rPr>
          <w:rStyle w:val="-"/>
          <w:rFonts w:ascii="Arial" w:hAnsi="Arial"/>
          <w:b/>
          <w:u w:val="none"/>
        </w:rPr>
        <w:t xml:space="preserve"> για </w:t>
      </w:r>
      <w:r w:rsidRPr="00B6692A">
        <w:rPr>
          <w:rStyle w:val="-"/>
          <w:rFonts w:ascii="Arial" w:hAnsi="Arial"/>
          <w:b/>
          <w:u w:val="none"/>
        </w:rPr>
        <w:t>φαγητό</w:t>
      </w:r>
      <w:r w:rsidR="00F2221C" w:rsidRPr="00B6692A">
        <w:rPr>
          <w:rStyle w:val="-"/>
          <w:rFonts w:ascii="Arial" w:hAnsi="Arial"/>
          <w:b/>
          <w:u w:val="none"/>
        </w:rPr>
        <w:t xml:space="preserve"> σε </w:t>
      </w:r>
      <w:r w:rsidRPr="00B6692A">
        <w:rPr>
          <w:rStyle w:val="-"/>
          <w:rFonts w:ascii="Arial" w:hAnsi="Arial"/>
          <w:b/>
          <w:u w:val="none"/>
        </w:rPr>
        <w:t>Στρατιωτικές</w:t>
      </w:r>
      <w:r w:rsidR="00F2221C" w:rsidRPr="00B6692A">
        <w:rPr>
          <w:rStyle w:val="-"/>
          <w:rFonts w:ascii="Arial" w:hAnsi="Arial"/>
          <w:b/>
          <w:u w:val="none"/>
        </w:rPr>
        <w:t xml:space="preserve"> </w:t>
      </w:r>
      <w:r w:rsidRPr="00B6692A">
        <w:rPr>
          <w:rStyle w:val="-"/>
          <w:rFonts w:ascii="Arial" w:hAnsi="Arial"/>
          <w:b/>
          <w:u w:val="none"/>
        </w:rPr>
        <w:t>λέσχες</w:t>
      </w:r>
      <w:r w:rsidR="00F2221C" w:rsidRPr="00B6692A">
        <w:rPr>
          <w:rStyle w:val="-"/>
          <w:rFonts w:ascii="Arial" w:hAnsi="Arial"/>
          <w:b/>
          <w:u w:val="none"/>
        </w:rPr>
        <w:t xml:space="preserve">? Και αν ναι, που </w:t>
      </w:r>
      <w:r w:rsidRPr="00B6692A">
        <w:rPr>
          <w:rStyle w:val="-"/>
          <w:rFonts w:ascii="Arial" w:hAnsi="Arial"/>
          <w:b/>
          <w:u w:val="none"/>
        </w:rPr>
        <w:t>υπάρχουν</w:t>
      </w:r>
      <w:r w:rsidR="00F2221C" w:rsidRPr="00B6692A">
        <w:rPr>
          <w:rStyle w:val="-"/>
          <w:rFonts w:ascii="Arial" w:hAnsi="Arial"/>
          <w:b/>
          <w:u w:val="none"/>
        </w:rPr>
        <w:t>?</w:t>
      </w:r>
    </w:p>
    <w:p w14:paraId="467B5076" w14:textId="77777777" w:rsidR="00540FC2" w:rsidRDefault="00540FC2" w:rsidP="00540FC2">
      <w:pPr>
        <w:ind w:firstLine="0"/>
        <w:rPr>
          <w:rStyle w:val="-"/>
          <w:rFonts w:ascii="Arial" w:hAnsi="Arial"/>
          <w:u w:val="none"/>
        </w:rPr>
      </w:pPr>
    </w:p>
    <w:p w14:paraId="25887877" w14:textId="03CA98C9" w:rsidR="00F2221C" w:rsidRDefault="00F2221C" w:rsidP="00540FC2">
      <w:pPr>
        <w:ind w:firstLine="0"/>
        <w:rPr>
          <w:rStyle w:val="-"/>
          <w:rFonts w:ascii="Arial" w:hAnsi="Arial"/>
          <w:u w:val="none"/>
        </w:rPr>
      </w:pPr>
      <w:r w:rsidRPr="00B6692A">
        <w:rPr>
          <w:rStyle w:val="-"/>
          <w:rFonts w:ascii="Arial" w:hAnsi="Arial"/>
          <w:u w:val="none"/>
        </w:rPr>
        <w:t xml:space="preserve">Μετα από </w:t>
      </w:r>
      <w:r w:rsidR="00C460CA" w:rsidRPr="00B6692A">
        <w:rPr>
          <w:rStyle w:val="-"/>
          <w:rFonts w:ascii="Arial" w:hAnsi="Arial"/>
          <w:u w:val="none"/>
        </w:rPr>
        <w:t>συνεννόηση</w:t>
      </w:r>
      <w:r w:rsidRPr="00B6692A">
        <w:rPr>
          <w:rStyle w:val="-"/>
          <w:rFonts w:ascii="Arial" w:hAnsi="Arial"/>
          <w:u w:val="none"/>
        </w:rPr>
        <w:t xml:space="preserve"> του </w:t>
      </w:r>
      <w:r w:rsidR="00C460CA" w:rsidRPr="00B6692A">
        <w:rPr>
          <w:rStyle w:val="-"/>
          <w:rFonts w:ascii="Arial" w:hAnsi="Arial"/>
          <w:u w:val="none"/>
        </w:rPr>
        <w:t>υπουργείου</w:t>
      </w:r>
      <w:r w:rsidRPr="00B6692A">
        <w:rPr>
          <w:rStyle w:val="-"/>
          <w:rFonts w:ascii="Arial" w:hAnsi="Arial"/>
          <w:u w:val="none"/>
        </w:rPr>
        <w:t xml:space="preserve"> </w:t>
      </w:r>
      <w:r w:rsidR="00C460CA" w:rsidRPr="00B6692A">
        <w:rPr>
          <w:rStyle w:val="-"/>
          <w:rFonts w:ascii="Arial" w:hAnsi="Arial"/>
          <w:u w:val="none"/>
        </w:rPr>
        <w:t>Παιδείας</w:t>
      </w:r>
      <w:r w:rsidRPr="00B6692A">
        <w:rPr>
          <w:rStyle w:val="-"/>
          <w:rFonts w:ascii="Arial" w:hAnsi="Arial"/>
          <w:u w:val="none"/>
        </w:rPr>
        <w:t xml:space="preserve"> με το </w:t>
      </w:r>
      <w:r w:rsidR="00BB6ADF" w:rsidRPr="00B6692A">
        <w:rPr>
          <w:rStyle w:val="-"/>
          <w:rFonts w:ascii="Arial" w:hAnsi="Arial"/>
          <w:u w:val="none"/>
        </w:rPr>
        <w:t>υπουργείο</w:t>
      </w:r>
      <w:r w:rsidRPr="00B6692A">
        <w:rPr>
          <w:rStyle w:val="-"/>
          <w:rFonts w:ascii="Arial" w:hAnsi="Arial"/>
          <w:u w:val="none"/>
        </w:rPr>
        <w:t xml:space="preserve"> </w:t>
      </w:r>
      <w:r w:rsidR="00BB6ADF" w:rsidRPr="00B6692A">
        <w:rPr>
          <w:rStyle w:val="-"/>
          <w:rFonts w:ascii="Arial" w:hAnsi="Arial"/>
          <w:u w:val="none"/>
        </w:rPr>
        <w:t>Αμύνης</w:t>
      </w:r>
      <w:r w:rsidRPr="00B6692A">
        <w:rPr>
          <w:rStyle w:val="-"/>
          <w:rFonts w:ascii="Arial" w:hAnsi="Arial"/>
          <w:u w:val="none"/>
        </w:rPr>
        <w:t>,</w:t>
      </w:r>
      <w:r w:rsidR="00BB6ADF" w:rsidRPr="00B6692A">
        <w:rPr>
          <w:rStyle w:val="-"/>
          <w:rFonts w:ascii="Arial" w:hAnsi="Arial"/>
          <w:u w:val="none"/>
        </w:rPr>
        <w:t xml:space="preserve"> έχει</w:t>
      </w:r>
      <w:r w:rsidRPr="00B6692A">
        <w:rPr>
          <w:rStyle w:val="-"/>
          <w:rFonts w:ascii="Arial" w:hAnsi="Arial"/>
          <w:u w:val="none"/>
        </w:rPr>
        <w:t xml:space="preserve"> </w:t>
      </w:r>
      <w:r w:rsidR="00BB6ADF" w:rsidRPr="00B6692A">
        <w:rPr>
          <w:rStyle w:val="-"/>
          <w:rFonts w:ascii="Arial" w:hAnsi="Arial"/>
          <w:u w:val="none"/>
        </w:rPr>
        <w:t>επιτευχθεί</w:t>
      </w:r>
      <w:r w:rsidRPr="00B6692A">
        <w:rPr>
          <w:rStyle w:val="-"/>
          <w:rFonts w:ascii="Arial" w:hAnsi="Arial"/>
          <w:u w:val="none"/>
        </w:rPr>
        <w:t xml:space="preserve"> </w:t>
      </w:r>
      <w:r w:rsidR="00BB6ADF" w:rsidRPr="00B6692A">
        <w:rPr>
          <w:rStyle w:val="-"/>
          <w:rFonts w:ascii="Arial" w:hAnsi="Arial"/>
          <w:u w:val="none"/>
        </w:rPr>
        <w:t>συμφωνία</w:t>
      </w:r>
      <w:r w:rsidRPr="00B6692A">
        <w:rPr>
          <w:rStyle w:val="-"/>
          <w:rFonts w:ascii="Arial" w:hAnsi="Arial"/>
          <w:u w:val="none"/>
        </w:rPr>
        <w:t xml:space="preserve"> </w:t>
      </w:r>
      <w:r w:rsidR="00BB6ADF" w:rsidRPr="00B6692A">
        <w:rPr>
          <w:rStyle w:val="-"/>
          <w:rFonts w:ascii="Arial" w:hAnsi="Arial"/>
          <w:u w:val="none"/>
        </w:rPr>
        <w:t>σίτισης</w:t>
      </w:r>
      <w:r w:rsidRPr="00B6692A">
        <w:rPr>
          <w:rStyle w:val="-"/>
          <w:rFonts w:ascii="Arial" w:hAnsi="Arial"/>
          <w:u w:val="none"/>
        </w:rPr>
        <w:t xml:space="preserve"> για </w:t>
      </w:r>
      <w:r w:rsidR="00C460CA" w:rsidRPr="00B6692A">
        <w:rPr>
          <w:rStyle w:val="-"/>
          <w:rFonts w:ascii="Arial" w:hAnsi="Arial"/>
          <w:u w:val="none"/>
        </w:rPr>
        <w:t>μονίμους</w:t>
      </w:r>
      <w:r w:rsidRPr="00B6692A">
        <w:rPr>
          <w:rStyle w:val="-"/>
          <w:rFonts w:ascii="Arial" w:hAnsi="Arial"/>
          <w:u w:val="none"/>
        </w:rPr>
        <w:t xml:space="preserve"> και </w:t>
      </w:r>
      <w:r w:rsidR="00C460CA" w:rsidRPr="00B6692A">
        <w:rPr>
          <w:rStyle w:val="-"/>
          <w:rFonts w:ascii="Arial" w:hAnsi="Arial"/>
          <w:u w:val="none"/>
        </w:rPr>
        <w:t>αναπληρωτές</w:t>
      </w:r>
      <w:r w:rsidRPr="00B6692A">
        <w:rPr>
          <w:rStyle w:val="-"/>
          <w:rFonts w:ascii="Arial" w:hAnsi="Arial"/>
          <w:u w:val="none"/>
        </w:rPr>
        <w:t xml:space="preserve"> </w:t>
      </w:r>
      <w:r w:rsidR="00C460CA" w:rsidRPr="00B6692A">
        <w:rPr>
          <w:rStyle w:val="-"/>
          <w:rFonts w:ascii="Arial" w:hAnsi="Arial"/>
          <w:u w:val="none"/>
        </w:rPr>
        <w:t>εκπαιδευτικούς</w:t>
      </w:r>
      <w:r w:rsidRPr="00B6692A">
        <w:rPr>
          <w:rStyle w:val="-"/>
          <w:rFonts w:ascii="Arial" w:hAnsi="Arial"/>
          <w:u w:val="none"/>
        </w:rPr>
        <w:t xml:space="preserve">. Δες το </w:t>
      </w:r>
      <w:r w:rsidR="00C460CA" w:rsidRPr="00B6692A">
        <w:rPr>
          <w:rStyle w:val="-"/>
          <w:rFonts w:ascii="Arial" w:hAnsi="Arial"/>
          <w:u w:val="none"/>
        </w:rPr>
        <w:t>σχετικό</w:t>
      </w:r>
      <w:r w:rsidRPr="00B6692A">
        <w:rPr>
          <w:rStyle w:val="-"/>
          <w:rFonts w:ascii="Arial" w:hAnsi="Arial"/>
          <w:u w:val="none"/>
        </w:rPr>
        <w:t xml:space="preserve"> </w:t>
      </w:r>
      <w:r w:rsidR="00C460CA" w:rsidRPr="00B6692A">
        <w:rPr>
          <w:rStyle w:val="-"/>
          <w:rFonts w:ascii="Arial" w:hAnsi="Arial"/>
          <w:u w:val="none"/>
        </w:rPr>
        <w:t>αρχείο</w:t>
      </w:r>
      <w:r w:rsidRPr="00B6692A">
        <w:rPr>
          <w:rStyle w:val="-"/>
          <w:rFonts w:ascii="Arial" w:hAnsi="Arial"/>
          <w:u w:val="none"/>
        </w:rPr>
        <w:t xml:space="preserve"> για το που </w:t>
      </w:r>
      <w:r w:rsidR="00C460CA" w:rsidRPr="00B6692A">
        <w:rPr>
          <w:rStyle w:val="-"/>
          <w:rFonts w:ascii="Arial" w:hAnsi="Arial"/>
          <w:u w:val="none"/>
        </w:rPr>
        <w:t>μπορείς</w:t>
      </w:r>
      <w:r w:rsidRPr="00B6692A">
        <w:rPr>
          <w:rStyle w:val="-"/>
          <w:rFonts w:ascii="Arial" w:hAnsi="Arial"/>
          <w:u w:val="none"/>
        </w:rPr>
        <w:t xml:space="preserve"> να φας </w:t>
      </w:r>
      <w:r w:rsidR="006B360B" w:rsidRPr="00B6692A">
        <w:rPr>
          <w:rStyle w:val="-"/>
          <w:rFonts w:ascii="Arial" w:hAnsi="Arial"/>
          <w:u w:val="none"/>
        </w:rPr>
        <w:t>οικονομικά</w:t>
      </w:r>
      <w:r w:rsidRPr="00B6692A">
        <w:rPr>
          <w:rStyle w:val="-"/>
          <w:rFonts w:ascii="Arial" w:hAnsi="Arial"/>
          <w:u w:val="none"/>
        </w:rPr>
        <w:t xml:space="preserve"> </w:t>
      </w:r>
      <w:r w:rsidR="007E4C88" w:rsidRPr="008F40A7">
        <w:rPr>
          <w:rStyle w:val="-"/>
          <w:rFonts w:ascii="Arial" w:hAnsi="Arial"/>
          <w:u w:val="none"/>
        </w:rPr>
        <w:t xml:space="preserve"> </w:t>
      </w:r>
      <w:r w:rsidRPr="008F40A7">
        <w:rPr>
          <w:rStyle w:val="-"/>
          <w:rFonts w:ascii="Arial" w:hAnsi="Arial"/>
          <w:u w:val="none"/>
        </w:rPr>
        <w:t xml:space="preserve"> </w:t>
      </w:r>
      <w:hyperlink r:id="rId130" w:history="1">
        <w:r w:rsidRPr="00B6692A">
          <w:rPr>
            <w:rStyle w:val="-"/>
            <w:rFonts w:ascii="Arial" w:hAnsi="Arial"/>
            <w:u w:val="none"/>
          </w:rPr>
          <w:t>ΕΔ</w:t>
        </w:r>
        <w:bookmarkStart w:id="42" w:name="_Hlt112935631"/>
        <w:bookmarkStart w:id="43" w:name="_Hlt112935632"/>
        <w:r w:rsidRPr="00B6692A">
          <w:rPr>
            <w:rStyle w:val="-"/>
            <w:rFonts w:ascii="Arial" w:hAnsi="Arial"/>
            <w:u w:val="none"/>
          </w:rPr>
          <w:t>Ω</w:t>
        </w:r>
        <w:bookmarkEnd w:id="42"/>
        <w:bookmarkEnd w:id="43"/>
      </w:hyperlink>
    </w:p>
    <w:p w14:paraId="0E54094D" w14:textId="77777777" w:rsidR="00540FC2" w:rsidRPr="00B6692A" w:rsidRDefault="00540FC2" w:rsidP="00540FC2">
      <w:pPr>
        <w:ind w:firstLine="0"/>
        <w:rPr>
          <w:rStyle w:val="-"/>
          <w:rFonts w:ascii="Arial" w:hAnsi="Arial"/>
          <w:u w:val="none"/>
        </w:rPr>
      </w:pPr>
    </w:p>
    <w:p w14:paraId="47B7F6D9" w14:textId="77777777" w:rsidR="00022243" w:rsidRPr="00B6692A" w:rsidRDefault="00022243" w:rsidP="00B6692A">
      <w:pPr>
        <w:rPr>
          <w:rStyle w:val="-"/>
          <w:rFonts w:ascii="Arial" w:hAnsi="Arial"/>
        </w:rPr>
      </w:pPr>
    </w:p>
    <w:p w14:paraId="667CE086" w14:textId="48F57DE1" w:rsidR="000E1250" w:rsidRDefault="00BB6ADF" w:rsidP="00B6692A">
      <w:pPr>
        <w:pStyle w:val="aff2"/>
        <w:numPr>
          <w:ilvl w:val="0"/>
          <w:numId w:val="31"/>
        </w:numPr>
        <w:rPr>
          <w:rFonts w:ascii="Arial" w:hAnsi="Arial"/>
          <w:b/>
        </w:rPr>
      </w:pPr>
      <w:r w:rsidRPr="00B6692A">
        <w:rPr>
          <w:rFonts w:ascii="Arial" w:hAnsi="Arial"/>
          <w:b/>
        </w:rPr>
        <w:t>Σ</w:t>
      </w:r>
      <w:r w:rsidR="000E1250" w:rsidRPr="00B6692A">
        <w:rPr>
          <w:rFonts w:ascii="Arial" w:hAnsi="Arial"/>
          <w:b/>
        </w:rPr>
        <w:t xml:space="preserve">ε περίπτωση που </w:t>
      </w:r>
      <w:r w:rsidRPr="00B6692A">
        <w:rPr>
          <w:rFonts w:ascii="Arial" w:hAnsi="Arial"/>
          <w:b/>
        </w:rPr>
        <w:t>αναπληρωτής</w:t>
      </w:r>
      <w:r w:rsidR="000E1250" w:rsidRPr="00B6692A">
        <w:rPr>
          <w:rFonts w:ascii="Arial" w:hAnsi="Arial"/>
          <w:b/>
        </w:rPr>
        <w:t xml:space="preserve"> πάρει άδεια ανατροφής τέκνου για </w:t>
      </w:r>
      <w:r w:rsidR="000E1250" w:rsidRPr="008F40A7">
        <w:rPr>
          <w:rFonts w:ascii="Arial" w:eastAsia="Times New Roman" w:hAnsi="Arial"/>
          <w:b/>
          <w:bCs/>
          <w:color w:val="auto"/>
          <w:lang w:eastAsia="el-GR"/>
        </w:rPr>
        <w:t>4</w:t>
      </w:r>
      <w:r w:rsidR="007E4C88" w:rsidRPr="008F40A7">
        <w:rPr>
          <w:rFonts w:ascii="Arial" w:eastAsia="Times New Roman" w:hAnsi="Arial"/>
          <w:b/>
          <w:bCs/>
          <w:color w:val="auto"/>
          <w:lang w:eastAsia="el-GR"/>
        </w:rPr>
        <w:t xml:space="preserve"> </w:t>
      </w:r>
      <w:r w:rsidR="00A04C51" w:rsidRPr="008F40A7">
        <w:rPr>
          <w:rFonts w:ascii="Arial" w:eastAsia="Times New Roman" w:hAnsi="Arial"/>
          <w:b/>
          <w:bCs/>
          <w:color w:val="auto"/>
          <w:lang w:eastAsia="el-GR"/>
        </w:rPr>
        <w:t>μήνες</w:t>
      </w:r>
      <w:r w:rsidR="000E1250" w:rsidRPr="00B6692A">
        <w:rPr>
          <w:rFonts w:ascii="Arial" w:hAnsi="Arial"/>
          <w:b/>
        </w:rPr>
        <w:t>, μετά τη λήξη της επιστρέφει στο ίδιο σχολείο?</w:t>
      </w:r>
    </w:p>
    <w:p w14:paraId="0CEAEF57" w14:textId="77777777" w:rsidR="00540FC2" w:rsidRPr="00B6692A" w:rsidRDefault="00540FC2" w:rsidP="00540FC2">
      <w:pPr>
        <w:pStyle w:val="aff2"/>
        <w:ind w:firstLine="0"/>
        <w:rPr>
          <w:rFonts w:ascii="Arial" w:hAnsi="Arial"/>
          <w:b/>
        </w:rPr>
      </w:pPr>
    </w:p>
    <w:p w14:paraId="2F3C74AF" w14:textId="33CCC214" w:rsidR="008A63DA" w:rsidRDefault="009114D6" w:rsidP="00540FC2">
      <w:pPr>
        <w:ind w:firstLine="0"/>
        <w:rPr>
          <w:rStyle w:val="gvxzyvdx"/>
          <w:rFonts w:ascii="Arial" w:hAnsi="Arial"/>
        </w:rPr>
      </w:pPr>
      <w:r w:rsidRPr="008F40A7">
        <w:rPr>
          <w:rStyle w:val="gvxzyvdx"/>
          <w:rFonts w:ascii="Arial" w:hAnsi="Arial"/>
        </w:rPr>
        <w:t>Πολύ απίθανο αυτό. Στη θέση σου θα κληθεί άλλος Αναπληρωτής. Οπότε εσύ επιστρέφοντας από την άδεια θα τοποθετηθείς οπού έχει προκύψει νέα ανάγκη</w:t>
      </w:r>
      <w:r w:rsidR="006D062A" w:rsidRPr="008F40A7">
        <w:rPr>
          <w:rStyle w:val="gvxzyvdx"/>
          <w:rFonts w:ascii="Arial" w:hAnsi="Arial"/>
        </w:rPr>
        <w:t>.</w:t>
      </w:r>
    </w:p>
    <w:p w14:paraId="513E3C2D" w14:textId="77777777" w:rsidR="00540FC2" w:rsidRPr="008F40A7" w:rsidRDefault="00540FC2" w:rsidP="00540FC2">
      <w:pPr>
        <w:ind w:firstLine="0"/>
        <w:rPr>
          <w:rStyle w:val="gvxzyvdx"/>
          <w:rFonts w:ascii="Arial" w:hAnsi="Arial"/>
        </w:rPr>
      </w:pPr>
    </w:p>
    <w:p w14:paraId="3EBF7CA7" w14:textId="531DE65D" w:rsidR="001C0DE4" w:rsidRPr="00655491" w:rsidRDefault="001C0DE4" w:rsidP="00715EA5">
      <w:pPr>
        <w:pStyle w:val="aff2"/>
        <w:rPr>
          <w:rStyle w:val="gvxzyvdx"/>
          <w:rFonts w:ascii="Arial" w:hAnsi="Arial"/>
        </w:rPr>
      </w:pPr>
    </w:p>
    <w:p w14:paraId="3D1B5381" w14:textId="03EBFE2D" w:rsidR="001C0DE4" w:rsidRPr="00B6692A" w:rsidRDefault="00BB6ADF" w:rsidP="00B6692A">
      <w:pPr>
        <w:pStyle w:val="aff2"/>
        <w:numPr>
          <w:ilvl w:val="0"/>
          <w:numId w:val="31"/>
        </w:numPr>
        <w:rPr>
          <w:rStyle w:val="gvxzyvdx"/>
          <w:rFonts w:ascii="Arial" w:hAnsi="Arial"/>
          <w:b/>
        </w:rPr>
      </w:pPr>
      <w:r w:rsidRPr="00655491">
        <w:rPr>
          <w:rStyle w:val="gvxzyvdx"/>
          <w:rFonts w:ascii="Arial" w:hAnsi="Arial"/>
          <w:b/>
        </w:rPr>
        <w:t>Είμαι</w:t>
      </w:r>
      <w:r w:rsidR="001C0DE4" w:rsidRPr="00655491">
        <w:rPr>
          <w:rStyle w:val="gvxzyvdx"/>
          <w:rFonts w:ascii="Arial" w:hAnsi="Arial"/>
          <w:b/>
        </w:rPr>
        <w:t xml:space="preserve"> </w:t>
      </w:r>
      <w:r w:rsidRPr="00655491">
        <w:rPr>
          <w:rStyle w:val="gvxzyvdx"/>
          <w:rFonts w:ascii="Arial" w:hAnsi="Arial"/>
          <w:b/>
        </w:rPr>
        <w:t>αγρότης</w:t>
      </w:r>
      <w:r w:rsidR="001C0DE4" w:rsidRPr="00B6692A">
        <w:rPr>
          <w:rStyle w:val="gvxzyvdx"/>
          <w:rFonts w:ascii="Arial" w:hAnsi="Arial"/>
          <w:b/>
        </w:rPr>
        <w:t xml:space="preserve"> και </w:t>
      </w:r>
      <w:r w:rsidRPr="00B6692A">
        <w:rPr>
          <w:rStyle w:val="gvxzyvdx"/>
          <w:rFonts w:ascii="Arial" w:hAnsi="Arial"/>
          <w:b/>
        </w:rPr>
        <w:t>ασχολούμουν</w:t>
      </w:r>
      <w:r w:rsidR="001C0DE4" w:rsidRPr="00B6692A">
        <w:rPr>
          <w:rStyle w:val="gvxzyvdx"/>
          <w:rFonts w:ascii="Arial" w:hAnsi="Arial"/>
          <w:b/>
        </w:rPr>
        <w:t xml:space="preserve"> με </w:t>
      </w:r>
      <w:r w:rsidRPr="00B6692A">
        <w:rPr>
          <w:rStyle w:val="gvxzyvdx"/>
          <w:rFonts w:ascii="Arial" w:hAnsi="Arial"/>
          <w:b/>
        </w:rPr>
        <w:t>αγροτικά</w:t>
      </w:r>
      <w:r w:rsidR="001C0DE4" w:rsidRPr="00B6692A">
        <w:rPr>
          <w:rStyle w:val="gvxzyvdx"/>
          <w:rFonts w:ascii="Arial" w:hAnsi="Arial"/>
          <w:b/>
        </w:rPr>
        <w:t xml:space="preserve"> </w:t>
      </w:r>
      <w:r w:rsidRPr="00B6692A">
        <w:rPr>
          <w:rStyle w:val="gvxzyvdx"/>
          <w:rFonts w:ascii="Arial" w:hAnsi="Arial"/>
          <w:b/>
        </w:rPr>
        <w:t>έως</w:t>
      </w:r>
      <w:r w:rsidR="001C0DE4" w:rsidRPr="00B6692A">
        <w:rPr>
          <w:rStyle w:val="gvxzyvdx"/>
          <w:rFonts w:ascii="Arial" w:hAnsi="Arial"/>
          <w:b/>
        </w:rPr>
        <w:t xml:space="preserve"> </w:t>
      </w:r>
      <w:r w:rsidRPr="00B6692A">
        <w:rPr>
          <w:rStyle w:val="gvxzyvdx"/>
          <w:rFonts w:ascii="Arial" w:hAnsi="Arial"/>
          <w:b/>
        </w:rPr>
        <w:t>τώρα</w:t>
      </w:r>
      <w:r w:rsidR="001C0DE4" w:rsidRPr="00B6692A">
        <w:rPr>
          <w:rStyle w:val="gvxzyvdx"/>
          <w:rFonts w:ascii="Arial" w:hAnsi="Arial"/>
          <w:b/>
        </w:rPr>
        <w:t xml:space="preserve">, με </w:t>
      </w:r>
      <w:r w:rsidRPr="00B6692A">
        <w:rPr>
          <w:rStyle w:val="gvxzyvdx"/>
          <w:rFonts w:ascii="Arial" w:hAnsi="Arial"/>
          <w:b/>
        </w:rPr>
        <w:t>πήραν</w:t>
      </w:r>
      <w:r w:rsidR="001C0DE4" w:rsidRPr="00B6692A">
        <w:rPr>
          <w:rStyle w:val="gvxzyvdx"/>
          <w:rFonts w:ascii="Arial" w:hAnsi="Arial"/>
          <w:b/>
        </w:rPr>
        <w:t xml:space="preserve"> </w:t>
      </w:r>
      <w:r w:rsidRPr="00B6692A">
        <w:rPr>
          <w:rStyle w:val="gvxzyvdx"/>
          <w:rFonts w:ascii="Arial" w:hAnsi="Arial"/>
          <w:b/>
        </w:rPr>
        <w:t>αναπληρωτή</w:t>
      </w:r>
      <w:r w:rsidR="001C0DE4" w:rsidRPr="00B6692A">
        <w:rPr>
          <w:rStyle w:val="gvxzyvdx"/>
          <w:rFonts w:ascii="Arial" w:hAnsi="Arial"/>
          <w:b/>
        </w:rPr>
        <w:t xml:space="preserve">, </w:t>
      </w:r>
      <w:r w:rsidRPr="00B6692A">
        <w:rPr>
          <w:rStyle w:val="gvxzyvdx"/>
          <w:rFonts w:ascii="Arial" w:hAnsi="Arial"/>
          <w:b/>
        </w:rPr>
        <w:t>μπορώ</w:t>
      </w:r>
      <w:r w:rsidR="001C0DE4" w:rsidRPr="00B6692A">
        <w:rPr>
          <w:rStyle w:val="gvxzyvdx"/>
          <w:rFonts w:ascii="Arial" w:hAnsi="Arial"/>
          <w:b/>
        </w:rPr>
        <w:t xml:space="preserve"> να </w:t>
      </w:r>
      <w:r w:rsidRPr="00B6692A">
        <w:rPr>
          <w:rStyle w:val="gvxzyvdx"/>
          <w:rFonts w:ascii="Arial" w:hAnsi="Arial"/>
          <w:b/>
        </w:rPr>
        <w:t>κρατήσω</w:t>
      </w:r>
      <w:r w:rsidR="001C0DE4" w:rsidRPr="00B6692A">
        <w:rPr>
          <w:rStyle w:val="gvxzyvdx"/>
          <w:rFonts w:ascii="Arial" w:hAnsi="Arial"/>
          <w:b/>
        </w:rPr>
        <w:t xml:space="preserve"> την </w:t>
      </w:r>
      <w:r w:rsidRPr="00B6692A">
        <w:rPr>
          <w:rStyle w:val="gvxzyvdx"/>
          <w:rFonts w:ascii="Arial" w:hAnsi="Arial"/>
          <w:b/>
        </w:rPr>
        <w:t>δουλειά</w:t>
      </w:r>
      <w:r w:rsidR="001C0DE4" w:rsidRPr="00B6692A">
        <w:rPr>
          <w:rStyle w:val="gvxzyvdx"/>
          <w:rFonts w:ascii="Arial" w:hAnsi="Arial"/>
          <w:b/>
        </w:rPr>
        <w:t xml:space="preserve"> που </w:t>
      </w:r>
      <w:r w:rsidRPr="00B6692A">
        <w:rPr>
          <w:rStyle w:val="gvxzyvdx"/>
          <w:rFonts w:ascii="Arial" w:hAnsi="Arial"/>
          <w:b/>
        </w:rPr>
        <w:t>έκανα</w:t>
      </w:r>
      <w:r w:rsidR="001C0DE4" w:rsidRPr="00B6692A">
        <w:rPr>
          <w:rStyle w:val="gvxzyvdx"/>
          <w:rFonts w:ascii="Arial" w:hAnsi="Arial"/>
          <w:b/>
        </w:rPr>
        <w:t xml:space="preserve"> και τι </w:t>
      </w:r>
      <w:r w:rsidRPr="00B6692A">
        <w:rPr>
          <w:rStyle w:val="gvxzyvdx"/>
          <w:rFonts w:ascii="Arial" w:hAnsi="Arial"/>
          <w:b/>
        </w:rPr>
        <w:t>αίτηση</w:t>
      </w:r>
      <w:r w:rsidR="001C0DE4" w:rsidRPr="00B6692A">
        <w:rPr>
          <w:rStyle w:val="gvxzyvdx"/>
          <w:rFonts w:ascii="Arial" w:hAnsi="Arial"/>
          <w:b/>
        </w:rPr>
        <w:t xml:space="preserve"> </w:t>
      </w:r>
      <w:r w:rsidRPr="00B6692A">
        <w:rPr>
          <w:rStyle w:val="gvxzyvdx"/>
          <w:rFonts w:ascii="Arial" w:hAnsi="Arial"/>
          <w:b/>
        </w:rPr>
        <w:t>πρέπει</w:t>
      </w:r>
      <w:r w:rsidR="001C0DE4" w:rsidRPr="00B6692A">
        <w:rPr>
          <w:rStyle w:val="gvxzyvdx"/>
          <w:rFonts w:ascii="Arial" w:hAnsi="Arial"/>
          <w:b/>
        </w:rPr>
        <w:t xml:space="preserve"> να </w:t>
      </w:r>
      <w:r w:rsidRPr="00B6692A">
        <w:rPr>
          <w:rStyle w:val="gvxzyvdx"/>
          <w:rFonts w:ascii="Arial" w:hAnsi="Arial"/>
          <w:b/>
        </w:rPr>
        <w:t>κάνω</w:t>
      </w:r>
      <w:r w:rsidR="001C0DE4" w:rsidRPr="00B6692A">
        <w:rPr>
          <w:rStyle w:val="gvxzyvdx"/>
          <w:rFonts w:ascii="Arial" w:hAnsi="Arial"/>
          <w:b/>
        </w:rPr>
        <w:t>?</w:t>
      </w:r>
    </w:p>
    <w:p w14:paraId="307C837B" w14:textId="77777777" w:rsidR="00540FC2" w:rsidRDefault="00540FC2" w:rsidP="00540FC2">
      <w:pPr>
        <w:ind w:firstLine="0"/>
        <w:rPr>
          <w:rStyle w:val="gvxzyvdx"/>
          <w:rFonts w:ascii="Arial" w:hAnsi="Arial"/>
        </w:rPr>
      </w:pPr>
    </w:p>
    <w:p w14:paraId="53EF4703" w14:textId="5B976C0E" w:rsidR="003E6878" w:rsidRDefault="001C0DE4" w:rsidP="00540FC2">
      <w:pPr>
        <w:ind w:firstLine="0"/>
        <w:rPr>
          <w:rStyle w:val="gvxzyvdx"/>
          <w:rFonts w:ascii="Arial" w:hAnsi="Arial"/>
        </w:rPr>
      </w:pPr>
      <w:r w:rsidRPr="00B6692A">
        <w:rPr>
          <w:rStyle w:val="gvxzyvdx"/>
          <w:rFonts w:ascii="Arial" w:hAnsi="Arial"/>
        </w:rPr>
        <w:t xml:space="preserve">Δεν </w:t>
      </w:r>
      <w:r w:rsidR="00BB6ADF" w:rsidRPr="00B6692A">
        <w:rPr>
          <w:rStyle w:val="gvxzyvdx"/>
          <w:rFonts w:ascii="Arial" w:hAnsi="Arial"/>
        </w:rPr>
        <w:t>χρειάζεται</w:t>
      </w:r>
      <w:r w:rsidRPr="00B6692A">
        <w:rPr>
          <w:rStyle w:val="gvxzyvdx"/>
          <w:rFonts w:ascii="Arial" w:hAnsi="Arial"/>
        </w:rPr>
        <w:t xml:space="preserve"> </w:t>
      </w:r>
      <w:r w:rsidR="00BB6ADF" w:rsidRPr="00B6692A">
        <w:rPr>
          <w:rStyle w:val="gvxzyvdx"/>
          <w:rFonts w:ascii="Arial" w:hAnsi="Arial"/>
        </w:rPr>
        <w:t>καμία</w:t>
      </w:r>
      <w:r w:rsidRPr="00B6692A">
        <w:rPr>
          <w:rStyle w:val="gvxzyvdx"/>
          <w:rFonts w:ascii="Arial" w:hAnsi="Arial"/>
        </w:rPr>
        <w:t xml:space="preserve"> </w:t>
      </w:r>
      <w:r w:rsidR="00BB6ADF" w:rsidRPr="00B6692A">
        <w:rPr>
          <w:rStyle w:val="gvxzyvdx"/>
          <w:rFonts w:ascii="Arial" w:hAnsi="Arial"/>
        </w:rPr>
        <w:t>αίτηση</w:t>
      </w:r>
      <w:r w:rsidRPr="00B6692A">
        <w:rPr>
          <w:rStyle w:val="gvxzyvdx"/>
          <w:rFonts w:ascii="Arial" w:hAnsi="Arial"/>
        </w:rPr>
        <w:t xml:space="preserve">, </w:t>
      </w:r>
      <w:r w:rsidR="00BB6ADF" w:rsidRPr="00B6692A">
        <w:rPr>
          <w:rStyle w:val="gvxzyvdx"/>
          <w:rFonts w:ascii="Arial" w:hAnsi="Arial"/>
        </w:rPr>
        <w:t>μπορείς</w:t>
      </w:r>
      <w:r w:rsidRPr="00B6692A">
        <w:rPr>
          <w:rStyle w:val="gvxzyvdx"/>
          <w:rFonts w:ascii="Arial" w:hAnsi="Arial"/>
        </w:rPr>
        <w:t xml:space="preserve"> να </w:t>
      </w:r>
      <w:r w:rsidR="00BB6ADF" w:rsidRPr="00B6692A">
        <w:rPr>
          <w:rStyle w:val="gvxzyvdx"/>
          <w:rFonts w:ascii="Arial" w:hAnsi="Arial"/>
        </w:rPr>
        <w:t>συνεχίσεις</w:t>
      </w:r>
      <w:r w:rsidRPr="00B6692A">
        <w:rPr>
          <w:rStyle w:val="gvxzyvdx"/>
          <w:rFonts w:ascii="Arial" w:hAnsi="Arial"/>
        </w:rPr>
        <w:t xml:space="preserve"> την </w:t>
      </w:r>
      <w:r w:rsidR="00BB6ADF" w:rsidRPr="00B6692A">
        <w:rPr>
          <w:rStyle w:val="gvxzyvdx"/>
          <w:rFonts w:ascii="Arial" w:hAnsi="Arial"/>
        </w:rPr>
        <w:t>δουλειά</w:t>
      </w:r>
      <w:r w:rsidRPr="00B6692A">
        <w:rPr>
          <w:rStyle w:val="gvxzyvdx"/>
          <w:rFonts w:ascii="Arial" w:hAnsi="Arial"/>
        </w:rPr>
        <w:t xml:space="preserve"> που </w:t>
      </w:r>
      <w:r w:rsidR="00BB6ADF" w:rsidRPr="00B6692A">
        <w:rPr>
          <w:rStyle w:val="gvxzyvdx"/>
          <w:rFonts w:ascii="Arial" w:hAnsi="Arial"/>
        </w:rPr>
        <w:t>έκανες</w:t>
      </w:r>
      <w:r w:rsidRPr="00B6692A">
        <w:rPr>
          <w:rStyle w:val="gvxzyvdx"/>
          <w:rFonts w:ascii="Arial" w:hAnsi="Arial"/>
        </w:rPr>
        <w:t xml:space="preserve">, </w:t>
      </w:r>
      <w:r w:rsidR="00BB6ADF" w:rsidRPr="00B6692A">
        <w:rPr>
          <w:rStyle w:val="gvxzyvdx"/>
          <w:rFonts w:ascii="Arial" w:hAnsi="Arial"/>
        </w:rPr>
        <w:t>αρκεί</w:t>
      </w:r>
      <w:r w:rsidRPr="00B6692A">
        <w:rPr>
          <w:rStyle w:val="gvxzyvdx"/>
          <w:rFonts w:ascii="Arial" w:hAnsi="Arial"/>
        </w:rPr>
        <w:t xml:space="preserve"> </w:t>
      </w:r>
      <w:r w:rsidR="00BB6ADF" w:rsidRPr="00B6692A">
        <w:rPr>
          <w:rStyle w:val="gvxzyvdx"/>
          <w:rFonts w:ascii="Arial" w:hAnsi="Arial"/>
        </w:rPr>
        <w:t>βέβαια</w:t>
      </w:r>
      <w:r w:rsidRPr="00B6692A">
        <w:rPr>
          <w:rStyle w:val="gvxzyvdx"/>
          <w:rFonts w:ascii="Arial" w:hAnsi="Arial"/>
        </w:rPr>
        <w:t xml:space="preserve"> να μην </w:t>
      </w:r>
      <w:r w:rsidR="00BB6ADF" w:rsidRPr="00B6692A">
        <w:rPr>
          <w:rStyle w:val="gvxzyvdx"/>
          <w:rFonts w:ascii="Arial" w:hAnsi="Arial"/>
        </w:rPr>
        <w:t>παρεμποδίζεται</w:t>
      </w:r>
      <w:r w:rsidRPr="00B6692A">
        <w:rPr>
          <w:rStyle w:val="gvxzyvdx"/>
          <w:rFonts w:ascii="Arial" w:hAnsi="Arial"/>
        </w:rPr>
        <w:t xml:space="preserve"> το </w:t>
      </w:r>
      <w:r w:rsidR="00BB6ADF" w:rsidRPr="00B6692A">
        <w:rPr>
          <w:rStyle w:val="gvxzyvdx"/>
          <w:rFonts w:ascii="Arial" w:hAnsi="Arial"/>
        </w:rPr>
        <w:t>εκπαιδευτικό</w:t>
      </w:r>
      <w:r w:rsidRPr="00B6692A">
        <w:rPr>
          <w:rStyle w:val="gvxzyvdx"/>
          <w:rFonts w:ascii="Arial" w:hAnsi="Arial"/>
        </w:rPr>
        <w:t xml:space="preserve"> σου </w:t>
      </w:r>
      <w:r w:rsidR="00BB6ADF" w:rsidRPr="00B6692A">
        <w:rPr>
          <w:rStyle w:val="gvxzyvdx"/>
          <w:rFonts w:ascii="Arial" w:hAnsi="Arial"/>
        </w:rPr>
        <w:t>έργο</w:t>
      </w:r>
      <w:r w:rsidRPr="00B6692A">
        <w:rPr>
          <w:rStyle w:val="gvxzyvdx"/>
          <w:rFonts w:ascii="Arial" w:hAnsi="Arial"/>
        </w:rPr>
        <w:t>.</w:t>
      </w:r>
    </w:p>
    <w:p w14:paraId="5B192987" w14:textId="77777777" w:rsidR="00540FC2" w:rsidRPr="00B6692A" w:rsidRDefault="00540FC2" w:rsidP="00540FC2">
      <w:pPr>
        <w:ind w:firstLine="0"/>
        <w:rPr>
          <w:rStyle w:val="gvxzyvdx"/>
          <w:rFonts w:ascii="Arial" w:hAnsi="Arial"/>
        </w:rPr>
      </w:pPr>
    </w:p>
    <w:p w14:paraId="5D6DBD48" w14:textId="77777777" w:rsidR="005E00EC" w:rsidRDefault="005E00EC" w:rsidP="005E00EC">
      <w:pPr>
        <w:pStyle w:val="aff2"/>
        <w:ind w:firstLine="0"/>
        <w:rPr>
          <w:rStyle w:val="gvxzyvdx"/>
          <w:rFonts w:ascii="Arial" w:hAnsi="Arial"/>
          <w:b/>
        </w:rPr>
      </w:pPr>
    </w:p>
    <w:p w14:paraId="371B5613" w14:textId="77777777" w:rsidR="00EA43AA" w:rsidRDefault="00EA43AA" w:rsidP="005E00EC">
      <w:pPr>
        <w:pStyle w:val="aff2"/>
        <w:ind w:firstLine="0"/>
        <w:rPr>
          <w:rStyle w:val="gvxzyvdx"/>
          <w:rFonts w:ascii="Arial" w:hAnsi="Arial"/>
          <w:b/>
        </w:rPr>
      </w:pPr>
    </w:p>
    <w:p w14:paraId="60F87DCC" w14:textId="77777777" w:rsidR="00EA43AA" w:rsidRDefault="00EA43AA" w:rsidP="005E00EC">
      <w:pPr>
        <w:pStyle w:val="aff2"/>
        <w:ind w:firstLine="0"/>
        <w:rPr>
          <w:rStyle w:val="gvxzyvdx"/>
          <w:rFonts w:ascii="Arial" w:hAnsi="Arial"/>
          <w:b/>
        </w:rPr>
      </w:pPr>
    </w:p>
    <w:p w14:paraId="603C990A" w14:textId="19A15605" w:rsidR="003E6878" w:rsidRPr="00B6692A" w:rsidRDefault="003E6878" w:rsidP="00B6692A">
      <w:pPr>
        <w:pStyle w:val="aff2"/>
        <w:numPr>
          <w:ilvl w:val="0"/>
          <w:numId w:val="31"/>
        </w:numPr>
        <w:rPr>
          <w:rStyle w:val="gvxzyvdx"/>
          <w:rFonts w:ascii="Arial" w:hAnsi="Arial"/>
          <w:b/>
        </w:rPr>
      </w:pPr>
      <w:r w:rsidRPr="00B6692A">
        <w:rPr>
          <w:rStyle w:val="gvxzyvdx"/>
          <w:rFonts w:ascii="Arial" w:hAnsi="Arial"/>
          <w:b/>
        </w:rPr>
        <w:lastRenderedPageBreak/>
        <w:t>Τι είναι αυτός ο Σύλλογος Διδασκόντων;</w:t>
      </w:r>
    </w:p>
    <w:p w14:paraId="144495D5" w14:textId="77777777" w:rsidR="00540FC2" w:rsidRDefault="00540FC2" w:rsidP="00540FC2">
      <w:pPr>
        <w:ind w:firstLine="0"/>
        <w:rPr>
          <w:rStyle w:val="gvxzyvdx"/>
          <w:rFonts w:ascii="Arial" w:hAnsi="Arial"/>
        </w:rPr>
      </w:pPr>
    </w:p>
    <w:p w14:paraId="71238548" w14:textId="6F5B1514" w:rsidR="003E6878" w:rsidRDefault="003E6878" w:rsidP="00540FC2">
      <w:pPr>
        <w:ind w:firstLine="0"/>
        <w:rPr>
          <w:rStyle w:val="gvxzyvdx"/>
          <w:rFonts w:ascii="Arial" w:hAnsi="Arial"/>
        </w:rPr>
      </w:pPr>
      <w:r w:rsidRPr="00B6692A">
        <w:rPr>
          <w:rStyle w:val="gvxzyvdx"/>
          <w:rFonts w:ascii="Arial" w:hAnsi="Arial"/>
        </w:rPr>
        <w:t>Όλοι οι συνάδελφοι συμμετέχουν ισότιμα στο σύλλογο διδασκόντων με οποιαδήποτε εργασιακή σχέση (μόνιμοι, αναπληρωτές</w:t>
      </w:r>
      <w:r w:rsidRPr="008F40A7">
        <w:rPr>
          <w:rStyle w:val="gvxzyvdx"/>
          <w:rFonts w:ascii="Arial" w:hAnsi="Arial"/>
        </w:rPr>
        <w:t>.). Ο Σύλλογος διδασκόντων έχει απαρτία και οι αποφάσεις του είναι έγκυρες όταν</w:t>
      </w:r>
      <w:r w:rsidRPr="00655491">
        <w:rPr>
          <w:rStyle w:val="gvxzyvdx"/>
          <w:rFonts w:ascii="Arial" w:hAnsi="Arial"/>
        </w:rPr>
        <w:t xml:space="preserve"> τα παρόντα μέλη είναι περισσότερα από τα απόντα. Για όλα τα εκπαιδευτικά και παιδαγωγικά ζητήματα που προκύπτουν στο σχολείο ο Σύλλογος Διδασκόντων οφείλει να συνεδριάζει και να τοποθετείται γι’ αυτά καθώς είναι το κυρίαρχο όργανο.  Όλες οι συνεδριάσεις τ</w:t>
      </w:r>
      <w:r w:rsidRPr="00B6692A">
        <w:rPr>
          <w:rStyle w:val="gvxzyvdx"/>
          <w:rFonts w:ascii="Arial" w:hAnsi="Arial"/>
        </w:rPr>
        <w:t>ων συλλόγων διδασκόντων πραγματοποιούνται εκτός μαθημάτων και εντός εργασιακού ωραρίου. Αυτό σημαίνει ότι η συνεδρίαση του συλλόγου δεν μπορεί να παραταθεί πέραν της 14:00.</w:t>
      </w:r>
      <w:r w:rsidR="006F19EF" w:rsidRPr="008F40A7">
        <w:rPr>
          <w:rStyle w:val="gvxzyvdx"/>
          <w:rFonts w:ascii="Arial" w:hAnsi="Arial"/>
        </w:rPr>
        <w:t xml:space="preserve">  </w:t>
      </w:r>
      <w:r w:rsidR="009114D6" w:rsidRPr="008F40A7">
        <w:rPr>
          <w:rStyle w:val="gvxzyvdx"/>
          <w:rFonts w:ascii="Arial" w:hAnsi="Arial"/>
        </w:rPr>
        <w:t xml:space="preserve">Στη </w:t>
      </w:r>
      <w:r w:rsidR="00340357" w:rsidRPr="008F40A7">
        <w:rPr>
          <w:rStyle w:val="gvxzyvdx"/>
          <w:rFonts w:ascii="Arial" w:hAnsi="Arial"/>
        </w:rPr>
        <w:t>πράξη</w:t>
      </w:r>
      <w:r w:rsidR="009114D6" w:rsidRPr="008F40A7">
        <w:rPr>
          <w:rStyle w:val="gvxzyvdx"/>
          <w:rFonts w:ascii="Arial" w:hAnsi="Arial"/>
        </w:rPr>
        <w:t xml:space="preserve"> </w:t>
      </w:r>
      <w:r w:rsidR="00340357" w:rsidRPr="008F40A7">
        <w:rPr>
          <w:rStyle w:val="gvxzyvdx"/>
          <w:rFonts w:ascii="Arial" w:hAnsi="Arial"/>
        </w:rPr>
        <w:t>υπάρχουν</w:t>
      </w:r>
      <w:r w:rsidR="009114D6" w:rsidRPr="008F40A7">
        <w:rPr>
          <w:rStyle w:val="gvxzyvdx"/>
          <w:rFonts w:ascii="Arial" w:hAnsi="Arial"/>
        </w:rPr>
        <w:t xml:space="preserve"> και </w:t>
      </w:r>
      <w:r w:rsidR="00340357" w:rsidRPr="008F40A7">
        <w:rPr>
          <w:rStyle w:val="gvxzyvdx"/>
          <w:rFonts w:ascii="Arial" w:hAnsi="Arial"/>
        </w:rPr>
        <w:t>σύλλογοι</w:t>
      </w:r>
      <w:r w:rsidR="009114D6" w:rsidRPr="008F40A7">
        <w:rPr>
          <w:rStyle w:val="gvxzyvdx"/>
          <w:rFonts w:ascii="Arial" w:hAnsi="Arial"/>
        </w:rPr>
        <w:t xml:space="preserve"> </w:t>
      </w:r>
      <w:r w:rsidR="00340357" w:rsidRPr="008F40A7">
        <w:rPr>
          <w:rStyle w:val="gvxzyvdx"/>
          <w:rFonts w:ascii="Arial" w:hAnsi="Arial"/>
        </w:rPr>
        <w:t>διδασκόντων</w:t>
      </w:r>
      <w:r w:rsidR="009114D6" w:rsidRPr="008F40A7">
        <w:rPr>
          <w:rStyle w:val="gvxzyvdx"/>
          <w:rFonts w:ascii="Arial" w:hAnsi="Arial"/>
        </w:rPr>
        <w:t xml:space="preserve"> που </w:t>
      </w:r>
      <w:r w:rsidR="00340357" w:rsidRPr="008F40A7">
        <w:rPr>
          <w:rStyle w:val="gvxzyvdx"/>
          <w:rFonts w:ascii="Arial" w:hAnsi="Arial"/>
        </w:rPr>
        <w:t>ξεκινάνε</w:t>
      </w:r>
      <w:r w:rsidR="009114D6" w:rsidRPr="008F40A7">
        <w:rPr>
          <w:rStyle w:val="gvxzyvdx"/>
          <w:rFonts w:ascii="Arial" w:hAnsi="Arial"/>
        </w:rPr>
        <w:t xml:space="preserve"> </w:t>
      </w:r>
      <w:r w:rsidR="00340357" w:rsidRPr="008F40A7">
        <w:rPr>
          <w:rStyle w:val="gvxzyvdx"/>
          <w:rFonts w:ascii="Arial" w:hAnsi="Arial"/>
        </w:rPr>
        <w:t>μόλις</w:t>
      </w:r>
      <w:r w:rsidR="009114D6" w:rsidRPr="008F40A7">
        <w:rPr>
          <w:rStyle w:val="gvxzyvdx"/>
          <w:rFonts w:ascii="Arial" w:hAnsi="Arial"/>
        </w:rPr>
        <w:t xml:space="preserve"> </w:t>
      </w:r>
      <w:r w:rsidR="00340357" w:rsidRPr="008F40A7">
        <w:rPr>
          <w:rStyle w:val="gvxzyvdx"/>
          <w:rFonts w:ascii="Arial" w:hAnsi="Arial"/>
        </w:rPr>
        <w:t>αποχωρήσουν</w:t>
      </w:r>
      <w:r w:rsidR="009114D6" w:rsidRPr="008F40A7">
        <w:rPr>
          <w:rStyle w:val="gvxzyvdx"/>
          <w:rFonts w:ascii="Arial" w:hAnsi="Arial"/>
        </w:rPr>
        <w:t xml:space="preserve"> οι </w:t>
      </w:r>
      <w:r w:rsidR="00340357" w:rsidRPr="008F40A7">
        <w:rPr>
          <w:rStyle w:val="gvxzyvdx"/>
          <w:rFonts w:ascii="Arial" w:hAnsi="Arial"/>
        </w:rPr>
        <w:t>μαθητές</w:t>
      </w:r>
      <w:r w:rsidR="009114D6" w:rsidRPr="008F40A7">
        <w:rPr>
          <w:rStyle w:val="gvxzyvdx"/>
          <w:rFonts w:ascii="Arial" w:hAnsi="Arial"/>
        </w:rPr>
        <w:t xml:space="preserve"> και </w:t>
      </w:r>
      <w:r w:rsidR="00340357" w:rsidRPr="008F40A7">
        <w:rPr>
          <w:rStyle w:val="gvxzyvdx"/>
          <w:rFonts w:ascii="Arial" w:hAnsi="Arial"/>
        </w:rPr>
        <w:t>τελειώνουν</w:t>
      </w:r>
      <w:r w:rsidR="009114D6" w:rsidRPr="008F40A7">
        <w:rPr>
          <w:rStyle w:val="gvxzyvdx"/>
          <w:rFonts w:ascii="Arial" w:hAnsi="Arial"/>
        </w:rPr>
        <w:t xml:space="preserve"> μετα τις 14.00</w:t>
      </w:r>
      <w:r w:rsidR="00340357" w:rsidRPr="008F40A7">
        <w:rPr>
          <w:rStyle w:val="gvxzyvdx"/>
          <w:rFonts w:ascii="Arial" w:hAnsi="Arial"/>
        </w:rPr>
        <w:t>.</w:t>
      </w:r>
      <w:r w:rsidR="006F19EF" w:rsidRPr="008F40A7">
        <w:rPr>
          <w:rStyle w:val="gvxzyvdx"/>
          <w:rFonts w:ascii="Arial" w:hAnsi="Arial"/>
        </w:rPr>
        <w:t xml:space="preserve"> </w:t>
      </w:r>
    </w:p>
    <w:p w14:paraId="5ACB1A0A" w14:textId="77777777" w:rsidR="009A24B2" w:rsidRDefault="009A24B2" w:rsidP="00B6692A">
      <w:pPr>
        <w:rPr>
          <w:rStyle w:val="gvxzyvdx"/>
          <w:rFonts w:ascii="Arial" w:hAnsi="Arial"/>
        </w:rPr>
      </w:pPr>
    </w:p>
    <w:p w14:paraId="42F885DB" w14:textId="5333F74D" w:rsidR="009A24B2" w:rsidRDefault="009A24B2" w:rsidP="00B6692A">
      <w:pPr>
        <w:rPr>
          <w:rStyle w:val="gvxzyvdx"/>
          <w:rFonts w:ascii="Arial" w:hAnsi="Arial"/>
        </w:rPr>
      </w:pPr>
    </w:p>
    <w:p w14:paraId="0BA32F86" w14:textId="01D761EC" w:rsidR="009A24B2" w:rsidRDefault="009A24B2" w:rsidP="009A24B2">
      <w:pPr>
        <w:pStyle w:val="aff2"/>
        <w:numPr>
          <w:ilvl w:val="0"/>
          <w:numId w:val="31"/>
        </w:numPr>
        <w:rPr>
          <w:rStyle w:val="gvxzyvdx"/>
          <w:rFonts w:ascii="Arial" w:hAnsi="Arial"/>
          <w:b/>
          <w:bCs/>
        </w:rPr>
      </w:pPr>
      <w:r w:rsidRPr="009A24B2">
        <w:rPr>
          <w:rStyle w:val="gvxzyvdx"/>
          <w:rFonts w:ascii="Arial" w:hAnsi="Arial"/>
          <w:b/>
          <w:bCs/>
        </w:rPr>
        <w:t>Καλησπέρα, μπορεί κάποιος που γνωρίζει να μου απαντήσει στην εξής ερώτηση: όσοι αναπληρωτές υπηρετούν σε 2 σχολεία στις σχολικές γιορτές πηγαίνουν στο σχολείο της τοποθέτησης τους ή στο σχολείο που είχαν κανονικά μάθημα;</w:t>
      </w:r>
    </w:p>
    <w:p w14:paraId="7D793452" w14:textId="77777777" w:rsidR="00540FC2" w:rsidRDefault="00540FC2" w:rsidP="00540FC2">
      <w:pPr>
        <w:ind w:left="360" w:firstLine="0"/>
        <w:rPr>
          <w:rStyle w:val="gvxzyvdx"/>
          <w:rFonts w:ascii="Arial" w:hAnsi="Arial"/>
          <w:b/>
          <w:bCs/>
        </w:rPr>
      </w:pPr>
    </w:p>
    <w:p w14:paraId="7E8169B5" w14:textId="77777777" w:rsidR="00540FC2" w:rsidRDefault="00540FC2" w:rsidP="00540FC2">
      <w:pPr>
        <w:ind w:left="360" w:firstLine="0"/>
        <w:rPr>
          <w:rStyle w:val="gvxzyvdx"/>
          <w:rFonts w:ascii="Arial" w:hAnsi="Arial"/>
          <w:b/>
          <w:bCs/>
        </w:rPr>
      </w:pPr>
    </w:p>
    <w:p w14:paraId="216D6E1D" w14:textId="2DD92587" w:rsidR="009A24B2" w:rsidRPr="00540FC2" w:rsidRDefault="009A24B2" w:rsidP="00540FC2">
      <w:pPr>
        <w:ind w:left="360" w:firstLine="0"/>
        <w:rPr>
          <w:rStyle w:val="gvxzyvdx"/>
          <w:rFonts w:ascii="Arial" w:hAnsi="Arial"/>
          <w:b/>
          <w:bCs/>
        </w:rPr>
      </w:pPr>
      <w:r w:rsidRPr="00540FC2">
        <w:rPr>
          <w:rStyle w:val="gvxzyvdx"/>
          <w:rFonts w:ascii="Arial" w:hAnsi="Arial"/>
          <w:b/>
          <w:bCs/>
        </w:rPr>
        <w:t>Συμμετοχή εκπαιδευτικού στις σχολικές εκδηλώσεις και δραστηριότητες</w:t>
      </w:r>
    </w:p>
    <w:p w14:paraId="7E260228" w14:textId="4FDBFA11" w:rsidR="009A24B2" w:rsidRPr="00540FC2" w:rsidRDefault="00540FC2" w:rsidP="00540FC2">
      <w:pPr>
        <w:ind w:firstLine="0"/>
        <w:rPr>
          <w:rStyle w:val="gvxzyvdx"/>
          <w:rFonts w:ascii="Arial" w:hAnsi="Arial"/>
        </w:rPr>
      </w:pPr>
      <w:r>
        <w:rPr>
          <w:rStyle w:val="gvxzyvdx"/>
          <w:rFonts w:ascii="Arial" w:hAnsi="Arial"/>
        </w:rPr>
        <w:t xml:space="preserve">     </w:t>
      </w:r>
      <w:proofErr w:type="spellStart"/>
      <w:r w:rsidR="009A24B2" w:rsidRPr="00540FC2">
        <w:rPr>
          <w:rStyle w:val="gvxzyvdx"/>
          <w:rFonts w:ascii="Arial" w:hAnsi="Arial"/>
        </w:rPr>
        <w:t>Αρ.Πρωτ</w:t>
      </w:r>
      <w:proofErr w:type="spellEnd"/>
      <w:r w:rsidR="009A24B2" w:rsidRPr="00540FC2">
        <w:rPr>
          <w:rStyle w:val="gvxzyvdx"/>
          <w:rFonts w:ascii="Arial" w:hAnsi="Arial"/>
        </w:rPr>
        <w:t>. Φ.3/865/Γ1/1133/09-10-1997/ΥΠΕΠΘ</w:t>
      </w:r>
    </w:p>
    <w:p w14:paraId="132DBE82" w14:textId="77777777" w:rsidR="009A24B2" w:rsidRPr="009A24B2" w:rsidRDefault="009A24B2" w:rsidP="009A24B2">
      <w:pPr>
        <w:pStyle w:val="aff2"/>
        <w:ind w:firstLine="0"/>
        <w:rPr>
          <w:rStyle w:val="gvxzyvdx"/>
          <w:rFonts w:ascii="Arial" w:hAnsi="Arial"/>
        </w:rPr>
      </w:pPr>
    </w:p>
    <w:p w14:paraId="5CF22C02" w14:textId="77777777" w:rsidR="009A24B2" w:rsidRPr="00540FC2" w:rsidRDefault="009A24B2" w:rsidP="00540FC2">
      <w:pPr>
        <w:ind w:firstLine="0"/>
        <w:rPr>
          <w:rStyle w:val="gvxzyvdx"/>
          <w:rFonts w:ascii="Arial" w:hAnsi="Arial"/>
        </w:rPr>
      </w:pPr>
      <w:r w:rsidRPr="00540FC2">
        <w:rPr>
          <w:rStyle w:val="gvxzyvdx"/>
          <w:rFonts w:ascii="Arial" w:hAnsi="Arial"/>
        </w:rPr>
        <w:t>Με αφορμή ερωτήματα που υποβάλλονται στο Υπουργείο Παιδείας σχετικά με τη συμμετοχή των εκπαιδευτικών σε σχολικές εκδηλώσεις και δραστηριότητες σας κάνουμε γνωστά τα ακόλουθα:</w:t>
      </w:r>
    </w:p>
    <w:p w14:paraId="518F3E10" w14:textId="77777777" w:rsidR="009A24B2" w:rsidRPr="009A24B2" w:rsidRDefault="009A24B2" w:rsidP="009A24B2">
      <w:pPr>
        <w:pStyle w:val="aff2"/>
        <w:ind w:firstLine="0"/>
        <w:rPr>
          <w:rStyle w:val="gvxzyvdx"/>
          <w:rFonts w:ascii="Arial" w:hAnsi="Arial"/>
        </w:rPr>
      </w:pPr>
    </w:p>
    <w:p w14:paraId="7F4CD6E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1. Η ανάθεση των καθηκόντων στους εκπαιδευτικούς γίνεται με απόφαση του συλλόγου διδασκόντων, αφού ληφθούν υπόψη η ειδικότητα τους και οι ιδιαίτερες γνώσεις τους, ώστε η υπηρεσία που τους ανατίθεται να έχει τα προσδοκώμενα αποτελέσματα. Με αυτό το δεδομένο η συνοδεία των μαθητών σε ξενόγλωσση βιβλιοθήκη ανατίθεται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της αγγλικής γλώσσας, σε θέατρο στο δάσκαλο της τάξης που διδάσκει τη θεατρική αγωγή, στις παρελάσεις και σε αθλητικούς αγώνες στον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κό</w:t>
      </w:r>
      <w:proofErr w:type="spellEnd"/>
      <w:r w:rsidRPr="00540FC2">
        <w:rPr>
          <w:rStyle w:val="gvxzyvdx"/>
          <w:rFonts w:ascii="Arial" w:hAnsi="Arial"/>
        </w:rPr>
        <w:t xml:space="preserve"> φυσικής αγωγής </w:t>
      </w:r>
      <w:proofErr w:type="spellStart"/>
      <w:r w:rsidRPr="00540FC2">
        <w:rPr>
          <w:rStyle w:val="gvxzyvdx"/>
          <w:rFonts w:ascii="Arial" w:hAnsi="Arial"/>
        </w:rPr>
        <w:t>κ.λ.π</w:t>
      </w:r>
      <w:proofErr w:type="spellEnd"/>
      <w:r w:rsidRPr="00540FC2">
        <w:rPr>
          <w:rStyle w:val="gvxzyvdx"/>
          <w:rFonts w:ascii="Arial" w:hAnsi="Arial"/>
        </w:rPr>
        <w:t>.</w:t>
      </w:r>
    </w:p>
    <w:p w14:paraId="41DC8B98" w14:textId="77777777" w:rsidR="009A24B2" w:rsidRPr="009A24B2" w:rsidRDefault="009A24B2" w:rsidP="009A24B2">
      <w:pPr>
        <w:pStyle w:val="aff2"/>
        <w:ind w:firstLine="0"/>
        <w:rPr>
          <w:rStyle w:val="gvxzyvdx"/>
          <w:rFonts w:ascii="Arial" w:hAnsi="Arial"/>
        </w:rPr>
      </w:pPr>
    </w:p>
    <w:p w14:paraId="44E42AD9" w14:textId="77777777" w:rsidR="009A24B2" w:rsidRPr="00540FC2" w:rsidRDefault="009A24B2" w:rsidP="00540FC2">
      <w:pPr>
        <w:ind w:firstLine="0"/>
        <w:rPr>
          <w:rStyle w:val="gvxzyvdx"/>
          <w:rFonts w:ascii="Arial" w:hAnsi="Arial"/>
        </w:rPr>
      </w:pPr>
      <w:r w:rsidRPr="00540FC2">
        <w:rPr>
          <w:rStyle w:val="gvxzyvdx"/>
          <w:rFonts w:ascii="Arial" w:hAnsi="Arial"/>
        </w:rPr>
        <w:lastRenderedPageBreak/>
        <w:t xml:space="preserve">2. Όταν οι εκδηλώσεις πραγματοποιούνται ημέρα επίσημης αργίας ( π.χ. παρέλαση ανήμερα εθνικής εορτής )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προσφέρουν σε ένα σχολείο υπηρεσία, που είναι αυτό της οργανικής τους θέσης. Εξαίρεση αποτελούν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Φυσ. Αγωγής που συνοδεύουν μαθητές σε παρελάσεις και διδάσκουν περίπου τον ίδιο αριθμό ωρών σε δύο σχολεία, οπότε στις 28 Οκτωβρίου συνοδεύουν τους μαθητές του ενός και στις 25 Μαρτίου του άλλου σχολείου. Σε περίπτωση όμως, που διδάσκουν τα 2/3 (συμπεριλαμβανομένων και των ωρών που αντιστοιχούν στα 2/3) των ωρών τους και πάνω σε ένα σχολείο, τότε στις παρελάσεις συνοδεύουν και στις δύο εθνικές εορτές τους μαθητές του σχολείου αυτού. Τα αναφερόμενα στους εκπαιδευτικούς φυσικής αγωγής ισχύουν και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μουσικής, οι οποίοι παρουσιάζουν τα τραγούδια στις σχολικές γιορτές.</w:t>
      </w:r>
    </w:p>
    <w:p w14:paraId="004C9E81" w14:textId="77777777" w:rsidR="009A24B2" w:rsidRPr="009A24B2" w:rsidRDefault="009A24B2" w:rsidP="009A24B2">
      <w:pPr>
        <w:pStyle w:val="aff2"/>
        <w:ind w:firstLine="0"/>
        <w:rPr>
          <w:rStyle w:val="gvxzyvdx"/>
          <w:rFonts w:ascii="Arial" w:hAnsi="Arial"/>
        </w:rPr>
      </w:pPr>
    </w:p>
    <w:p w14:paraId="16695BE9"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3. Όταν οι εκδηλώσεις πραγματοποιούνται σε ημέρα που δεν είναι επίσημη αργία (π.χ. σχολική εορτή την παραμονή της 28ης Οκτωβρίου και της 25ης Μαρτίου ή Χριστουγεννιάτικη εορτή στις 23 Δεκεμβρίου) οι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κοί</w:t>
      </w:r>
      <w:proofErr w:type="spellEnd"/>
      <w:r w:rsidRPr="00540FC2">
        <w:rPr>
          <w:rStyle w:val="gvxzyvdx"/>
          <w:rFonts w:ascii="Arial" w:hAnsi="Arial"/>
        </w:rPr>
        <w:t xml:space="preserve"> ειδικοτήτων παρευρίσκονται και παίρνουν μέρος στο σχολείο που διδάσκουν τις περισσότερες ώρες την ημέρα αυτή. Σε περίπτωση που την ημέρα αυτή διδάσκουν τον ίδιο αριθμό ωρών σε δύο σχολεία, τότε παρευρίσκονται στο σχολείο της οργανικής τους θέσης. Ειδικά όμως για τους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κούς</w:t>
      </w:r>
      <w:proofErr w:type="spellEnd"/>
      <w:r w:rsidRPr="00540FC2">
        <w:rPr>
          <w:rStyle w:val="gvxzyvdx"/>
          <w:rFonts w:ascii="Arial" w:hAnsi="Arial"/>
        </w:rPr>
        <w:t xml:space="preserve"> φυσ. αγωγής και μουσικής εξακολουθούν να ισχύουν οι προηγούμενες παράγραφοι.</w:t>
      </w:r>
    </w:p>
    <w:p w14:paraId="62F7B117" w14:textId="77777777" w:rsidR="009A24B2" w:rsidRPr="009A24B2" w:rsidRDefault="009A24B2" w:rsidP="009A24B2">
      <w:pPr>
        <w:pStyle w:val="aff2"/>
        <w:ind w:firstLine="0"/>
        <w:rPr>
          <w:rStyle w:val="gvxzyvdx"/>
          <w:rFonts w:ascii="Arial" w:hAnsi="Arial"/>
        </w:rPr>
      </w:pPr>
    </w:p>
    <w:p w14:paraId="5351B772" w14:textId="77777777" w:rsidR="009A24B2" w:rsidRPr="00540FC2" w:rsidRDefault="009A24B2" w:rsidP="00540FC2">
      <w:pPr>
        <w:ind w:firstLine="0"/>
        <w:rPr>
          <w:rStyle w:val="gvxzyvdx"/>
          <w:rFonts w:ascii="Arial" w:hAnsi="Arial"/>
        </w:rPr>
      </w:pPr>
      <w:r w:rsidRPr="00540FC2">
        <w:rPr>
          <w:rStyle w:val="gvxzyvdx"/>
          <w:rFonts w:ascii="Arial" w:hAnsi="Arial"/>
        </w:rPr>
        <w:t xml:space="preserve">4. Από την αρχή του σχολικού έτους τα όργανα διοίκησης των εμπλεκομένων σχολείων, σε συνεργασία με τους εκπαιδευτικούς ειδικοτήτων, ρυθμίζουν τον τρόπο συμμετοχής των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κών</w:t>
      </w:r>
      <w:proofErr w:type="spellEnd"/>
      <w:r w:rsidRPr="00540FC2">
        <w:rPr>
          <w:rStyle w:val="gvxzyvdx"/>
          <w:rFonts w:ascii="Arial" w:hAnsi="Arial"/>
        </w:rPr>
        <w:t xml:space="preserve"> αυτών σε όλες τις σχολικές εκδηλώσεις. Επομένως τα αναφερόμενα στις παραπάνω παραγράφους 1 και 2 εφαρμόζονται στις σπάνιες περιπτώσεις κατά τις οποίες παρουσιάζονται διαφωνίες.</w:t>
      </w:r>
    </w:p>
    <w:p w14:paraId="00F778A5" w14:textId="77777777" w:rsidR="009A24B2" w:rsidRPr="009A24B2" w:rsidRDefault="009A24B2" w:rsidP="009A24B2">
      <w:pPr>
        <w:pStyle w:val="aff2"/>
        <w:ind w:firstLine="0"/>
        <w:rPr>
          <w:rStyle w:val="gvxzyvdx"/>
          <w:rFonts w:ascii="Arial" w:hAnsi="Arial"/>
        </w:rPr>
      </w:pPr>
    </w:p>
    <w:p w14:paraId="340C1D6C" w14:textId="30DBF875" w:rsidR="009A24B2" w:rsidRPr="00540FC2" w:rsidRDefault="009A24B2" w:rsidP="00540FC2">
      <w:pPr>
        <w:ind w:firstLine="0"/>
        <w:rPr>
          <w:rStyle w:val="gvxzyvdx"/>
          <w:rFonts w:ascii="Arial" w:hAnsi="Arial"/>
        </w:rPr>
      </w:pPr>
      <w:r w:rsidRPr="00540FC2">
        <w:rPr>
          <w:rStyle w:val="gvxzyvdx"/>
          <w:rFonts w:ascii="Arial" w:hAnsi="Arial"/>
        </w:rPr>
        <w:t xml:space="preserve">5. Για τους αποσπασμένους ή τους αναπληρωτές </w:t>
      </w:r>
      <w:proofErr w:type="spellStart"/>
      <w:r w:rsidRPr="00540FC2">
        <w:rPr>
          <w:rStyle w:val="gvxzyvdx"/>
          <w:rFonts w:ascii="Arial" w:hAnsi="Arial"/>
        </w:rPr>
        <w:t>εκπ</w:t>
      </w:r>
      <w:proofErr w:type="spellEnd"/>
      <w:r w:rsidRPr="00540FC2">
        <w:rPr>
          <w:rStyle w:val="gvxzyvdx"/>
          <w:rFonts w:ascii="Arial" w:hAnsi="Arial"/>
        </w:rPr>
        <w:t>/</w:t>
      </w:r>
      <w:proofErr w:type="spellStart"/>
      <w:r w:rsidRPr="00540FC2">
        <w:rPr>
          <w:rStyle w:val="gvxzyvdx"/>
          <w:rFonts w:ascii="Arial" w:hAnsi="Arial"/>
        </w:rPr>
        <w:t>κους</w:t>
      </w:r>
      <w:proofErr w:type="spellEnd"/>
      <w:r w:rsidRPr="00540FC2">
        <w:rPr>
          <w:rStyle w:val="gvxzyvdx"/>
          <w:rFonts w:ascii="Arial" w:hAnsi="Arial"/>
        </w:rPr>
        <w:t xml:space="preserve"> ως σχολείο οργανικής θέσης λογίζεται αυτό της αρχικής τους τοποθέτησης</w:t>
      </w:r>
    </w:p>
    <w:p w14:paraId="0FF9CE64" w14:textId="77777777" w:rsidR="009A24B2" w:rsidRDefault="009A24B2" w:rsidP="009A24B2">
      <w:pPr>
        <w:pStyle w:val="aff2"/>
        <w:ind w:firstLine="0"/>
        <w:rPr>
          <w:rStyle w:val="gvxzyvdx"/>
          <w:rFonts w:ascii="Arial" w:hAnsi="Arial"/>
          <w:b/>
          <w:bCs/>
        </w:rPr>
      </w:pPr>
    </w:p>
    <w:p w14:paraId="497DDA72" w14:textId="77777777" w:rsidR="00EA43AA" w:rsidRDefault="00EA43AA" w:rsidP="009A24B2">
      <w:pPr>
        <w:pStyle w:val="aff2"/>
        <w:ind w:firstLine="0"/>
        <w:rPr>
          <w:rStyle w:val="gvxzyvdx"/>
          <w:rFonts w:ascii="Arial" w:hAnsi="Arial"/>
          <w:b/>
          <w:bCs/>
        </w:rPr>
      </w:pPr>
    </w:p>
    <w:p w14:paraId="29411726" w14:textId="77777777" w:rsidR="00EA43AA" w:rsidRDefault="00EA43AA" w:rsidP="009A24B2">
      <w:pPr>
        <w:pStyle w:val="aff2"/>
        <w:ind w:firstLine="0"/>
        <w:rPr>
          <w:rStyle w:val="gvxzyvdx"/>
          <w:rFonts w:ascii="Arial" w:hAnsi="Arial"/>
          <w:b/>
          <w:bCs/>
        </w:rPr>
      </w:pPr>
    </w:p>
    <w:p w14:paraId="4CB11894" w14:textId="77777777" w:rsidR="00EA43AA" w:rsidRDefault="00EA43AA" w:rsidP="009A24B2">
      <w:pPr>
        <w:pStyle w:val="aff2"/>
        <w:ind w:firstLine="0"/>
        <w:rPr>
          <w:rStyle w:val="gvxzyvdx"/>
          <w:rFonts w:ascii="Arial" w:hAnsi="Arial"/>
          <w:b/>
          <w:bCs/>
        </w:rPr>
      </w:pPr>
    </w:p>
    <w:p w14:paraId="7FADD5AC" w14:textId="77777777" w:rsidR="009A24B2" w:rsidRPr="009A24B2" w:rsidRDefault="009A24B2" w:rsidP="009A24B2">
      <w:pPr>
        <w:rPr>
          <w:rStyle w:val="gvxzyvdx"/>
          <w:rFonts w:ascii="Arial" w:hAnsi="Arial"/>
          <w:b/>
          <w:bCs/>
        </w:rPr>
      </w:pPr>
    </w:p>
    <w:p w14:paraId="698C1AE3" w14:textId="3EF056AC" w:rsidR="003E6878" w:rsidRPr="008F40A7" w:rsidRDefault="003E6878" w:rsidP="00715EA5">
      <w:pPr>
        <w:pStyle w:val="aff2"/>
        <w:rPr>
          <w:rStyle w:val="gvxzyvdx"/>
          <w:rFonts w:ascii="Arial" w:hAnsi="Arial"/>
        </w:rPr>
      </w:pPr>
    </w:p>
    <w:p w14:paraId="2539E704" w14:textId="58786BDA" w:rsidR="003E6878" w:rsidRDefault="00976CBB" w:rsidP="00B6692A">
      <w:pPr>
        <w:pStyle w:val="aff2"/>
        <w:numPr>
          <w:ilvl w:val="0"/>
          <w:numId w:val="31"/>
        </w:numPr>
        <w:rPr>
          <w:rStyle w:val="gvxzyvdx"/>
          <w:rFonts w:ascii="Arial" w:hAnsi="Arial"/>
          <w:b/>
        </w:rPr>
      </w:pPr>
      <w:r w:rsidRPr="008F40A7">
        <w:rPr>
          <w:rStyle w:val="gvxzyvdx"/>
          <w:rFonts w:ascii="Arial" w:hAnsi="Arial"/>
          <w:b/>
        </w:rPr>
        <w:lastRenderedPageBreak/>
        <w:t>Είμαι</w:t>
      </w:r>
      <w:r w:rsidR="003E6878" w:rsidRPr="008F40A7">
        <w:rPr>
          <w:rStyle w:val="gvxzyvdx"/>
          <w:rFonts w:ascii="Arial" w:hAnsi="Arial"/>
          <w:b/>
        </w:rPr>
        <w:t xml:space="preserve"> </w:t>
      </w:r>
      <w:r w:rsidRPr="008F40A7">
        <w:rPr>
          <w:rStyle w:val="gvxzyvdx"/>
          <w:rFonts w:ascii="Arial" w:hAnsi="Arial"/>
          <w:b/>
        </w:rPr>
        <w:t>Αναπληρωτής</w:t>
      </w:r>
      <w:r w:rsidR="003E6878" w:rsidRPr="008F40A7">
        <w:rPr>
          <w:rStyle w:val="gvxzyvdx"/>
          <w:rFonts w:ascii="Arial" w:hAnsi="Arial"/>
          <w:b/>
        </w:rPr>
        <w:t xml:space="preserve"> σε δυο </w:t>
      </w:r>
      <w:r w:rsidRPr="00655491">
        <w:rPr>
          <w:rStyle w:val="gvxzyvdx"/>
          <w:rFonts w:ascii="Arial" w:hAnsi="Arial"/>
          <w:b/>
        </w:rPr>
        <w:t>σχολεία</w:t>
      </w:r>
      <w:r w:rsidR="003E6878" w:rsidRPr="00655491">
        <w:rPr>
          <w:rStyle w:val="gvxzyvdx"/>
          <w:rFonts w:ascii="Arial" w:hAnsi="Arial"/>
          <w:b/>
        </w:rPr>
        <w:t xml:space="preserve">, στο </w:t>
      </w:r>
      <w:r w:rsidRPr="00655491">
        <w:rPr>
          <w:rStyle w:val="gvxzyvdx"/>
          <w:rFonts w:ascii="Arial" w:hAnsi="Arial"/>
          <w:b/>
        </w:rPr>
        <w:t>πρώτο</w:t>
      </w:r>
      <w:r w:rsidR="003E6878" w:rsidRPr="00B6692A">
        <w:rPr>
          <w:rStyle w:val="gvxzyvdx"/>
          <w:rFonts w:ascii="Arial" w:hAnsi="Arial"/>
          <w:b/>
        </w:rPr>
        <w:t xml:space="preserve"> </w:t>
      </w:r>
      <w:r w:rsidRPr="00B6692A">
        <w:rPr>
          <w:rStyle w:val="gvxzyvdx"/>
          <w:rFonts w:ascii="Arial" w:hAnsi="Arial"/>
          <w:b/>
        </w:rPr>
        <w:t>κάνω</w:t>
      </w:r>
      <w:r w:rsidR="003E6878" w:rsidRPr="00B6692A">
        <w:rPr>
          <w:rStyle w:val="gvxzyvdx"/>
          <w:rFonts w:ascii="Arial" w:hAnsi="Arial"/>
          <w:b/>
        </w:rPr>
        <w:t xml:space="preserve"> 13 </w:t>
      </w:r>
      <w:r w:rsidRPr="00B6692A">
        <w:rPr>
          <w:rStyle w:val="gvxzyvdx"/>
          <w:rFonts w:ascii="Arial" w:hAnsi="Arial"/>
          <w:b/>
        </w:rPr>
        <w:t>ώρες</w:t>
      </w:r>
      <w:r w:rsidR="003E6878" w:rsidRPr="00B6692A">
        <w:rPr>
          <w:rStyle w:val="gvxzyvdx"/>
          <w:rFonts w:ascii="Arial" w:hAnsi="Arial"/>
          <w:b/>
        </w:rPr>
        <w:t xml:space="preserve"> και στο άλλο 10 </w:t>
      </w:r>
      <w:r w:rsidRPr="00B6692A">
        <w:rPr>
          <w:rStyle w:val="gvxzyvdx"/>
          <w:rFonts w:ascii="Arial" w:hAnsi="Arial"/>
          <w:b/>
        </w:rPr>
        <w:t>ώρες</w:t>
      </w:r>
      <w:r w:rsidR="00412D03" w:rsidRPr="008F40A7">
        <w:rPr>
          <w:rStyle w:val="gvxzyvdx"/>
          <w:rFonts w:ascii="Arial" w:hAnsi="Arial"/>
          <w:b/>
          <w:bCs/>
        </w:rPr>
        <w:t>.</w:t>
      </w:r>
      <w:r w:rsidR="003E6878" w:rsidRPr="00B6692A">
        <w:rPr>
          <w:rStyle w:val="gvxzyvdx"/>
          <w:rFonts w:ascii="Arial" w:hAnsi="Arial"/>
          <w:b/>
        </w:rPr>
        <w:t xml:space="preserve"> θα </w:t>
      </w:r>
      <w:r w:rsidRPr="00B6692A">
        <w:rPr>
          <w:rStyle w:val="gvxzyvdx"/>
          <w:rFonts w:ascii="Arial" w:hAnsi="Arial"/>
          <w:b/>
        </w:rPr>
        <w:t>κάνω</w:t>
      </w:r>
      <w:r w:rsidR="003E6878" w:rsidRPr="00B6692A">
        <w:rPr>
          <w:rStyle w:val="gvxzyvdx"/>
          <w:rFonts w:ascii="Arial" w:hAnsi="Arial"/>
          <w:b/>
        </w:rPr>
        <w:t xml:space="preserve"> </w:t>
      </w:r>
      <w:r w:rsidRPr="00B6692A">
        <w:rPr>
          <w:rStyle w:val="gvxzyvdx"/>
          <w:rFonts w:ascii="Arial" w:hAnsi="Arial"/>
          <w:b/>
        </w:rPr>
        <w:t>εφημερίες</w:t>
      </w:r>
      <w:r w:rsidR="003E6878" w:rsidRPr="00B6692A">
        <w:rPr>
          <w:rStyle w:val="gvxzyvdx"/>
          <w:rFonts w:ascii="Arial" w:hAnsi="Arial"/>
          <w:b/>
        </w:rPr>
        <w:t xml:space="preserve"> και στα δυο?</w:t>
      </w:r>
    </w:p>
    <w:p w14:paraId="1ECE7199" w14:textId="77777777" w:rsidR="00540FC2" w:rsidRPr="00B6692A" w:rsidRDefault="00540FC2" w:rsidP="00540FC2">
      <w:pPr>
        <w:pStyle w:val="aff2"/>
        <w:ind w:firstLine="0"/>
        <w:rPr>
          <w:rStyle w:val="gvxzyvdx"/>
          <w:rFonts w:ascii="Arial" w:hAnsi="Arial"/>
          <w:b/>
        </w:rPr>
      </w:pPr>
    </w:p>
    <w:p w14:paraId="4F81C177" w14:textId="55074136" w:rsidR="003E6878" w:rsidRPr="00B6692A" w:rsidRDefault="003E6878" w:rsidP="00540FC2">
      <w:pPr>
        <w:ind w:firstLine="0"/>
        <w:rPr>
          <w:rStyle w:val="gvxzyvdx"/>
          <w:rFonts w:ascii="Arial" w:hAnsi="Arial"/>
        </w:rPr>
      </w:pPr>
      <w:r w:rsidRPr="00B6692A">
        <w:rPr>
          <w:rStyle w:val="gvxzyvdx"/>
          <w:rFonts w:ascii="Arial" w:hAnsi="Arial"/>
        </w:rPr>
        <w:t xml:space="preserve">Οι αναπληρωτές εκπαιδευτικοί που συμπληρώνουν το ωράριό τους σε δύο σχολεία κάνουν εφημερία μόνο σε αυτό που τοποθετούνται αρχικά. Δεν κάνουν σε αυτό που συμπληρώνουν ωράριο. Δεν αναλαμβάνουν καθήκοντα εφημερίας οι εκπαιδευτικοί που διδάσκουν σε τρία και πάνω σχολεία όταν, τουλάχιστον, το ένα από αυτά λειτουργεί σε χωριστό κτίριο. </w:t>
      </w:r>
    </w:p>
    <w:p w14:paraId="1762EEFB" w14:textId="371A6BCA" w:rsidR="003E6878" w:rsidRPr="008F40A7" w:rsidRDefault="003E6878" w:rsidP="00540FC2">
      <w:pPr>
        <w:ind w:firstLine="0"/>
        <w:rPr>
          <w:rStyle w:val="gvxzyvdx"/>
          <w:rFonts w:ascii="Arial" w:hAnsi="Arial"/>
        </w:rPr>
      </w:pPr>
      <w:r w:rsidRPr="00B6692A">
        <w:rPr>
          <w:rStyle w:val="gvxzyvdx"/>
          <w:rFonts w:ascii="Arial" w:hAnsi="Arial"/>
        </w:rPr>
        <w:t>Το νομικό πλαίσιο των εφημεριών καλύπτεται από το ΠΔ 201/1998, άρθρο 13</w:t>
      </w:r>
      <w:r w:rsidR="00412D03" w:rsidRPr="008F40A7">
        <w:rPr>
          <w:rStyle w:val="gvxzyvdx"/>
          <w:rFonts w:ascii="Arial" w:hAnsi="Arial"/>
        </w:rPr>
        <w:t>.</w:t>
      </w:r>
    </w:p>
    <w:p w14:paraId="0BA5F875" w14:textId="79394C55" w:rsidR="00DF70CC" w:rsidRDefault="00DF70CC" w:rsidP="00715EA5">
      <w:pPr>
        <w:pStyle w:val="aff2"/>
        <w:rPr>
          <w:rStyle w:val="gvxzyvdx"/>
          <w:rFonts w:ascii="Arial" w:hAnsi="Arial"/>
        </w:rPr>
      </w:pPr>
    </w:p>
    <w:p w14:paraId="13E8D7E4" w14:textId="77777777" w:rsidR="008B08EE" w:rsidRDefault="008B08EE" w:rsidP="00715EA5">
      <w:pPr>
        <w:pStyle w:val="aff2"/>
        <w:rPr>
          <w:rStyle w:val="gvxzyvdx"/>
          <w:rFonts w:ascii="Arial" w:hAnsi="Arial"/>
        </w:rPr>
      </w:pPr>
    </w:p>
    <w:p w14:paraId="2632630C" w14:textId="70E8C788" w:rsidR="00DF70CC" w:rsidRDefault="00976CBB" w:rsidP="00B6692A">
      <w:pPr>
        <w:pStyle w:val="aff2"/>
        <w:numPr>
          <w:ilvl w:val="0"/>
          <w:numId w:val="31"/>
        </w:numPr>
        <w:rPr>
          <w:rStyle w:val="gvxzyvdx"/>
          <w:rFonts w:ascii="Arial" w:hAnsi="Arial"/>
          <w:b/>
        </w:rPr>
      </w:pPr>
      <w:r w:rsidRPr="00655491">
        <w:rPr>
          <w:rStyle w:val="gvxzyvdx"/>
          <w:rFonts w:ascii="Arial" w:hAnsi="Arial"/>
          <w:b/>
        </w:rPr>
        <w:t>Είμαι</w:t>
      </w:r>
      <w:r w:rsidR="00DF70CC" w:rsidRPr="00655491">
        <w:rPr>
          <w:rStyle w:val="gvxzyvdx"/>
          <w:rFonts w:ascii="Arial" w:hAnsi="Arial"/>
          <w:b/>
        </w:rPr>
        <w:t xml:space="preserve"> </w:t>
      </w:r>
      <w:r w:rsidRPr="00B6692A">
        <w:rPr>
          <w:rStyle w:val="gvxzyvdx"/>
          <w:rFonts w:ascii="Arial" w:hAnsi="Arial"/>
          <w:b/>
        </w:rPr>
        <w:t>εξοργισμένος</w:t>
      </w:r>
      <w:r w:rsidR="00DF70CC" w:rsidRPr="00B6692A">
        <w:rPr>
          <w:rStyle w:val="gvxzyvdx"/>
          <w:rFonts w:ascii="Arial" w:hAnsi="Arial"/>
          <w:b/>
        </w:rPr>
        <w:t xml:space="preserve"> </w:t>
      </w:r>
      <w:r w:rsidR="00E52822" w:rsidRPr="00B6692A">
        <w:rPr>
          <w:rStyle w:val="gvxzyvdx"/>
          <w:rFonts w:ascii="Arial" w:hAnsi="Arial"/>
          <w:b/>
        </w:rPr>
        <w:t xml:space="preserve">και </w:t>
      </w:r>
      <w:r w:rsidRPr="00B6692A">
        <w:rPr>
          <w:rStyle w:val="gvxzyvdx"/>
          <w:rFonts w:ascii="Arial" w:hAnsi="Arial"/>
          <w:b/>
        </w:rPr>
        <w:t>άκουσα</w:t>
      </w:r>
      <w:r w:rsidR="00E52822" w:rsidRPr="00B6692A">
        <w:rPr>
          <w:rStyle w:val="gvxzyvdx"/>
          <w:rFonts w:ascii="Arial" w:hAnsi="Arial"/>
          <w:b/>
        </w:rPr>
        <w:t xml:space="preserve"> ότι θα </w:t>
      </w:r>
      <w:r w:rsidRPr="00B6692A">
        <w:rPr>
          <w:rStyle w:val="gvxzyvdx"/>
          <w:rFonts w:ascii="Arial" w:hAnsi="Arial"/>
          <w:b/>
        </w:rPr>
        <w:t>γίνει</w:t>
      </w:r>
      <w:r w:rsidR="00E52822" w:rsidRPr="00B6692A">
        <w:rPr>
          <w:rStyle w:val="gvxzyvdx"/>
          <w:rFonts w:ascii="Arial" w:hAnsi="Arial"/>
          <w:b/>
        </w:rPr>
        <w:t xml:space="preserve"> </w:t>
      </w:r>
      <w:r w:rsidRPr="00B6692A">
        <w:rPr>
          <w:rStyle w:val="gvxzyvdx"/>
          <w:rFonts w:ascii="Arial" w:hAnsi="Arial"/>
          <w:b/>
        </w:rPr>
        <w:t>απεργία</w:t>
      </w:r>
      <w:r w:rsidR="00E52822" w:rsidRPr="00B6692A">
        <w:rPr>
          <w:rStyle w:val="gvxzyvdx"/>
          <w:rFonts w:ascii="Arial" w:hAnsi="Arial"/>
          <w:b/>
        </w:rPr>
        <w:t xml:space="preserve"> </w:t>
      </w:r>
      <w:r w:rsidRPr="00B6692A">
        <w:rPr>
          <w:rStyle w:val="gvxzyvdx"/>
          <w:rFonts w:ascii="Arial" w:hAnsi="Arial"/>
          <w:b/>
        </w:rPr>
        <w:t>αλλά</w:t>
      </w:r>
      <w:r w:rsidR="00E52822" w:rsidRPr="00B6692A">
        <w:rPr>
          <w:rStyle w:val="gvxzyvdx"/>
          <w:rFonts w:ascii="Arial" w:hAnsi="Arial"/>
          <w:b/>
        </w:rPr>
        <w:t xml:space="preserve"> δεν </w:t>
      </w:r>
      <w:r w:rsidRPr="00B6692A">
        <w:rPr>
          <w:rStyle w:val="gvxzyvdx"/>
          <w:rFonts w:ascii="Arial" w:hAnsi="Arial"/>
          <w:b/>
        </w:rPr>
        <w:t>ξέρω</w:t>
      </w:r>
      <w:r w:rsidR="00E52822" w:rsidRPr="00B6692A">
        <w:rPr>
          <w:rStyle w:val="gvxzyvdx"/>
          <w:rFonts w:ascii="Arial" w:hAnsi="Arial"/>
          <w:b/>
        </w:rPr>
        <w:t xml:space="preserve"> τι </w:t>
      </w:r>
      <w:r w:rsidRPr="00B6692A">
        <w:rPr>
          <w:rStyle w:val="gvxzyvdx"/>
          <w:rFonts w:ascii="Arial" w:hAnsi="Arial"/>
          <w:b/>
        </w:rPr>
        <w:t>επιπτώσεις</w:t>
      </w:r>
      <w:r w:rsidR="00E52822" w:rsidRPr="00B6692A">
        <w:rPr>
          <w:rStyle w:val="gvxzyvdx"/>
          <w:rFonts w:ascii="Arial" w:hAnsi="Arial"/>
          <w:b/>
        </w:rPr>
        <w:t xml:space="preserve"> θα </w:t>
      </w:r>
      <w:r w:rsidRPr="00B6692A">
        <w:rPr>
          <w:rStyle w:val="gvxzyvdx"/>
          <w:rFonts w:ascii="Arial" w:hAnsi="Arial"/>
          <w:b/>
        </w:rPr>
        <w:t>έχω</w:t>
      </w:r>
      <w:r w:rsidR="00E52822" w:rsidRPr="00B6692A">
        <w:rPr>
          <w:rStyle w:val="gvxzyvdx"/>
          <w:rFonts w:ascii="Arial" w:hAnsi="Arial"/>
          <w:b/>
        </w:rPr>
        <w:t xml:space="preserve">, ποιο είναι το </w:t>
      </w:r>
      <w:r w:rsidRPr="00B6692A">
        <w:rPr>
          <w:rStyle w:val="gvxzyvdx"/>
          <w:rFonts w:ascii="Arial" w:hAnsi="Arial"/>
          <w:b/>
        </w:rPr>
        <w:t>χειρότερο</w:t>
      </w:r>
      <w:r w:rsidR="00E52822" w:rsidRPr="00B6692A">
        <w:rPr>
          <w:rStyle w:val="gvxzyvdx"/>
          <w:rFonts w:ascii="Arial" w:hAnsi="Arial"/>
          <w:b/>
        </w:rPr>
        <w:t xml:space="preserve"> </w:t>
      </w:r>
      <w:r w:rsidRPr="00B6692A">
        <w:rPr>
          <w:rStyle w:val="gvxzyvdx"/>
          <w:rFonts w:ascii="Arial" w:hAnsi="Arial"/>
          <w:b/>
        </w:rPr>
        <w:t>σενάριο</w:t>
      </w:r>
      <w:r w:rsidR="00E52822" w:rsidRPr="00B6692A">
        <w:rPr>
          <w:rStyle w:val="gvxzyvdx"/>
          <w:rFonts w:ascii="Arial" w:hAnsi="Arial"/>
          <w:b/>
        </w:rPr>
        <w:t>?</w:t>
      </w:r>
    </w:p>
    <w:p w14:paraId="2D3B9B27" w14:textId="77777777" w:rsidR="00540FC2" w:rsidRPr="00B6692A" w:rsidRDefault="00540FC2" w:rsidP="00540FC2">
      <w:pPr>
        <w:pStyle w:val="aff2"/>
        <w:ind w:firstLine="0"/>
        <w:rPr>
          <w:rStyle w:val="gvxzyvdx"/>
          <w:rFonts w:ascii="Arial" w:hAnsi="Arial"/>
          <w:b/>
        </w:rPr>
      </w:pPr>
    </w:p>
    <w:p w14:paraId="58C79857" w14:textId="125D998C" w:rsidR="00E52822" w:rsidRPr="00B6692A" w:rsidRDefault="00976CBB" w:rsidP="00540FC2">
      <w:pPr>
        <w:ind w:firstLine="0"/>
        <w:rPr>
          <w:rStyle w:val="gvxzyvdx"/>
          <w:rFonts w:ascii="Arial" w:hAnsi="Arial"/>
        </w:rPr>
      </w:pPr>
      <w:r w:rsidRPr="00B6692A">
        <w:rPr>
          <w:rStyle w:val="gvxzyvdx"/>
          <w:rFonts w:ascii="Arial" w:hAnsi="Arial"/>
        </w:rPr>
        <w:t>Καταρχήν</w:t>
      </w:r>
      <w:r w:rsidR="00E52822" w:rsidRPr="00B6692A">
        <w:rPr>
          <w:rStyle w:val="gvxzyvdx"/>
          <w:rFonts w:ascii="Arial" w:hAnsi="Arial"/>
        </w:rPr>
        <w:t xml:space="preserve"> θα σε </w:t>
      </w:r>
      <w:r w:rsidRPr="00B6692A">
        <w:rPr>
          <w:rStyle w:val="gvxzyvdx"/>
          <w:rFonts w:ascii="Arial" w:hAnsi="Arial"/>
        </w:rPr>
        <w:t>ρωτήσει</w:t>
      </w:r>
      <w:r w:rsidR="00E52822" w:rsidRPr="00B6692A">
        <w:rPr>
          <w:rStyle w:val="gvxzyvdx"/>
          <w:rFonts w:ascii="Arial" w:hAnsi="Arial"/>
        </w:rPr>
        <w:t xml:space="preserve"> ο </w:t>
      </w:r>
      <w:r w:rsidRPr="00B6692A">
        <w:rPr>
          <w:rStyle w:val="gvxzyvdx"/>
          <w:rFonts w:ascii="Arial" w:hAnsi="Arial"/>
        </w:rPr>
        <w:t>διευθυντής</w:t>
      </w:r>
      <w:r w:rsidR="00E52822" w:rsidRPr="00B6692A">
        <w:rPr>
          <w:rStyle w:val="gvxzyvdx"/>
          <w:rFonts w:ascii="Arial" w:hAnsi="Arial"/>
        </w:rPr>
        <w:t xml:space="preserve"> </w:t>
      </w:r>
      <w:r w:rsidR="00785EEB" w:rsidRPr="00B6692A">
        <w:rPr>
          <w:rStyle w:val="gvxzyvdx"/>
          <w:rFonts w:ascii="Arial" w:hAnsi="Arial"/>
        </w:rPr>
        <w:t xml:space="preserve">σου </w:t>
      </w:r>
      <w:r w:rsidR="00E52822" w:rsidRPr="00B6692A">
        <w:rPr>
          <w:rStyle w:val="gvxzyvdx"/>
          <w:rFonts w:ascii="Arial" w:hAnsi="Arial"/>
        </w:rPr>
        <w:t xml:space="preserve">από την </w:t>
      </w:r>
      <w:r w:rsidRPr="00B6692A">
        <w:rPr>
          <w:rStyle w:val="gvxzyvdx"/>
          <w:rFonts w:ascii="Arial" w:hAnsi="Arial"/>
        </w:rPr>
        <w:t>προηγουμένη</w:t>
      </w:r>
      <w:r w:rsidR="00E52822" w:rsidRPr="00B6692A">
        <w:rPr>
          <w:rStyle w:val="gvxzyvdx"/>
          <w:rFonts w:ascii="Arial" w:hAnsi="Arial"/>
        </w:rPr>
        <w:t xml:space="preserve"> </w:t>
      </w:r>
      <w:r w:rsidRPr="00B6692A">
        <w:rPr>
          <w:rStyle w:val="gvxzyvdx"/>
          <w:rFonts w:ascii="Arial" w:hAnsi="Arial"/>
        </w:rPr>
        <w:t>ημέρα</w:t>
      </w:r>
      <w:r w:rsidR="00E52822" w:rsidRPr="00B6692A">
        <w:rPr>
          <w:rStyle w:val="gvxzyvdx"/>
          <w:rFonts w:ascii="Arial" w:hAnsi="Arial"/>
        </w:rPr>
        <w:t xml:space="preserve"> αν θα </w:t>
      </w:r>
      <w:r w:rsidRPr="00B6692A">
        <w:rPr>
          <w:rStyle w:val="gvxzyvdx"/>
          <w:rFonts w:ascii="Arial" w:hAnsi="Arial"/>
        </w:rPr>
        <w:t>απεργήσεις</w:t>
      </w:r>
      <w:r w:rsidR="00E52822" w:rsidRPr="00B6692A">
        <w:rPr>
          <w:rStyle w:val="gvxzyvdx"/>
          <w:rFonts w:ascii="Arial" w:hAnsi="Arial"/>
        </w:rPr>
        <w:t xml:space="preserve"> για να </w:t>
      </w:r>
      <w:r w:rsidRPr="00B6692A">
        <w:rPr>
          <w:rStyle w:val="gvxzyvdx"/>
          <w:rFonts w:ascii="Arial" w:hAnsi="Arial"/>
        </w:rPr>
        <w:t>διαμορφώσει</w:t>
      </w:r>
      <w:r w:rsidR="00E52822" w:rsidRPr="00B6692A">
        <w:rPr>
          <w:rStyle w:val="gvxzyvdx"/>
          <w:rFonts w:ascii="Arial" w:hAnsi="Arial"/>
        </w:rPr>
        <w:t xml:space="preserve"> το </w:t>
      </w:r>
      <w:r w:rsidRPr="00B6692A">
        <w:rPr>
          <w:rStyle w:val="gvxzyvdx"/>
          <w:rFonts w:ascii="Arial" w:hAnsi="Arial"/>
        </w:rPr>
        <w:t>ημερήσιο</w:t>
      </w:r>
      <w:r w:rsidR="00E52822" w:rsidRPr="00B6692A">
        <w:rPr>
          <w:rStyle w:val="gvxzyvdx"/>
          <w:rFonts w:ascii="Arial" w:hAnsi="Arial"/>
        </w:rPr>
        <w:t xml:space="preserve"> </w:t>
      </w:r>
      <w:r w:rsidRPr="00B6692A">
        <w:rPr>
          <w:rStyle w:val="gvxzyvdx"/>
          <w:rFonts w:ascii="Arial" w:hAnsi="Arial"/>
        </w:rPr>
        <w:t>πρόγραμμα</w:t>
      </w:r>
      <w:r w:rsidR="00E52822" w:rsidRPr="00B6692A">
        <w:rPr>
          <w:rStyle w:val="gvxzyvdx"/>
          <w:rFonts w:ascii="Arial" w:hAnsi="Arial"/>
        </w:rPr>
        <w:t xml:space="preserve"> της </w:t>
      </w:r>
      <w:r w:rsidRPr="00B6692A">
        <w:rPr>
          <w:rStyle w:val="gvxzyvdx"/>
          <w:rFonts w:ascii="Arial" w:hAnsi="Arial"/>
        </w:rPr>
        <w:t>επόμενη</w:t>
      </w:r>
      <w:r w:rsidR="00E52822" w:rsidRPr="00B6692A">
        <w:rPr>
          <w:rStyle w:val="gvxzyvdx"/>
          <w:rFonts w:ascii="Arial" w:hAnsi="Arial"/>
        </w:rPr>
        <w:t xml:space="preserve"> </w:t>
      </w:r>
      <w:r w:rsidRPr="00B6692A">
        <w:rPr>
          <w:rStyle w:val="gvxzyvdx"/>
          <w:rFonts w:ascii="Arial" w:hAnsi="Arial"/>
        </w:rPr>
        <w:t>ημέρας</w:t>
      </w:r>
      <w:r w:rsidR="00412D03" w:rsidRPr="008F40A7">
        <w:rPr>
          <w:rStyle w:val="gvxzyvdx"/>
          <w:rFonts w:ascii="Arial" w:hAnsi="Arial"/>
        </w:rPr>
        <w:t xml:space="preserve">. </w:t>
      </w:r>
      <w:r w:rsidR="00E52822" w:rsidRPr="00B6692A">
        <w:rPr>
          <w:rStyle w:val="gvxzyvdx"/>
          <w:rFonts w:ascii="Arial" w:hAnsi="Arial"/>
        </w:rPr>
        <w:t xml:space="preserve"> δεν </w:t>
      </w:r>
      <w:r w:rsidRPr="00B6692A">
        <w:rPr>
          <w:rStyle w:val="gvxzyvdx"/>
          <w:rFonts w:ascii="Arial" w:hAnsi="Arial"/>
        </w:rPr>
        <w:t>είσαι</w:t>
      </w:r>
      <w:r w:rsidR="00E52822" w:rsidRPr="00B6692A">
        <w:rPr>
          <w:rStyle w:val="gvxzyvdx"/>
          <w:rFonts w:ascii="Arial" w:hAnsi="Arial"/>
        </w:rPr>
        <w:t xml:space="preserve"> </w:t>
      </w:r>
      <w:r w:rsidRPr="00B6692A">
        <w:rPr>
          <w:rStyle w:val="gvxzyvdx"/>
          <w:rFonts w:ascii="Arial" w:hAnsi="Arial"/>
        </w:rPr>
        <w:t>υποχρεωμένος</w:t>
      </w:r>
      <w:r w:rsidR="00E52822" w:rsidRPr="00B6692A">
        <w:rPr>
          <w:rStyle w:val="gvxzyvdx"/>
          <w:rFonts w:ascii="Arial" w:hAnsi="Arial"/>
        </w:rPr>
        <w:t xml:space="preserve"> να </w:t>
      </w:r>
      <w:r w:rsidRPr="00B6692A">
        <w:rPr>
          <w:rStyle w:val="gvxzyvdx"/>
          <w:rFonts w:ascii="Arial" w:hAnsi="Arial"/>
        </w:rPr>
        <w:t>απαντήσεις</w:t>
      </w:r>
      <w:r w:rsidR="00E52822" w:rsidRPr="00B6692A">
        <w:rPr>
          <w:rStyle w:val="gvxzyvdx"/>
          <w:rFonts w:ascii="Arial" w:hAnsi="Arial"/>
        </w:rPr>
        <w:t xml:space="preserve">, είναι στη </w:t>
      </w:r>
      <w:r w:rsidRPr="00B6692A">
        <w:rPr>
          <w:rStyle w:val="gvxzyvdx"/>
          <w:rFonts w:ascii="Arial" w:hAnsi="Arial"/>
        </w:rPr>
        <w:t>δική</w:t>
      </w:r>
      <w:r w:rsidR="00E52822" w:rsidRPr="00B6692A">
        <w:rPr>
          <w:rStyle w:val="gvxzyvdx"/>
          <w:rFonts w:ascii="Arial" w:hAnsi="Arial"/>
        </w:rPr>
        <w:t xml:space="preserve"> σου </w:t>
      </w:r>
      <w:r w:rsidRPr="00B6692A">
        <w:rPr>
          <w:rStyle w:val="gvxzyvdx"/>
          <w:rFonts w:ascii="Arial" w:hAnsi="Arial"/>
        </w:rPr>
        <w:t>κρίση</w:t>
      </w:r>
      <w:r w:rsidR="00E52822" w:rsidRPr="00B6692A">
        <w:rPr>
          <w:rStyle w:val="gvxzyvdx"/>
          <w:rFonts w:ascii="Arial" w:hAnsi="Arial"/>
        </w:rPr>
        <w:t>.</w:t>
      </w:r>
    </w:p>
    <w:p w14:paraId="2FAAA745" w14:textId="01CA8738" w:rsidR="00E52822" w:rsidRPr="00B6692A" w:rsidRDefault="00E52822" w:rsidP="00540FC2">
      <w:pPr>
        <w:ind w:firstLine="0"/>
        <w:rPr>
          <w:rStyle w:val="gvxzyvdx"/>
          <w:rFonts w:ascii="Arial" w:hAnsi="Arial"/>
        </w:rPr>
      </w:pPr>
      <w:r w:rsidRPr="00B6692A">
        <w:rPr>
          <w:rStyle w:val="gvxzyvdx"/>
          <w:rFonts w:ascii="Arial" w:hAnsi="Arial"/>
        </w:rPr>
        <w:t xml:space="preserve">Θα </w:t>
      </w:r>
      <w:r w:rsidR="00976CBB" w:rsidRPr="00B6692A">
        <w:rPr>
          <w:rStyle w:val="gvxzyvdx"/>
          <w:rFonts w:ascii="Arial" w:hAnsi="Arial"/>
        </w:rPr>
        <w:t>χάσεις</w:t>
      </w:r>
      <w:r w:rsidRPr="00B6692A">
        <w:rPr>
          <w:rStyle w:val="gvxzyvdx"/>
          <w:rFonts w:ascii="Arial" w:hAnsi="Arial"/>
        </w:rPr>
        <w:t xml:space="preserve"> το </w:t>
      </w:r>
      <w:r w:rsidR="00976CBB" w:rsidRPr="00B6692A">
        <w:rPr>
          <w:rStyle w:val="gvxzyvdx"/>
          <w:rFonts w:ascii="Arial" w:hAnsi="Arial"/>
        </w:rPr>
        <w:t>ημερομίσθιο</w:t>
      </w:r>
      <w:r w:rsidRPr="00B6692A">
        <w:rPr>
          <w:rStyle w:val="gvxzyvdx"/>
          <w:rFonts w:ascii="Arial" w:hAnsi="Arial"/>
        </w:rPr>
        <w:t xml:space="preserve">, </w:t>
      </w:r>
      <w:r w:rsidR="00976CBB" w:rsidRPr="00B6692A">
        <w:rPr>
          <w:rStyle w:val="gvxzyvdx"/>
          <w:rFonts w:ascii="Arial" w:hAnsi="Arial"/>
        </w:rPr>
        <w:t>δηλαδή</w:t>
      </w:r>
      <w:r w:rsidRPr="00B6692A">
        <w:rPr>
          <w:rStyle w:val="gvxzyvdx"/>
          <w:rFonts w:ascii="Arial" w:hAnsi="Arial"/>
        </w:rPr>
        <w:t xml:space="preserve"> </w:t>
      </w:r>
      <w:r w:rsidR="00976CBB" w:rsidRPr="00B6692A">
        <w:rPr>
          <w:rStyle w:val="gvxzyvdx"/>
          <w:rFonts w:ascii="Arial" w:hAnsi="Arial"/>
        </w:rPr>
        <w:t>περίπου</w:t>
      </w:r>
      <w:r w:rsidRPr="00B6692A">
        <w:rPr>
          <w:rStyle w:val="gvxzyvdx"/>
          <w:rFonts w:ascii="Arial" w:hAnsi="Arial"/>
        </w:rPr>
        <w:t xml:space="preserve"> 40-50 </w:t>
      </w:r>
      <w:r w:rsidR="00976CBB" w:rsidRPr="00B6692A">
        <w:rPr>
          <w:rStyle w:val="gvxzyvdx"/>
          <w:rFonts w:ascii="Arial" w:hAnsi="Arial"/>
        </w:rPr>
        <w:t>ευρώ</w:t>
      </w:r>
      <w:r w:rsidRPr="00B6692A">
        <w:rPr>
          <w:rStyle w:val="gvxzyvdx"/>
          <w:rFonts w:ascii="Arial" w:hAnsi="Arial"/>
        </w:rPr>
        <w:t xml:space="preserve"> και το </w:t>
      </w:r>
      <w:r w:rsidR="00976CBB" w:rsidRPr="00B6692A">
        <w:rPr>
          <w:rStyle w:val="gvxzyvdx"/>
          <w:rFonts w:ascii="Arial" w:hAnsi="Arial"/>
        </w:rPr>
        <w:t>ένσημο</w:t>
      </w:r>
      <w:r w:rsidRPr="00B6692A">
        <w:rPr>
          <w:rStyle w:val="gvxzyvdx"/>
          <w:rFonts w:ascii="Arial" w:hAnsi="Arial"/>
        </w:rPr>
        <w:t xml:space="preserve"> σου. Σε </w:t>
      </w:r>
      <w:r w:rsidR="00615B27" w:rsidRPr="00B6692A">
        <w:rPr>
          <w:rStyle w:val="gvxzyvdx"/>
          <w:rFonts w:ascii="Arial" w:hAnsi="Arial"/>
        </w:rPr>
        <w:t>π</w:t>
      </w:r>
      <w:r w:rsidR="00976CBB" w:rsidRPr="00B6692A">
        <w:rPr>
          <w:rStyle w:val="gvxzyvdx"/>
          <w:rFonts w:ascii="Arial" w:hAnsi="Arial"/>
        </w:rPr>
        <w:t>ερίπτωση</w:t>
      </w:r>
      <w:r w:rsidRPr="00B6692A">
        <w:rPr>
          <w:rStyle w:val="gvxzyvdx"/>
          <w:rFonts w:ascii="Arial" w:hAnsi="Arial"/>
        </w:rPr>
        <w:t xml:space="preserve"> </w:t>
      </w:r>
      <w:r w:rsidR="00976CBB" w:rsidRPr="00B6692A">
        <w:rPr>
          <w:rStyle w:val="gvxzyvdx"/>
          <w:rFonts w:ascii="Arial" w:hAnsi="Arial"/>
        </w:rPr>
        <w:t>συμμέτοχης</w:t>
      </w:r>
      <w:r w:rsidRPr="00B6692A">
        <w:rPr>
          <w:rStyle w:val="gvxzyvdx"/>
          <w:rFonts w:ascii="Arial" w:hAnsi="Arial"/>
        </w:rPr>
        <w:t xml:space="preserve"> σε </w:t>
      </w:r>
      <w:r w:rsidR="00976CBB" w:rsidRPr="00B6692A">
        <w:rPr>
          <w:rStyle w:val="gvxzyvdx"/>
          <w:rFonts w:ascii="Arial" w:hAnsi="Arial"/>
        </w:rPr>
        <w:t>στάση</w:t>
      </w:r>
      <w:r w:rsidRPr="00B6692A">
        <w:rPr>
          <w:rStyle w:val="gvxzyvdx"/>
          <w:rFonts w:ascii="Arial" w:hAnsi="Arial"/>
        </w:rPr>
        <w:t xml:space="preserve"> </w:t>
      </w:r>
      <w:r w:rsidR="00976CBB" w:rsidRPr="00B6692A">
        <w:rPr>
          <w:rStyle w:val="gvxzyvdx"/>
          <w:rFonts w:ascii="Arial" w:hAnsi="Arial"/>
        </w:rPr>
        <w:t>εργασίας</w:t>
      </w:r>
      <w:r w:rsidRPr="00B6692A">
        <w:rPr>
          <w:rStyle w:val="gvxzyvdx"/>
          <w:rFonts w:ascii="Arial" w:hAnsi="Arial"/>
        </w:rPr>
        <w:t xml:space="preserve"> </w:t>
      </w:r>
      <w:r w:rsidR="00976CBB" w:rsidRPr="00B6692A">
        <w:rPr>
          <w:rStyle w:val="gvxzyvdx"/>
          <w:rFonts w:ascii="Arial" w:hAnsi="Arial"/>
        </w:rPr>
        <w:t>χάνεις</w:t>
      </w:r>
      <w:r w:rsidRPr="00B6692A">
        <w:rPr>
          <w:rStyle w:val="gvxzyvdx"/>
          <w:rFonts w:ascii="Arial" w:hAnsi="Arial"/>
        </w:rPr>
        <w:t xml:space="preserve"> το 1/6 του </w:t>
      </w:r>
      <w:r w:rsidR="00976CBB" w:rsidRPr="00B6692A">
        <w:rPr>
          <w:rStyle w:val="gvxzyvdx"/>
          <w:rFonts w:ascii="Arial" w:hAnsi="Arial"/>
        </w:rPr>
        <w:t>ημερομίσθιου</w:t>
      </w:r>
      <w:r w:rsidRPr="00B6692A">
        <w:rPr>
          <w:rStyle w:val="gvxzyvdx"/>
          <w:rFonts w:ascii="Arial" w:hAnsi="Arial"/>
        </w:rPr>
        <w:t xml:space="preserve"> </w:t>
      </w:r>
      <w:r w:rsidR="00976CBB" w:rsidRPr="00B6692A">
        <w:rPr>
          <w:rStyle w:val="gvxzyvdx"/>
          <w:rFonts w:ascii="Arial" w:hAnsi="Arial"/>
        </w:rPr>
        <w:t>ανά</w:t>
      </w:r>
      <w:r w:rsidRPr="00B6692A">
        <w:rPr>
          <w:rStyle w:val="gvxzyvdx"/>
          <w:rFonts w:ascii="Arial" w:hAnsi="Arial"/>
        </w:rPr>
        <w:t xml:space="preserve"> </w:t>
      </w:r>
      <w:r w:rsidR="00976CBB" w:rsidRPr="00B6692A">
        <w:rPr>
          <w:rStyle w:val="gvxzyvdx"/>
          <w:rFonts w:ascii="Arial" w:hAnsi="Arial"/>
        </w:rPr>
        <w:t>ώρα</w:t>
      </w:r>
      <w:r w:rsidRPr="00B6692A">
        <w:rPr>
          <w:rStyle w:val="gvxzyvdx"/>
          <w:rFonts w:ascii="Arial" w:hAnsi="Arial"/>
        </w:rPr>
        <w:t>.</w:t>
      </w:r>
    </w:p>
    <w:p w14:paraId="7FFF26B7" w14:textId="1C087754" w:rsidR="00E52822" w:rsidRPr="00B6692A" w:rsidRDefault="00E52822" w:rsidP="00540FC2">
      <w:pPr>
        <w:ind w:firstLine="0"/>
        <w:rPr>
          <w:rStyle w:val="gvxzyvdx"/>
          <w:rFonts w:ascii="Arial" w:hAnsi="Arial"/>
        </w:rPr>
      </w:pPr>
      <w:r w:rsidRPr="00B6692A">
        <w:rPr>
          <w:rStyle w:val="gvxzyvdx"/>
          <w:rFonts w:ascii="Arial" w:hAnsi="Arial"/>
        </w:rPr>
        <w:t xml:space="preserve">Δεν </w:t>
      </w:r>
      <w:r w:rsidR="00976CBB" w:rsidRPr="00B6692A">
        <w:rPr>
          <w:rStyle w:val="gvxzyvdx"/>
          <w:rFonts w:ascii="Arial" w:hAnsi="Arial"/>
        </w:rPr>
        <w:t>χάνεις</w:t>
      </w:r>
      <w:r w:rsidRPr="00B6692A">
        <w:rPr>
          <w:rStyle w:val="gvxzyvdx"/>
          <w:rFonts w:ascii="Arial" w:hAnsi="Arial"/>
        </w:rPr>
        <w:t xml:space="preserve"> </w:t>
      </w:r>
      <w:r w:rsidR="00976CBB" w:rsidRPr="00B6692A">
        <w:rPr>
          <w:rStyle w:val="gvxzyvdx"/>
          <w:rFonts w:ascii="Arial" w:hAnsi="Arial"/>
        </w:rPr>
        <w:t>καθόλου</w:t>
      </w:r>
      <w:r w:rsidRPr="00B6692A">
        <w:rPr>
          <w:rStyle w:val="gvxzyvdx"/>
          <w:rFonts w:ascii="Arial" w:hAnsi="Arial"/>
        </w:rPr>
        <w:t xml:space="preserve"> </w:t>
      </w:r>
      <w:r w:rsidR="00976CBB" w:rsidRPr="00B6692A">
        <w:rPr>
          <w:rStyle w:val="gvxzyvdx"/>
          <w:rFonts w:ascii="Arial" w:hAnsi="Arial"/>
        </w:rPr>
        <w:t>προϋπηρεσία</w:t>
      </w:r>
      <w:r w:rsidRPr="00B6692A">
        <w:rPr>
          <w:rStyle w:val="gvxzyvdx"/>
          <w:rFonts w:ascii="Arial" w:hAnsi="Arial"/>
        </w:rPr>
        <w:t xml:space="preserve"> από την </w:t>
      </w:r>
      <w:r w:rsidR="00976CBB" w:rsidRPr="00B6692A">
        <w:rPr>
          <w:rStyle w:val="gvxzyvdx"/>
          <w:rFonts w:ascii="Arial" w:hAnsi="Arial"/>
        </w:rPr>
        <w:t>συμμετοχή</w:t>
      </w:r>
      <w:r w:rsidRPr="00B6692A">
        <w:rPr>
          <w:rStyle w:val="gvxzyvdx"/>
          <w:rFonts w:ascii="Arial" w:hAnsi="Arial"/>
        </w:rPr>
        <w:t xml:space="preserve"> σου σε </w:t>
      </w:r>
      <w:r w:rsidR="00976CBB" w:rsidRPr="00B6692A">
        <w:rPr>
          <w:rStyle w:val="gvxzyvdx"/>
          <w:rFonts w:ascii="Arial" w:hAnsi="Arial"/>
        </w:rPr>
        <w:t>απεργία</w:t>
      </w:r>
      <w:r w:rsidRPr="00B6692A">
        <w:rPr>
          <w:rStyle w:val="gvxzyvdx"/>
          <w:rFonts w:ascii="Arial" w:hAnsi="Arial"/>
        </w:rPr>
        <w:t>.</w:t>
      </w:r>
    </w:p>
    <w:p w14:paraId="5B962DFA" w14:textId="35E38AEF" w:rsidR="00E52822" w:rsidRPr="00B6692A" w:rsidRDefault="00976CBB" w:rsidP="00540FC2">
      <w:pPr>
        <w:ind w:firstLine="0"/>
        <w:rPr>
          <w:rStyle w:val="gvxzyvdx"/>
          <w:rFonts w:ascii="Arial" w:hAnsi="Arial"/>
        </w:rPr>
      </w:pPr>
      <w:r w:rsidRPr="00B6692A">
        <w:rPr>
          <w:rStyle w:val="gvxzyvdx"/>
          <w:rFonts w:ascii="Arial" w:hAnsi="Arial"/>
        </w:rPr>
        <w:t>Τέλος</w:t>
      </w:r>
      <w:r w:rsidR="00412D03" w:rsidRPr="008F40A7">
        <w:rPr>
          <w:rStyle w:val="gvxzyvdx"/>
          <w:rFonts w:ascii="Arial" w:hAnsi="Arial"/>
        </w:rPr>
        <w:t>,</w:t>
      </w:r>
      <w:r w:rsidR="00E52822" w:rsidRPr="008F40A7">
        <w:rPr>
          <w:rStyle w:val="gvxzyvdx"/>
          <w:rFonts w:ascii="Arial" w:hAnsi="Arial"/>
        </w:rPr>
        <w:t xml:space="preserve"> </w:t>
      </w:r>
      <w:r w:rsidRPr="008F40A7">
        <w:rPr>
          <w:rStyle w:val="gvxzyvdx"/>
          <w:rFonts w:ascii="Arial" w:hAnsi="Arial"/>
        </w:rPr>
        <w:t>απαγορεύεται</w:t>
      </w:r>
      <w:r w:rsidR="00E52822" w:rsidRPr="00655491">
        <w:rPr>
          <w:rStyle w:val="gvxzyvdx"/>
          <w:rFonts w:ascii="Arial" w:hAnsi="Arial"/>
        </w:rPr>
        <w:t xml:space="preserve"> να σε </w:t>
      </w:r>
      <w:r w:rsidRPr="00B6692A">
        <w:rPr>
          <w:rStyle w:val="gvxzyvdx"/>
          <w:rFonts w:ascii="Arial" w:hAnsi="Arial"/>
        </w:rPr>
        <w:t>αντικαταστήσει</w:t>
      </w:r>
      <w:r w:rsidR="00E52822" w:rsidRPr="00B6692A">
        <w:rPr>
          <w:rStyle w:val="gvxzyvdx"/>
          <w:rFonts w:ascii="Arial" w:hAnsi="Arial"/>
        </w:rPr>
        <w:t xml:space="preserve"> άλλος </w:t>
      </w:r>
      <w:r w:rsidRPr="00B6692A">
        <w:rPr>
          <w:rStyle w:val="gvxzyvdx"/>
          <w:rFonts w:ascii="Arial" w:hAnsi="Arial"/>
        </w:rPr>
        <w:t>συνάδελφος</w:t>
      </w:r>
      <w:r w:rsidR="00E52822" w:rsidRPr="00B6692A">
        <w:rPr>
          <w:rStyle w:val="gvxzyvdx"/>
          <w:rFonts w:ascii="Arial" w:hAnsi="Arial"/>
        </w:rPr>
        <w:t xml:space="preserve"> για το </w:t>
      </w:r>
      <w:r w:rsidRPr="00B6692A">
        <w:rPr>
          <w:rStyle w:val="gvxzyvdx"/>
          <w:rFonts w:ascii="Arial" w:hAnsi="Arial"/>
        </w:rPr>
        <w:t>μάθημα</w:t>
      </w:r>
      <w:r w:rsidR="00E52822" w:rsidRPr="00B6692A">
        <w:rPr>
          <w:rStyle w:val="gvxzyvdx"/>
          <w:rFonts w:ascii="Arial" w:hAnsi="Arial"/>
        </w:rPr>
        <w:t xml:space="preserve"> που </w:t>
      </w:r>
      <w:r w:rsidRPr="00B6692A">
        <w:rPr>
          <w:rStyle w:val="gvxzyvdx"/>
          <w:rFonts w:ascii="Arial" w:hAnsi="Arial"/>
        </w:rPr>
        <w:t>χάνεται</w:t>
      </w:r>
      <w:r w:rsidR="00E52822" w:rsidRPr="00B6692A">
        <w:rPr>
          <w:rStyle w:val="gvxzyvdx"/>
          <w:rFonts w:ascii="Arial" w:hAnsi="Arial"/>
        </w:rPr>
        <w:t xml:space="preserve"> </w:t>
      </w:r>
      <w:r w:rsidRPr="00B6692A">
        <w:rPr>
          <w:rStyle w:val="gvxzyvdx"/>
          <w:rFonts w:ascii="Arial" w:hAnsi="Arial"/>
        </w:rPr>
        <w:t>επειδή</w:t>
      </w:r>
      <w:r w:rsidR="00E52822" w:rsidRPr="00B6692A">
        <w:rPr>
          <w:rStyle w:val="gvxzyvdx"/>
          <w:rFonts w:ascii="Arial" w:hAnsi="Arial"/>
        </w:rPr>
        <w:t xml:space="preserve"> </w:t>
      </w:r>
      <w:r w:rsidRPr="00B6692A">
        <w:rPr>
          <w:rStyle w:val="gvxzyvdx"/>
          <w:rFonts w:ascii="Arial" w:hAnsi="Arial"/>
        </w:rPr>
        <w:t>εσύ</w:t>
      </w:r>
      <w:r w:rsidR="00E52822" w:rsidRPr="00B6692A">
        <w:rPr>
          <w:rStyle w:val="gvxzyvdx"/>
          <w:rFonts w:ascii="Arial" w:hAnsi="Arial"/>
        </w:rPr>
        <w:t xml:space="preserve"> </w:t>
      </w:r>
      <w:r w:rsidRPr="00B6692A">
        <w:rPr>
          <w:rStyle w:val="gvxzyvdx"/>
          <w:rFonts w:ascii="Arial" w:hAnsi="Arial"/>
        </w:rPr>
        <w:t>απεργείς</w:t>
      </w:r>
      <w:r w:rsidR="00E52822" w:rsidRPr="00B6692A">
        <w:rPr>
          <w:rStyle w:val="gvxzyvdx"/>
          <w:rFonts w:ascii="Arial" w:hAnsi="Arial"/>
        </w:rPr>
        <w:t>.</w:t>
      </w:r>
    </w:p>
    <w:p w14:paraId="7555BF19" w14:textId="77777777" w:rsidR="00DC309E" w:rsidRPr="00B6692A" w:rsidRDefault="00DC309E" w:rsidP="00715EA5">
      <w:pPr>
        <w:pStyle w:val="aff2"/>
        <w:rPr>
          <w:rStyle w:val="gvxzyvdx"/>
          <w:rFonts w:ascii="Arial" w:hAnsi="Arial"/>
        </w:rPr>
      </w:pPr>
    </w:p>
    <w:p w14:paraId="12A17E45" w14:textId="77777777" w:rsidR="00803738" w:rsidRPr="00655491" w:rsidRDefault="00803738" w:rsidP="00715EA5">
      <w:pPr>
        <w:pStyle w:val="aff2"/>
        <w:rPr>
          <w:rStyle w:val="gvxzyvdx"/>
          <w:rFonts w:ascii="Arial" w:hAnsi="Arial"/>
        </w:rPr>
      </w:pPr>
    </w:p>
    <w:p w14:paraId="4636ED98" w14:textId="07317689" w:rsidR="00FA0A16" w:rsidRPr="008F40A7" w:rsidRDefault="00FA0A16" w:rsidP="00B6692A">
      <w:pPr>
        <w:pStyle w:val="aff2"/>
        <w:numPr>
          <w:ilvl w:val="0"/>
          <w:numId w:val="31"/>
        </w:numPr>
        <w:rPr>
          <w:rFonts w:ascii="Arial" w:hAnsi="Arial"/>
          <w:b/>
        </w:rPr>
      </w:pPr>
      <w:r w:rsidRPr="00B6692A">
        <w:rPr>
          <w:rFonts w:ascii="Arial" w:hAnsi="Arial"/>
          <w:b/>
          <w:shd w:val="clear" w:color="auto" w:fill="FFFFFF"/>
        </w:rPr>
        <w:t xml:space="preserve">Η προϋπηρεσία σε Δημόσιο ΙΕΚ </w:t>
      </w:r>
      <w:r w:rsidR="00B356AA" w:rsidRPr="00B6692A">
        <w:rPr>
          <w:rFonts w:ascii="Arial" w:hAnsi="Arial"/>
          <w:b/>
          <w:shd w:val="clear" w:color="auto" w:fill="FFFFFF"/>
        </w:rPr>
        <w:t>προσμετράτε</w:t>
      </w:r>
      <w:r w:rsidRPr="00B6692A">
        <w:rPr>
          <w:rFonts w:ascii="Arial" w:hAnsi="Arial"/>
          <w:b/>
          <w:shd w:val="clear" w:color="auto" w:fill="FFFFFF"/>
        </w:rPr>
        <w:t>;</w:t>
      </w:r>
    </w:p>
    <w:p w14:paraId="5E719E93" w14:textId="77777777" w:rsidR="00540FC2" w:rsidRDefault="00540FC2" w:rsidP="00540FC2">
      <w:pPr>
        <w:ind w:firstLine="0"/>
        <w:rPr>
          <w:rStyle w:val="gvxzyvdx"/>
          <w:rFonts w:ascii="Arial" w:hAnsi="Arial"/>
        </w:rPr>
      </w:pPr>
    </w:p>
    <w:p w14:paraId="7B66101F" w14:textId="62BBECA0" w:rsidR="001C15A8" w:rsidRPr="008F40A7" w:rsidRDefault="00FA0A16" w:rsidP="00540FC2">
      <w:pPr>
        <w:ind w:firstLine="0"/>
        <w:rPr>
          <w:rStyle w:val="gvxzyvdx"/>
          <w:rFonts w:ascii="Arial" w:hAnsi="Arial"/>
        </w:rPr>
      </w:pPr>
      <w:r w:rsidRPr="008F40A7">
        <w:rPr>
          <w:rStyle w:val="gvxzyvdx"/>
          <w:rFonts w:ascii="Arial" w:hAnsi="Arial"/>
        </w:rPr>
        <w:t xml:space="preserve">Τα </w:t>
      </w:r>
      <w:r w:rsidR="00976CBB" w:rsidRPr="00655491">
        <w:rPr>
          <w:rStyle w:val="gvxzyvdx"/>
          <w:rFonts w:ascii="Arial" w:hAnsi="Arial"/>
        </w:rPr>
        <w:t>δημοσία</w:t>
      </w:r>
      <w:r w:rsidRPr="00B6692A">
        <w:rPr>
          <w:rStyle w:val="gvxzyvdx"/>
          <w:rFonts w:ascii="Arial" w:hAnsi="Arial"/>
        </w:rPr>
        <w:t xml:space="preserve"> ΙΕΚ </w:t>
      </w:r>
      <w:r w:rsidR="00976CBB" w:rsidRPr="00B6692A">
        <w:rPr>
          <w:rStyle w:val="gvxzyvdx"/>
          <w:rFonts w:ascii="Arial" w:hAnsi="Arial"/>
        </w:rPr>
        <w:t>θεωρούνται</w:t>
      </w:r>
      <w:r w:rsidRPr="00B6692A">
        <w:rPr>
          <w:rStyle w:val="gvxzyvdx"/>
          <w:rFonts w:ascii="Arial" w:hAnsi="Arial"/>
        </w:rPr>
        <w:t xml:space="preserve"> μεταδευτεροβ</w:t>
      </w:r>
      <w:r w:rsidR="006B360B" w:rsidRPr="008F40A7">
        <w:rPr>
          <w:rStyle w:val="gvxzyvdx"/>
          <w:rFonts w:ascii="Arial" w:hAnsi="Arial"/>
        </w:rPr>
        <w:t>ά</w:t>
      </w:r>
      <w:r w:rsidRPr="008F40A7">
        <w:rPr>
          <w:rStyle w:val="gvxzyvdx"/>
          <w:rFonts w:ascii="Arial" w:hAnsi="Arial"/>
        </w:rPr>
        <w:t xml:space="preserve">θμια </w:t>
      </w:r>
      <w:r w:rsidR="00976CBB" w:rsidRPr="008F40A7">
        <w:rPr>
          <w:rStyle w:val="gvxzyvdx"/>
          <w:rFonts w:ascii="Arial" w:hAnsi="Arial"/>
        </w:rPr>
        <w:t>εκπαίδευση</w:t>
      </w:r>
      <w:r w:rsidRPr="00655491">
        <w:rPr>
          <w:rStyle w:val="gvxzyvdx"/>
          <w:rFonts w:ascii="Arial" w:hAnsi="Arial"/>
        </w:rPr>
        <w:t xml:space="preserve"> </w:t>
      </w:r>
      <w:r w:rsidR="00976CBB" w:rsidRPr="00B6692A">
        <w:rPr>
          <w:rStyle w:val="gvxzyvdx"/>
          <w:rFonts w:ascii="Arial" w:hAnsi="Arial"/>
        </w:rPr>
        <w:t>συνεπώς</w:t>
      </w:r>
      <w:r w:rsidR="00340357" w:rsidRPr="008F40A7">
        <w:rPr>
          <w:rStyle w:val="gvxzyvdx"/>
          <w:rFonts w:ascii="Arial" w:hAnsi="Arial"/>
        </w:rPr>
        <w:t xml:space="preserve"> η </w:t>
      </w:r>
      <w:r w:rsidR="00D2152F" w:rsidRPr="008F40A7">
        <w:rPr>
          <w:rStyle w:val="gvxzyvdx"/>
          <w:rFonts w:ascii="Arial" w:hAnsi="Arial"/>
        </w:rPr>
        <w:t>προϋπηρεσία</w:t>
      </w:r>
      <w:r w:rsidR="00340357" w:rsidRPr="008F40A7">
        <w:rPr>
          <w:rStyle w:val="gvxzyvdx"/>
          <w:rFonts w:ascii="Arial" w:hAnsi="Arial"/>
        </w:rPr>
        <w:t xml:space="preserve"> δεν </w:t>
      </w:r>
      <w:r w:rsidR="00D2152F" w:rsidRPr="008F40A7">
        <w:rPr>
          <w:rStyle w:val="gvxzyvdx"/>
          <w:rFonts w:ascii="Arial" w:hAnsi="Arial"/>
        </w:rPr>
        <w:t>αναγνωρίζεται</w:t>
      </w:r>
      <w:r w:rsidRPr="008F40A7">
        <w:rPr>
          <w:rStyle w:val="gvxzyvdx"/>
          <w:rFonts w:ascii="Arial" w:hAnsi="Arial"/>
        </w:rPr>
        <w:t xml:space="preserve"> </w:t>
      </w:r>
      <w:r w:rsidR="00976CBB" w:rsidRPr="008F40A7">
        <w:rPr>
          <w:rStyle w:val="gvxzyvdx"/>
          <w:rFonts w:ascii="Arial" w:hAnsi="Arial"/>
        </w:rPr>
        <w:t>τουλάχιστον</w:t>
      </w:r>
      <w:r w:rsidRPr="00655491">
        <w:rPr>
          <w:rStyle w:val="gvxzyvdx"/>
          <w:rFonts w:ascii="Arial" w:hAnsi="Arial"/>
        </w:rPr>
        <w:t xml:space="preserve"> για να </w:t>
      </w:r>
      <w:r w:rsidR="00976CBB" w:rsidRPr="00B6692A">
        <w:rPr>
          <w:rStyle w:val="gvxzyvdx"/>
          <w:rFonts w:ascii="Arial" w:hAnsi="Arial"/>
        </w:rPr>
        <w:t>πάρεις</w:t>
      </w:r>
      <w:r w:rsidRPr="00B6692A">
        <w:rPr>
          <w:rStyle w:val="gvxzyvdx"/>
          <w:rFonts w:ascii="Arial" w:hAnsi="Arial"/>
        </w:rPr>
        <w:t xml:space="preserve"> </w:t>
      </w:r>
      <w:r w:rsidR="00976CBB" w:rsidRPr="00B6692A">
        <w:rPr>
          <w:rStyle w:val="gvxzyvdx"/>
          <w:rFonts w:ascii="Arial" w:hAnsi="Arial"/>
        </w:rPr>
        <w:t>μόρια</w:t>
      </w:r>
      <w:r w:rsidRPr="00B6692A">
        <w:rPr>
          <w:rStyle w:val="gvxzyvdx"/>
          <w:rFonts w:ascii="Arial" w:hAnsi="Arial"/>
        </w:rPr>
        <w:t xml:space="preserve"> </w:t>
      </w:r>
      <w:r w:rsidR="00976CBB" w:rsidRPr="00B6692A">
        <w:rPr>
          <w:rStyle w:val="gvxzyvdx"/>
          <w:rFonts w:ascii="Arial" w:hAnsi="Arial"/>
        </w:rPr>
        <w:t>μέσω</w:t>
      </w:r>
      <w:r w:rsidRPr="00B6692A">
        <w:rPr>
          <w:rStyle w:val="gvxzyvdx"/>
          <w:rFonts w:ascii="Arial" w:hAnsi="Arial"/>
        </w:rPr>
        <w:t xml:space="preserve"> ΑΣΕΠ. </w:t>
      </w:r>
      <w:r w:rsidR="00247B09">
        <w:rPr>
          <w:rStyle w:val="gvxzyvdx"/>
          <w:rFonts w:ascii="Arial" w:hAnsi="Arial"/>
        </w:rPr>
        <w:t xml:space="preserve">Προϋπηρεσία αναγνωρίζεται </w:t>
      </w:r>
      <w:r w:rsidR="00976CBB" w:rsidRPr="00B6692A">
        <w:rPr>
          <w:rStyle w:val="gvxzyvdx"/>
          <w:rFonts w:ascii="Arial" w:hAnsi="Arial"/>
        </w:rPr>
        <w:t>από</w:t>
      </w:r>
      <w:r w:rsidRPr="00B6692A">
        <w:rPr>
          <w:rStyle w:val="gvxzyvdx"/>
          <w:rFonts w:ascii="Arial" w:hAnsi="Arial"/>
        </w:rPr>
        <w:t xml:space="preserve"> τις </w:t>
      </w:r>
      <w:r w:rsidR="00976CBB" w:rsidRPr="00B6692A">
        <w:rPr>
          <w:rStyle w:val="gvxzyvdx"/>
          <w:rFonts w:ascii="Arial" w:hAnsi="Arial"/>
        </w:rPr>
        <w:t>παρακάτω</w:t>
      </w:r>
      <w:r w:rsidRPr="00B6692A">
        <w:rPr>
          <w:rStyle w:val="gvxzyvdx"/>
          <w:rFonts w:ascii="Arial" w:hAnsi="Arial"/>
        </w:rPr>
        <w:t xml:space="preserve"> </w:t>
      </w:r>
      <w:r w:rsidR="00976CBB" w:rsidRPr="00B6692A">
        <w:rPr>
          <w:rStyle w:val="gvxzyvdx"/>
          <w:rFonts w:ascii="Arial" w:hAnsi="Arial"/>
        </w:rPr>
        <w:t>περιπτώσεις</w:t>
      </w:r>
      <w:r w:rsidRPr="00B6692A">
        <w:rPr>
          <w:rStyle w:val="gvxzyvdx"/>
          <w:rFonts w:ascii="Arial" w:hAnsi="Arial"/>
        </w:rPr>
        <w:t xml:space="preserve">: </w:t>
      </w:r>
    </w:p>
    <w:p w14:paraId="3D11DB4E" w14:textId="2BD85D09" w:rsidR="001C15A8" w:rsidRPr="008F40A7" w:rsidRDefault="00FA0A16" w:rsidP="00715EA5">
      <w:pPr>
        <w:rPr>
          <w:rStyle w:val="gvxzyvdx"/>
          <w:rFonts w:ascii="Arial" w:hAnsi="Arial"/>
        </w:rPr>
      </w:pPr>
      <w:r w:rsidRPr="008F40A7">
        <w:rPr>
          <w:rStyle w:val="gvxzyvdx"/>
          <w:rFonts w:ascii="Arial" w:hAnsi="Arial"/>
        </w:rPr>
        <w:t>α) στα δημόσια σχολεία Πρωτοβάθμιας και Δευτεροβάθμιας εκπαίδευσης, αρμοδιότητας του Υπουργείου Εθνικής Παιδείας και Θρησκευμάτων</w:t>
      </w:r>
      <w:r w:rsidRPr="00B6692A">
        <w:rPr>
          <w:rStyle w:val="gvxzyvdx"/>
          <w:rFonts w:ascii="Arial" w:hAnsi="Arial"/>
        </w:rPr>
        <w:t xml:space="preserve"> </w:t>
      </w:r>
    </w:p>
    <w:p w14:paraId="1C1F9CB0" w14:textId="2675FF8F" w:rsidR="001C15A8" w:rsidRPr="008F40A7" w:rsidRDefault="00FA0A16" w:rsidP="00715EA5">
      <w:pPr>
        <w:rPr>
          <w:rStyle w:val="gvxzyvdx"/>
          <w:rFonts w:ascii="Arial" w:hAnsi="Arial"/>
        </w:rPr>
      </w:pPr>
      <w:r w:rsidRPr="008F40A7">
        <w:rPr>
          <w:rStyle w:val="gvxzyvdx"/>
          <w:rFonts w:ascii="Arial" w:hAnsi="Arial"/>
        </w:rPr>
        <w:t>β) στα Μουσικά Σχολεία</w:t>
      </w:r>
      <w:r w:rsidRPr="00B6692A">
        <w:rPr>
          <w:rStyle w:val="gvxzyvdx"/>
          <w:rFonts w:ascii="Arial" w:hAnsi="Arial"/>
        </w:rPr>
        <w:t xml:space="preserve"> </w:t>
      </w:r>
    </w:p>
    <w:p w14:paraId="17D86C3F" w14:textId="17D9C9E6" w:rsidR="001C15A8" w:rsidRPr="008F40A7" w:rsidRDefault="00FA0A16" w:rsidP="00715EA5">
      <w:pPr>
        <w:rPr>
          <w:rStyle w:val="gvxzyvdx"/>
          <w:rFonts w:ascii="Arial" w:hAnsi="Arial"/>
        </w:rPr>
      </w:pPr>
      <w:r w:rsidRPr="008F40A7">
        <w:rPr>
          <w:rStyle w:val="gvxzyvdx"/>
          <w:rFonts w:ascii="Arial" w:hAnsi="Arial"/>
        </w:rPr>
        <w:t>γ) στα Τμήματα Αθλητικών Διευκολύνσεων</w:t>
      </w:r>
      <w:r w:rsidRPr="00B6692A">
        <w:rPr>
          <w:rStyle w:val="gvxzyvdx"/>
          <w:rFonts w:ascii="Arial" w:hAnsi="Arial"/>
        </w:rPr>
        <w:t xml:space="preserve"> </w:t>
      </w:r>
    </w:p>
    <w:p w14:paraId="5203CBFD" w14:textId="192331D5" w:rsidR="001C15A8" w:rsidRPr="008F40A7" w:rsidRDefault="00FA0A16" w:rsidP="00715EA5">
      <w:pPr>
        <w:rPr>
          <w:rStyle w:val="gvxzyvdx"/>
          <w:rFonts w:ascii="Arial" w:hAnsi="Arial"/>
        </w:rPr>
      </w:pPr>
      <w:r w:rsidRPr="008F40A7">
        <w:rPr>
          <w:rStyle w:val="gvxzyvdx"/>
          <w:rFonts w:ascii="Arial" w:hAnsi="Arial"/>
        </w:rPr>
        <w:t>δ) στις Σχολικές Μονάδες Ειδικής Αγωγής</w:t>
      </w:r>
      <w:r w:rsidRPr="00B6692A">
        <w:rPr>
          <w:rStyle w:val="gvxzyvdx"/>
          <w:rFonts w:ascii="Arial" w:hAnsi="Arial"/>
        </w:rPr>
        <w:t xml:space="preserve"> </w:t>
      </w:r>
    </w:p>
    <w:p w14:paraId="2D4BC714" w14:textId="763B7179" w:rsidR="001C15A8" w:rsidRPr="008F40A7" w:rsidRDefault="00FA0A16" w:rsidP="00715EA5">
      <w:pPr>
        <w:rPr>
          <w:rStyle w:val="gvxzyvdx"/>
          <w:rFonts w:ascii="Arial" w:hAnsi="Arial"/>
        </w:rPr>
      </w:pPr>
      <w:r w:rsidRPr="008F40A7">
        <w:rPr>
          <w:rStyle w:val="gvxzyvdx"/>
          <w:rFonts w:ascii="Arial" w:hAnsi="Arial"/>
        </w:rPr>
        <w:t xml:space="preserve">ε) στα Ναυτικά Λύκεια, </w:t>
      </w:r>
    </w:p>
    <w:p w14:paraId="41FD9950" w14:textId="617D1887" w:rsidR="001C15A8" w:rsidRPr="008F40A7" w:rsidRDefault="00FA0A16" w:rsidP="00715EA5">
      <w:pPr>
        <w:rPr>
          <w:rStyle w:val="gvxzyvdx"/>
          <w:rFonts w:ascii="Arial" w:hAnsi="Arial"/>
        </w:rPr>
      </w:pPr>
      <w:proofErr w:type="spellStart"/>
      <w:r w:rsidRPr="008F40A7">
        <w:rPr>
          <w:rStyle w:val="gvxzyvdx"/>
          <w:rFonts w:ascii="Arial" w:hAnsi="Arial"/>
        </w:rPr>
        <w:lastRenderedPageBreak/>
        <w:t>στ</w:t>
      </w:r>
      <w:proofErr w:type="spellEnd"/>
      <w:r w:rsidRPr="008F40A7">
        <w:rPr>
          <w:rStyle w:val="gvxzyvdx"/>
          <w:rFonts w:ascii="Arial" w:hAnsi="Arial"/>
        </w:rPr>
        <w:t xml:space="preserve">) στα </w:t>
      </w:r>
      <w:proofErr w:type="spellStart"/>
      <w:r w:rsidRPr="008F40A7">
        <w:rPr>
          <w:rStyle w:val="gvxzyvdx"/>
          <w:rFonts w:ascii="Arial" w:hAnsi="Arial"/>
        </w:rPr>
        <w:t>Μεταλυκειακά</w:t>
      </w:r>
      <w:proofErr w:type="spellEnd"/>
      <w:r w:rsidRPr="008F40A7">
        <w:rPr>
          <w:rStyle w:val="gvxzyvdx"/>
          <w:rFonts w:ascii="Arial" w:hAnsi="Arial"/>
        </w:rPr>
        <w:t xml:space="preserve"> Προπαρασκευαστικά Κέντρα</w:t>
      </w:r>
      <w:r w:rsidRPr="00B6692A">
        <w:rPr>
          <w:rStyle w:val="gvxzyvdx"/>
          <w:rFonts w:ascii="Arial" w:hAnsi="Arial"/>
        </w:rPr>
        <w:t xml:space="preserve"> </w:t>
      </w:r>
    </w:p>
    <w:p w14:paraId="547889AD" w14:textId="1722F0B3" w:rsidR="001C15A8" w:rsidRPr="008F40A7" w:rsidRDefault="00FA0A16" w:rsidP="00715EA5">
      <w:pPr>
        <w:rPr>
          <w:rStyle w:val="gvxzyvdx"/>
          <w:rFonts w:ascii="Arial" w:hAnsi="Arial"/>
        </w:rPr>
      </w:pPr>
      <w:r w:rsidRPr="008F40A7">
        <w:rPr>
          <w:rStyle w:val="gvxzyvdx"/>
          <w:rFonts w:ascii="Arial" w:hAnsi="Arial"/>
        </w:rPr>
        <w:t>ζ) στα Ολοήμερα Σχολεία Πρωτοβάθμιας Εκπαίδευσης</w:t>
      </w:r>
      <w:r w:rsidRPr="00B6692A">
        <w:rPr>
          <w:rStyle w:val="gvxzyvdx"/>
          <w:rFonts w:ascii="Arial" w:hAnsi="Arial"/>
        </w:rPr>
        <w:t xml:space="preserve"> </w:t>
      </w:r>
    </w:p>
    <w:p w14:paraId="3FDFB6D1" w14:textId="3278CDF5" w:rsidR="001C15A8" w:rsidRPr="008F40A7" w:rsidRDefault="00FA0A16" w:rsidP="00715EA5">
      <w:pPr>
        <w:rPr>
          <w:rStyle w:val="gvxzyvdx"/>
          <w:rFonts w:ascii="Arial" w:hAnsi="Arial"/>
        </w:rPr>
      </w:pPr>
      <w:r w:rsidRPr="008F40A7">
        <w:rPr>
          <w:rStyle w:val="gvxzyvdx"/>
          <w:rFonts w:ascii="Arial" w:hAnsi="Arial"/>
        </w:rPr>
        <w:t>η) στα Εκκλησιαστικά Σχολεία</w:t>
      </w:r>
      <w:r w:rsidRPr="00B6692A">
        <w:rPr>
          <w:rStyle w:val="gvxzyvdx"/>
          <w:rFonts w:ascii="Arial" w:hAnsi="Arial"/>
        </w:rPr>
        <w:t xml:space="preserve"> </w:t>
      </w:r>
    </w:p>
    <w:p w14:paraId="23706C4F" w14:textId="5F81FC0E" w:rsidR="001C15A8" w:rsidRPr="008F40A7" w:rsidRDefault="00FA0A16" w:rsidP="00715EA5">
      <w:pPr>
        <w:rPr>
          <w:rStyle w:val="gvxzyvdx"/>
          <w:rFonts w:ascii="Arial" w:hAnsi="Arial"/>
        </w:rPr>
      </w:pPr>
      <w:r w:rsidRPr="008F40A7">
        <w:rPr>
          <w:rStyle w:val="gvxzyvdx"/>
          <w:rFonts w:ascii="Arial" w:hAnsi="Arial"/>
        </w:rPr>
        <w:t>θ) στη Σιβιτανίδειο Δημόσια Σχολή Τεχνών και Επαγγελμάτων</w:t>
      </w:r>
      <w:r w:rsidRPr="00B6692A">
        <w:rPr>
          <w:rStyle w:val="gvxzyvdx"/>
          <w:rFonts w:ascii="Arial" w:hAnsi="Arial"/>
        </w:rPr>
        <w:t xml:space="preserve"> </w:t>
      </w:r>
    </w:p>
    <w:p w14:paraId="750AD9C8" w14:textId="77777777" w:rsidR="00EB07BC" w:rsidRPr="008F40A7" w:rsidRDefault="00FA0A16" w:rsidP="00FD074D">
      <w:pPr>
        <w:pStyle w:val="aff2"/>
        <w:ind w:firstLine="0"/>
        <w:rPr>
          <w:rStyle w:val="gvxzyvdx"/>
          <w:rFonts w:ascii="Arial" w:hAnsi="Arial"/>
        </w:rPr>
      </w:pPr>
      <w:r w:rsidRPr="008F40A7">
        <w:rPr>
          <w:rStyle w:val="gvxzyvdx"/>
          <w:rFonts w:ascii="Arial" w:hAnsi="Arial"/>
        </w:rPr>
        <w:t xml:space="preserve">ι) σε θέσεις μονίμων εκπαιδευτικών πριν από την αποχώρησή τους, εφόσον έχει προσφερθεί μέχρι 31.8.2005 </w:t>
      </w:r>
    </w:p>
    <w:p w14:paraId="7EB3FB6E" w14:textId="21BEA396" w:rsidR="001C15A8" w:rsidRPr="008F40A7" w:rsidRDefault="00FA0A16" w:rsidP="00715EA5">
      <w:pPr>
        <w:rPr>
          <w:rStyle w:val="gvxzyvdx"/>
          <w:rFonts w:ascii="Arial" w:hAnsi="Arial"/>
        </w:rPr>
      </w:pPr>
      <w:proofErr w:type="spellStart"/>
      <w:r w:rsidRPr="008F40A7">
        <w:rPr>
          <w:rStyle w:val="gvxzyvdx"/>
          <w:rFonts w:ascii="Arial" w:hAnsi="Arial"/>
        </w:rPr>
        <w:t>ια</w:t>
      </w:r>
      <w:proofErr w:type="spellEnd"/>
      <w:r w:rsidRPr="008F40A7">
        <w:rPr>
          <w:rStyle w:val="gvxzyvdx"/>
          <w:rFonts w:ascii="Arial" w:hAnsi="Arial"/>
        </w:rPr>
        <w:t>) για την εφαρμογή του προγράμματος της Ολυμπιακής Εκπαίδευσης</w:t>
      </w:r>
      <w:r w:rsidRPr="00B6692A">
        <w:rPr>
          <w:rStyle w:val="gvxzyvdx"/>
          <w:rFonts w:ascii="Arial" w:hAnsi="Arial"/>
        </w:rPr>
        <w:t xml:space="preserve"> </w:t>
      </w:r>
    </w:p>
    <w:p w14:paraId="74E4869B" w14:textId="29968783" w:rsidR="001C15A8" w:rsidRPr="008F40A7" w:rsidRDefault="00FA0A16" w:rsidP="00715EA5">
      <w:pPr>
        <w:rPr>
          <w:rStyle w:val="gvxzyvdx"/>
          <w:rFonts w:ascii="Arial" w:hAnsi="Arial"/>
        </w:rPr>
      </w:pPr>
      <w:proofErr w:type="spellStart"/>
      <w:r w:rsidRPr="008F40A7">
        <w:rPr>
          <w:rStyle w:val="gvxzyvdx"/>
          <w:rFonts w:ascii="Arial" w:hAnsi="Arial"/>
        </w:rPr>
        <w:t>ιβ</w:t>
      </w:r>
      <w:proofErr w:type="spellEnd"/>
      <w:r w:rsidRPr="008F40A7">
        <w:rPr>
          <w:rStyle w:val="gvxzyvdx"/>
          <w:rFonts w:ascii="Arial" w:hAnsi="Arial"/>
        </w:rPr>
        <w:t>) για την εφαρμογή των προγραμμάτων ενισχυτικής διδασκαλίας και πρόσθετης διδακτικής στήριξης</w:t>
      </w:r>
    </w:p>
    <w:p w14:paraId="50211CAF" w14:textId="0ED97426" w:rsidR="001C15A8" w:rsidRPr="008F40A7" w:rsidRDefault="00FA0A16" w:rsidP="00715EA5">
      <w:pPr>
        <w:rPr>
          <w:rStyle w:val="gvxzyvdx"/>
          <w:rFonts w:ascii="Arial" w:hAnsi="Arial"/>
        </w:rPr>
      </w:pPr>
      <w:proofErr w:type="spellStart"/>
      <w:r w:rsidRPr="008F40A7">
        <w:rPr>
          <w:rStyle w:val="gvxzyvdx"/>
          <w:rFonts w:ascii="Arial" w:hAnsi="Arial"/>
        </w:rPr>
        <w:t>ιγ</w:t>
      </w:r>
      <w:proofErr w:type="spellEnd"/>
      <w:r w:rsidRPr="008F40A7">
        <w:rPr>
          <w:rStyle w:val="gvxzyvdx"/>
          <w:rFonts w:ascii="Arial" w:hAnsi="Arial"/>
        </w:rPr>
        <w:t xml:space="preserve">) στα Σχολεία Δεύτερης Ευκαιρίας (Σ.Δ.Ε.) του άρθρου 5 του ν. 2525/1997 (ΦΕΚ 188 Α΄), </w:t>
      </w:r>
    </w:p>
    <w:p w14:paraId="05C88BCE" w14:textId="77777777" w:rsidR="001C15A8" w:rsidRPr="008F40A7" w:rsidRDefault="00FA0A16" w:rsidP="00715EA5">
      <w:pPr>
        <w:rPr>
          <w:rStyle w:val="gvxzyvdx"/>
          <w:rFonts w:ascii="Arial" w:hAnsi="Arial"/>
        </w:rPr>
      </w:pPr>
      <w:proofErr w:type="spellStart"/>
      <w:r w:rsidRPr="008F40A7">
        <w:rPr>
          <w:rStyle w:val="gvxzyvdx"/>
          <w:rFonts w:ascii="Arial" w:hAnsi="Arial"/>
        </w:rPr>
        <w:t>ιδ</w:t>
      </w:r>
      <w:proofErr w:type="spellEnd"/>
      <w:r w:rsidRPr="008F40A7">
        <w:rPr>
          <w:rStyle w:val="gvxzyvdx"/>
          <w:rFonts w:ascii="Arial" w:hAnsi="Arial"/>
        </w:rPr>
        <w:t>) στα δημόσια σχολεία πρωτοβάθμιας και δευτεροβάθμιας εκπαίδευσης, που τελούν υπό τη διοικητική εποπτεία του αρμόδιου, σε κάθε κράτος, Υπουργείου των κρατών – μελών της Ευρωπαϊκής Ένωσης, επιφυλασσόμενης της διάταξης της παρ. 10 του άρθρου 8 του ν. 2817/20</w:t>
      </w:r>
      <w:r w:rsidRPr="00655491">
        <w:rPr>
          <w:rStyle w:val="gvxzyvdx"/>
          <w:rFonts w:ascii="Arial" w:hAnsi="Arial"/>
        </w:rPr>
        <w:t xml:space="preserve">00, </w:t>
      </w:r>
    </w:p>
    <w:p w14:paraId="3D00DA84" w14:textId="47499B30" w:rsidR="001C15A8" w:rsidRPr="008F40A7" w:rsidRDefault="00FA0A16" w:rsidP="00715EA5">
      <w:pPr>
        <w:rPr>
          <w:rStyle w:val="gvxzyvdx"/>
          <w:rFonts w:ascii="Arial" w:hAnsi="Arial"/>
        </w:rPr>
      </w:pPr>
      <w:proofErr w:type="spellStart"/>
      <w:r w:rsidRPr="008F40A7">
        <w:rPr>
          <w:rStyle w:val="gvxzyvdx"/>
          <w:rFonts w:ascii="Arial" w:hAnsi="Arial"/>
        </w:rPr>
        <w:t>ιε</w:t>
      </w:r>
      <w:proofErr w:type="spellEnd"/>
      <w:r w:rsidRPr="008F40A7">
        <w:rPr>
          <w:rStyle w:val="gvxzyvdx"/>
          <w:rFonts w:ascii="Arial" w:hAnsi="Arial"/>
        </w:rPr>
        <w:t xml:space="preserve">) στις σχολές τουριστικής εκπαίδευσης Τ.Ε.Ε. του Οργανισμού Τουριστικής Εκπαίδευσης και Κατάρτισης (Ο.Τ.Ε.Κ.), </w:t>
      </w:r>
      <w:proofErr w:type="spellStart"/>
      <w:r w:rsidRPr="008F40A7">
        <w:rPr>
          <w:rStyle w:val="gvxzyvdx"/>
          <w:rFonts w:ascii="Arial" w:hAnsi="Arial"/>
        </w:rPr>
        <w:t>ιστ</w:t>
      </w:r>
      <w:proofErr w:type="spellEnd"/>
      <w:r w:rsidRPr="008F40A7">
        <w:rPr>
          <w:rStyle w:val="gvxzyvdx"/>
          <w:rFonts w:ascii="Arial" w:hAnsi="Arial"/>
        </w:rPr>
        <w:t xml:space="preserve">) στις σχολικές μονάδες του Εθνικού Ιδρύματος Απροσάρμοστων </w:t>
      </w:r>
      <w:proofErr w:type="spellStart"/>
      <w:r w:rsidRPr="008F40A7">
        <w:rPr>
          <w:rStyle w:val="gvxzyvdx"/>
          <w:rFonts w:ascii="Arial" w:hAnsi="Arial"/>
        </w:rPr>
        <w:t>Παίδων</w:t>
      </w:r>
      <w:proofErr w:type="spellEnd"/>
      <w:r w:rsidRPr="008F40A7">
        <w:rPr>
          <w:rStyle w:val="gvxzyvdx"/>
          <w:rFonts w:ascii="Arial" w:hAnsi="Arial"/>
        </w:rPr>
        <w:t xml:space="preserve"> Κρήτης, μετά την υπαγωγή τους στο Υπουργείο Παιδείας, Διά Βίου Μάθησ</w:t>
      </w:r>
      <w:r w:rsidRPr="00655491">
        <w:rPr>
          <w:rStyle w:val="gvxzyvdx"/>
          <w:rFonts w:ascii="Arial" w:hAnsi="Arial"/>
        </w:rPr>
        <w:t>ης και Θρησκευμάτων με τις διατάξεις του άρθρου 30 του ν. 3699/2008 (ΦΕΚ 199 Α΄), για την υλοποίηση προγραμμάτων για άτομα με ειδικές ανάγκες (Α.Μ.Ε.Α</w:t>
      </w:r>
      <w:r w:rsidRPr="008F40A7">
        <w:rPr>
          <w:rStyle w:val="gvxzyvdx"/>
          <w:rFonts w:ascii="Arial" w:hAnsi="Arial"/>
        </w:rPr>
        <w:t>.)</w:t>
      </w:r>
    </w:p>
    <w:p w14:paraId="24FD2022" w14:textId="79A7FF7A" w:rsidR="00FA0A16" w:rsidRPr="008F40A7" w:rsidRDefault="00FA0A16" w:rsidP="00B6692A">
      <w:pPr>
        <w:rPr>
          <w:rStyle w:val="-"/>
          <w:rFonts w:ascii="Arial" w:hAnsi="Arial"/>
          <w:color w:val="2A2A2A" w:themeColor="text2"/>
          <w:u w:val="none"/>
        </w:rPr>
      </w:pPr>
      <w:proofErr w:type="spellStart"/>
      <w:r w:rsidRPr="008F40A7">
        <w:rPr>
          <w:rStyle w:val="gvxzyvdx"/>
          <w:rFonts w:ascii="Arial" w:hAnsi="Arial"/>
        </w:rPr>
        <w:t>ιζ</w:t>
      </w:r>
      <w:proofErr w:type="spellEnd"/>
      <w:r w:rsidRPr="008F40A7">
        <w:rPr>
          <w:rStyle w:val="gvxzyvdx"/>
          <w:rFonts w:ascii="Arial" w:hAnsi="Arial"/>
        </w:rPr>
        <w:t>) για την εφαρμογή καινοτόμων προγραμμάτων και λοιπών εκπαιδευτικών δράσεων σε δημόσια σχολεία πρωτ</w:t>
      </w:r>
      <w:r w:rsidRPr="00655491">
        <w:rPr>
          <w:rStyle w:val="gvxzyvdx"/>
          <w:rFonts w:ascii="Arial" w:hAnsi="Arial"/>
        </w:rPr>
        <w:t xml:space="preserve">οβάθμιας και δευτεροβάθμιας εκπαίδευσης, που υλοποιούνται από το Υπουργείο Παιδείας, Δια Βίου Μάθησης και Θρησκευμάτων στο πλαίσιο συγχρηματοδοτούμενων Πράξεων του Επιχειρησιακού Προγράμματος (Ε.Π.) «Εκπαίδευση και Δια Βίου Μάθηση» του Εθνικού Στρατηγικού </w:t>
      </w:r>
      <w:r w:rsidRPr="00B6692A">
        <w:rPr>
          <w:rStyle w:val="gvxzyvdx"/>
          <w:rFonts w:ascii="Arial" w:hAnsi="Arial"/>
        </w:rPr>
        <w:t xml:space="preserve">Πλαισίου Αναφοράς (Ε.Σ.Π.Α.). </w:t>
      </w:r>
      <w:r w:rsidR="00976CBB" w:rsidRPr="00B6692A">
        <w:rPr>
          <w:rStyle w:val="gvxzyvdx"/>
          <w:rFonts w:ascii="Arial" w:hAnsi="Arial"/>
        </w:rPr>
        <w:t>Επίσης</w:t>
      </w:r>
      <w:r w:rsidRPr="00B6692A">
        <w:rPr>
          <w:rStyle w:val="gvxzyvdx"/>
          <w:rFonts w:ascii="Arial" w:hAnsi="Arial"/>
        </w:rPr>
        <w:t xml:space="preserve"> </w:t>
      </w:r>
      <w:r w:rsidR="00976CBB" w:rsidRPr="00B6692A">
        <w:rPr>
          <w:rStyle w:val="gvxzyvdx"/>
          <w:rFonts w:ascii="Arial" w:hAnsi="Arial"/>
        </w:rPr>
        <w:t>διάβασε</w:t>
      </w:r>
      <w:r w:rsidRPr="00B6692A">
        <w:rPr>
          <w:rStyle w:val="gvxzyvdx"/>
          <w:rFonts w:ascii="Arial" w:hAnsi="Arial"/>
        </w:rPr>
        <w:t xml:space="preserve"> </w:t>
      </w:r>
      <w:r w:rsidR="00976CBB" w:rsidRPr="00B6692A">
        <w:rPr>
          <w:rStyle w:val="gvxzyvdx"/>
          <w:rFonts w:ascii="Arial" w:hAnsi="Arial"/>
        </w:rPr>
        <w:t>σχετική</w:t>
      </w:r>
      <w:r w:rsidRPr="00B6692A">
        <w:rPr>
          <w:rStyle w:val="gvxzyvdx"/>
          <w:rFonts w:ascii="Arial" w:hAnsi="Arial"/>
        </w:rPr>
        <w:t xml:space="preserve"> </w:t>
      </w:r>
      <w:r w:rsidR="00976CBB" w:rsidRPr="00B6692A">
        <w:rPr>
          <w:rStyle w:val="gvxzyvdx"/>
          <w:rFonts w:ascii="Arial" w:hAnsi="Arial"/>
        </w:rPr>
        <w:t>απάντηση</w:t>
      </w:r>
      <w:r w:rsidRPr="00B6692A">
        <w:rPr>
          <w:rStyle w:val="gvxzyvdx"/>
          <w:rFonts w:ascii="Arial" w:hAnsi="Arial"/>
        </w:rPr>
        <w:t xml:space="preserve"> </w:t>
      </w:r>
      <w:proofErr w:type="spellStart"/>
      <w:r w:rsidRPr="00B6692A">
        <w:rPr>
          <w:rStyle w:val="gvxzyvdx"/>
          <w:rFonts w:ascii="Arial" w:hAnsi="Arial"/>
        </w:rPr>
        <w:t>Γιαβρογλου</w:t>
      </w:r>
      <w:proofErr w:type="spellEnd"/>
      <w:r w:rsidRPr="00B6692A">
        <w:rPr>
          <w:rStyle w:val="gvxzyvdx"/>
          <w:rFonts w:ascii="Arial" w:hAnsi="Arial"/>
        </w:rPr>
        <w:t xml:space="preserve"> για το </w:t>
      </w:r>
      <w:r w:rsidR="00976CBB" w:rsidRPr="00B6692A">
        <w:rPr>
          <w:rStyle w:val="gvxzyvdx"/>
          <w:rFonts w:ascii="Arial" w:hAnsi="Arial"/>
        </w:rPr>
        <w:t>θέμα</w:t>
      </w:r>
      <w:r w:rsidRPr="00B6692A">
        <w:rPr>
          <w:rStyle w:val="gvxzyvdx"/>
          <w:rFonts w:ascii="Arial" w:hAnsi="Arial"/>
        </w:rPr>
        <w:t xml:space="preserve"> </w:t>
      </w:r>
      <w:hyperlink r:id="rId131" w:history="1">
        <w:r w:rsidRPr="00B6692A">
          <w:rPr>
            <w:rStyle w:val="-"/>
            <w:rFonts w:ascii="Arial" w:hAnsi="Arial"/>
            <w:b/>
          </w:rPr>
          <w:t>ΕΔΩ</w:t>
        </w:r>
      </w:hyperlink>
    </w:p>
    <w:p w14:paraId="26418D6F" w14:textId="710CF7C2" w:rsidR="00DF1EAB" w:rsidRDefault="00DF1EAB" w:rsidP="00715EA5">
      <w:pPr>
        <w:pStyle w:val="aff2"/>
        <w:rPr>
          <w:rStyle w:val="-"/>
          <w:rFonts w:ascii="Arial" w:hAnsi="Arial"/>
        </w:rPr>
      </w:pPr>
    </w:p>
    <w:p w14:paraId="25283F2D" w14:textId="77777777" w:rsidR="00DC309E" w:rsidRDefault="00DC309E" w:rsidP="00A8588F">
      <w:pPr>
        <w:ind w:firstLine="0"/>
        <w:rPr>
          <w:rStyle w:val="-"/>
          <w:rFonts w:ascii="Arial" w:hAnsi="Arial"/>
        </w:rPr>
      </w:pPr>
    </w:p>
    <w:p w14:paraId="08692673" w14:textId="77777777" w:rsidR="00EA43AA" w:rsidRDefault="00EA43AA" w:rsidP="00A8588F">
      <w:pPr>
        <w:ind w:firstLine="0"/>
        <w:rPr>
          <w:rStyle w:val="-"/>
          <w:rFonts w:ascii="Arial" w:hAnsi="Arial"/>
        </w:rPr>
      </w:pPr>
    </w:p>
    <w:p w14:paraId="7B77BF02" w14:textId="77777777" w:rsidR="00EA43AA" w:rsidRDefault="00EA43AA" w:rsidP="00A8588F">
      <w:pPr>
        <w:ind w:firstLine="0"/>
        <w:rPr>
          <w:rStyle w:val="-"/>
          <w:rFonts w:ascii="Arial" w:hAnsi="Arial"/>
        </w:rPr>
      </w:pPr>
    </w:p>
    <w:p w14:paraId="3FE26B67" w14:textId="77777777" w:rsidR="00EA43AA" w:rsidRDefault="00EA43AA" w:rsidP="00A8588F">
      <w:pPr>
        <w:ind w:firstLine="0"/>
        <w:rPr>
          <w:rStyle w:val="-"/>
          <w:rFonts w:ascii="Arial" w:hAnsi="Arial"/>
        </w:rPr>
      </w:pPr>
    </w:p>
    <w:p w14:paraId="4B99B8F0" w14:textId="77777777" w:rsidR="00EA43AA" w:rsidRDefault="00EA43AA" w:rsidP="00A8588F">
      <w:pPr>
        <w:ind w:firstLine="0"/>
        <w:rPr>
          <w:rStyle w:val="-"/>
          <w:rFonts w:ascii="Arial" w:hAnsi="Arial"/>
        </w:rPr>
      </w:pPr>
    </w:p>
    <w:p w14:paraId="595F59FA" w14:textId="77777777" w:rsidR="00EA43AA" w:rsidRPr="00A8588F" w:rsidRDefault="00EA43AA" w:rsidP="00A8588F">
      <w:pPr>
        <w:ind w:firstLine="0"/>
        <w:rPr>
          <w:rStyle w:val="-"/>
          <w:rFonts w:ascii="Arial" w:hAnsi="Arial"/>
        </w:rPr>
      </w:pPr>
    </w:p>
    <w:p w14:paraId="744C5A40" w14:textId="300CBCB7" w:rsidR="00DF1EAB" w:rsidRPr="00B6692A" w:rsidRDefault="00DF1EAB" w:rsidP="00B6692A">
      <w:pPr>
        <w:pStyle w:val="aff2"/>
        <w:numPr>
          <w:ilvl w:val="0"/>
          <w:numId w:val="31"/>
        </w:numPr>
        <w:rPr>
          <w:rStyle w:val="gvxzyvdx"/>
          <w:rFonts w:ascii="Arial" w:hAnsi="Arial"/>
          <w:b/>
        </w:rPr>
      </w:pPr>
      <w:r w:rsidRPr="00655491">
        <w:rPr>
          <w:rStyle w:val="gvxzyvdx"/>
          <w:rFonts w:ascii="Arial" w:hAnsi="Arial"/>
          <w:b/>
        </w:rPr>
        <w:lastRenderedPageBreak/>
        <w:t xml:space="preserve">Δεδομένου </w:t>
      </w:r>
      <w:r w:rsidR="00DC309E" w:rsidRPr="00655491">
        <w:rPr>
          <w:rStyle w:val="gvxzyvdx"/>
          <w:rFonts w:ascii="Arial" w:hAnsi="Arial"/>
          <w:b/>
        </w:rPr>
        <w:t>ότι</w:t>
      </w:r>
      <w:r w:rsidRPr="00B6692A">
        <w:rPr>
          <w:rStyle w:val="gvxzyvdx"/>
          <w:rFonts w:ascii="Arial" w:hAnsi="Arial"/>
          <w:b/>
        </w:rPr>
        <w:t xml:space="preserve"> το ιδιωτικό μου έργο είναι Σ/Κ, και </w:t>
      </w:r>
      <w:r w:rsidR="00A8588F" w:rsidRPr="00B6692A">
        <w:rPr>
          <w:rStyle w:val="gvxzyvdx"/>
          <w:rFonts w:ascii="Arial" w:hAnsi="Arial"/>
          <w:b/>
        </w:rPr>
        <w:t>πληρ</w:t>
      </w:r>
      <w:r w:rsidR="00A8588F">
        <w:rPr>
          <w:rStyle w:val="gvxzyvdx"/>
          <w:rFonts w:ascii="Arial" w:hAnsi="Arial"/>
          <w:b/>
        </w:rPr>
        <w:t>ο</w:t>
      </w:r>
      <w:r w:rsidR="00A8588F" w:rsidRPr="00B6692A">
        <w:rPr>
          <w:rStyle w:val="gvxzyvdx"/>
          <w:rFonts w:ascii="Arial" w:hAnsi="Arial"/>
          <w:b/>
        </w:rPr>
        <w:t>ί</w:t>
      </w:r>
      <w:r w:rsidRPr="00B6692A">
        <w:rPr>
          <w:rStyle w:val="gvxzyvdx"/>
          <w:rFonts w:ascii="Arial" w:hAnsi="Arial"/>
          <w:b/>
        </w:rPr>
        <w:t xml:space="preserve"> όλα τα κριτήρια (δεν είναι εμπόριο, φροντιστήριο, </w:t>
      </w:r>
      <w:r w:rsidR="00DC309E" w:rsidRPr="00B6692A">
        <w:rPr>
          <w:rStyle w:val="gvxzyvdx"/>
          <w:rFonts w:ascii="Arial" w:hAnsi="Arial"/>
          <w:b/>
        </w:rPr>
        <w:t>κλπ.</w:t>
      </w:r>
      <w:r w:rsidRPr="00B6692A">
        <w:rPr>
          <w:rStyle w:val="gvxzyvdx"/>
          <w:rFonts w:ascii="Arial" w:hAnsi="Arial"/>
          <w:b/>
        </w:rPr>
        <w:t>), πρέπει οπωσδήποτε να κάνω παραίτηση, για να κάνω ανάληψη ως αναπληρωτής, και μετά να μου ξανακάνουν πρόσληψη; Κάθε χρόνο η ίδια δουλειά?</w:t>
      </w:r>
    </w:p>
    <w:p w14:paraId="1ADB454F" w14:textId="77777777" w:rsidR="00540FC2" w:rsidRDefault="00540FC2" w:rsidP="00540FC2">
      <w:pPr>
        <w:ind w:firstLine="0"/>
        <w:rPr>
          <w:rStyle w:val="gvxzyvdx"/>
          <w:rFonts w:ascii="Arial" w:hAnsi="Arial"/>
        </w:rPr>
      </w:pPr>
    </w:p>
    <w:p w14:paraId="26FFD516" w14:textId="5C310630" w:rsidR="006F0AD9" w:rsidRPr="006527D1" w:rsidRDefault="00DF1EAB" w:rsidP="00540FC2">
      <w:pPr>
        <w:ind w:firstLine="0"/>
        <w:rPr>
          <w:rStyle w:val="gvxzyvdx"/>
          <w:rFonts w:ascii="Arial" w:hAnsi="Arial"/>
        </w:rPr>
      </w:pPr>
      <w:r w:rsidRPr="00B6692A">
        <w:rPr>
          <w:rStyle w:val="gvxzyvdx"/>
          <w:rFonts w:ascii="Arial" w:hAnsi="Arial"/>
        </w:rPr>
        <w:t xml:space="preserve">Κάθε </w:t>
      </w:r>
      <w:r w:rsidR="00DC309E" w:rsidRPr="00B6692A">
        <w:rPr>
          <w:rStyle w:val="gvxzyvdx"/>
          <w:rFonts w:ascii="Arial" w:hAnsi="Arial"/>
        </w:rPr>
        <w:t>χρόνο</w:t>
      </w:r>
      <w:r w:rsidRPr="00B6692A">
        <w:rPr>
          <w:rStyle w:val="gvxzyvdx"/>
          <w:rFonts w:ascii="Arial" w:hAnsi="Arial"/>
        </w:rPr>
        <w:t xml:space="preserve"> </w:t>
      </w:r>
      <w:r w:rsidR="00DC309E" w:rsidRPr="00B6692A">
        <w:rPr>
          <w:rStyle w:val="gvxzyvdx"/>
          <w:rFonts w:ascii="Arial" w:hAnsi="Arial"/>
        </w:rPr>
        <w:t>εφόσον</w:t>
      </w:r>
      <w:r w:rsidRPr="00B6692A">
        <w:rPr>
          <w:rStyle w:val="gvxzyvdx"/>
          <w:rFonts w:ascii="Arial" w:hAnsi="Arial"/>
        </w:rPr>
        <w:t xml:space="preserve"> </w:t>
      </w:r>
      <w:r w:rsidR="00DC309E" w:rsidRPr="00B6692A">
        <w:rPr>
          <w:rStyle w:val="gvxzyvdx"/>
          <w:rFonts w:ascii="Arial" w:hAnsi="Arial"/>
        </w:rPr>
        <w:t>είσαι</w:t>
      </w:r>
      <w:r w:rsidRPr="00B6692A">
        <w:rPr>
          <w:rStyle w:val="gvxzyvdx"/>
          <w:rFonts w:ascii="Arial" w:hAnsi="Arial"/>
        </w:rPr>
        <w:t xml:space="preserve"> </w:t>
      </w:r>
      <w:r w:rsidR="00DC309E" w:rsidRPr="00B6692A">
        <w:rPr>
          <w:rStyle w:val="gvxzyvdx"/>
          <w:rFonts w:ascii="Arial" w:hAnsi="Arial"/>
        </w:rPr>
        <w:t>Αναπληρωτής</w:t>
      </w:r>
      <w:r w:rsidRPr="00B6692A">
        <w:rPr>
          <w:rStyle w:val="gvxzyvdx"/>
          <w:rFonts w:ascii="Arial" w:hAnsi="Arial"/>
        </w:rPr>
        <w:t xml:space="preserve">, τα </w:t>
      </w:r>
      <w:r w:rsidR="00DC309E" w:rsidRPr="00B6692A">
        <w:rPr>
          <w:rStyle w:val="gvxzyvdx"/>
          <w:rFonts w:ascii="Arial" w:hAnsi="Arial"/>
        </w:rPr>
        <w:t>πάντα</w:t>
      </w:r>
      <w:r w:rsidRPr="00B6692A">
        <w:rPr>
          <w:rStyle w:val="gvxzyvdx"/>
          <w:rFonts w:ascii="Arial" w:hAnsi="Arial"/>
        </w:rPr>
        <w:t xml:space="preserve"> όλα </w:t>
      </w:r>
      <w:r w:rsidR="00DC309E" w:rsidRPr="00B6692A">
        <w:rPr>
          <w:rStyle w:val="gvxzyvdx"/>
          <w:rFonts w:ascii="Arial" w:hAnsi="Arial"/>
        </w:rPr>
        <w:t>ξεκινάνε</w:t>
      </w:r>
      <w:r w:rsidRPr="00B6692A">
        <w:rPr>
          <w:rStyle w:val="gvxzyvdx"/>
          <w:rFonts w:ascii="Arial" w:hAnsi="Arial"/>
        </w:rPr>
        <w:t xml:space="preserve"> σαν να μην </w:t>
      </w:r>
      <w:r w:rsidR="00DC309E" w:rsidRPr="00B6692A">
        <w:rPr>
          <w:rStyle w:val="gvxzyvdx"/>
          <w:rFonts w:ascii="Arial" w:hAnsi="Arial"/>
        </w:rPr>
        <w:t>ήσουν</w:t>
      </w:r>
      <w:r w:rsidRPr="00B6692A">
        <w:rPr>
          <w:rStyle w:val="gvxzyvdx"/>
          <w:rFonts w:ascii="Arial" w:hAnsi="Arial"/>
        </w:rPr>
        <w:t xml:space="preserve"> </w:t>
      </w:r>
      <w:r w:rsidR="00DC309E" w:rsidRPr="00B6692A">
        <w:rPr>
          <w:rStyle w:val="gvxzyvdx"/>
          <w:rFonts w:ascii="Arial" w:hAnsi="Arial"/>
        </w:rPr>
        <w:t>ποτέ</w:t>
      </w:r>
      <w:r w:rsidRPr="00B6692A">
        <w:rPr>
          <w:rStyle w:val="gvxzyvdx"/>
          <w:rFonts w:ascii="Arial" w:hAnsi="Arial"/>
        </w:rPr>
        <w:t xml:space="preserve"> </w:t>
      </w:r>
      <w:r w:rsidR="00DC309E" w:rsidRPr="00B6692A">
        <w:rPr>
          <w:rStyle w:val="gvxzyvdx"/>
          <w:rFonts w:ascii="Arial" w:hAnsi="Arial"/>
        </w:rPr>
        <w:t>εκπαιδευτικός</w:t>
      </w:r>
      <w:r w:rsidRPr="00B6692A">
        <w:rPr>
          <w:rStyle w:val="gvxzyvdx"/>
          <w:rFonts w:ascii="Arial" w:hAnsi="Arial"/>
        </w:rPr>
        <w:t xml:space="preserve">. Για αυτό </w:t>
      </w:r>
      <w:r w:rsidR="00DC309E" w:rsidRPr="00B6692A">
        <w:rPr>
          <w:rStyle w:val="gvxzyvdx"/>
          <w:rFonts w:ascii="Arial" w:hAnsi="Arial"/>
        </w:rPr>
        <w:t>καλό</w:t>
      </w:r>
      <w:r w:rsidRPr="00B6692A">
        <w:rPr>
          <w:rStyle w:val="gvxzyvdx"/>
          <w:rFonts w:ascii="Arial" w:hAnsi="Arial"/>
        </w:rPr>
        <w:t xml:space="preserve"> είναι να </w:t>
      </w:r>
      <w:r w:rsidR="00DC309E" w:rsidRPr="00B6692A">
        <w:rPr>
          <w:rStyle w:val="gvxzyvdx"/>
          <w:rFonts w:ascii="Arial" w:hAnsi="Arial"/>
        </w:rPr>
        <w:t>οργανωθείς</w:t>
      </w:r>
      <w:r w:rsidRPr="00B6692A">
        <w:rPr>
          <w:rStyle w:val="gvxzyvdx"/>
          <w:rFonts w:ascii="Arial" w:hAnsi="Arial"/>
        </w:rPr>
        <w:t xml:space="preserve"> με </w:t>
      </w:r>
      <w:r w:rsidR="00DC309E" w:rsidRPr="00B6692A">
        <w:rPr>
          <w:rStyle w:val="gvxzyvdx"/>
          <w:rFonts w:ascii="Arial" w:hAnsi="Arial"/>
        </w:rPr>
        <w:t>πακέτο</w:t>
      </w:r>
      <w:r w:rsidRPr="00B6692A">
        <w:rPr>
          <w:rStyle w:val="gvxzyvdx"/>
          <w:rFonts w:ascii="Arial" w:hAnsi="Arial"/>
        </w:rPr>
        <w:t xml:space="preserve"> </w:t>
      </w:r>
      <w:r w:rsidR="00DC309E" w:rsidRPr="00B6692A">
        <w:rPr>
          <w:rStyle w:val="gvxzyvdx"/>
          <w:rFonts w:ascii="Arial" w:hAnsi="Arial"/>
        </w:rPr>
        <w:t>φωτοτυπιών</w:t>
      </w:r>
      <w:r w:rsidRPr="00B6692A">
        <w:rPr>
          <w:rStyle w:val="gvxzyvdx"/>
          <w:rFonts w:ascii="Arial" w:hAnsi="Arial"/>
        </w:rPr>
        <w:t xml:space="preserve"> </w:t>
      </w:r>
      <w:r w:rsidR="00DC309E" w:rsidRPr="00B6692A">
        <w:rPr>
          <w:rStyle w:val="gvxzyvdx"/>
          <w:rFonts w:ascii="Arial" w:hAnsi="Arial"/>
        </w:rPr>
        <w:t>έτσι</w:t>
      </w:r>
      <w:r w:rsidRPr="00B6692A">
        <w:rPr>
          <w:rStyle w:val="gvxzyvdx"/>
          <w:rFonts w:ascii="Arial" w:hAnsi="Arial"/>
        </w:rPr>
        <w:t xml:space="preserve"> ώστε να </w:t>
      </w:r>
      <w:r w:rsidR="00DC309E" w:rsidRPr="00B6692A">
        <w:rPr>
          <w:rStyle w:val="gvxzyvdx"/>
          <w:rFonts w:ascii="Arial" w:hAnsi="Arial"/>
        </w:rPr>
        <w:t>έχεις</w:t>
      </w:r>
      <w:r w:rsidRPr="00B6692A">
        <w:rPr>
          <w:rStyle w:val="gvxzyvdx"/>
          <w:rFonts w:ascii="Arial" w:hAnsi="Arial"/>
        </w:rPr>
        <w:t xml:space="preserve"> </w:t>
      </w:r>
      <w:r w:rsidR="00DC309E" w:rsidRPr="00B6692A">
        <w:rPr>
          <w:rStyle w:val="gvxzyvdx"/>
          <w:rFonts w:ascii="Arial" w:hAnsi="Arial"/>
        </w:rPr>
        <w:t>επάρκεια</w:t>
      </w:r>
      <w:r w:rsidRPr="00B6692A">
        <w:rPr>
          <w:rStyle w:val="gvxzyvdx"/>
          <w:rFonts w:ascii="Arial" w:hAnsi="Arial"/>
        </w:rPr>
        <w:t xml:space="preserve"> </w:t>
      </w:r>
      <w:r w:rsidR="00DC309E" w:rsidRPr="00B6692A">
        <w:rPr>
          <w:rStyle w:val="gvxzyvdx"/>
          <w:rFonts w:ascii="Arial" w:hAnsi="Arial"/>
        </w:rPr>
        <w:t>αντιγράφων</w:t>
      </w:r>
      <w:r w:rsidRPr="00B6692A">
        <w:rPr>
          <w:rStyle w:val="gvxzyvdx"/>
          <w:rFonts w:ascii="Arial" w:hAnsi="Arial"/>
        </w:rPr>
        <w:t xml:space="preserve"> για κάθε </w:t>
      </w:r>
      <w:r w:rsidR="00DC309E" w:rsidRPr="00B6692A">
        <w:rPr>
          <w:rStyle w:val="gvxzyvdx"/>
          <w:rFonts w:ascii="Arial" w:hAnsi="Arial"/>
        </w:rPr>
        <w:t>περίπτωση</w:t>
      </w:r>
      <w:r w:rsidRPr="00B6692A">
        <w:rPr>
          <w:rStyle w:val="gvxzyvdx"/>
          <w:rFonts w:ascii="Arial" w:hAnsi="Arial"/>
        </w:rPr>
        <w:t>, πχ</w:t>
      </w:r>
      <w:r w:rsidR="001F4F5F" w:rsidRPr="008F40A7">
        <w:rPr>
          <w:rStyle w:val="gvxzyvdx"/>
          <w:rFonts w:ascii="Arial" w:hAnsi="Arial"/>
        </w:rPr>
        <w:t>.</w:t>
      </w:r>
      <w:r w:rsidRPr="008F40A7">
        <w:rPr>
          <w:rStyle w:val="gvxzyvdx"/>
          <w:rFonts w:ascii="Arial" w:hAnsi="Arial"/>
        </w:rPr>
        <w:t xml:space="preserve"> για </w:t>
      </w:r>
      <w:r w:rsidR="00DC309E" w:rsidRPr="008F40A7">
        <w:rPr>
          <w:rStyle w:val="gvxzyvdx"/>
          <w:rFonts w:ascii="Arial" w:hAnsi="Arial"/>
        </w:rPr>
        <w:t>συνάφεια</w:t>
      </w:r>
      <w:r w:rsidRPr="008F40A7">
        <w:rPr>
          <w:rStyle w:val="gvxzyvdx"/>
          <w:rFonts w:ascii="Arial" w:hAnsi="Arial"/>
        </w:rPr>
        <w:t xml:space="preserve"> </w:t>
      </w:r>
      <w:r w:rsidR="00DC309E" w:rsidRPr="00655491">
        <w:rPr>
          <w:rStyle w:val="gvxzyvdx"/>
          <w:rFonts w:ascii="Arial" w:hAnsi="Arial"/>
        </w:rPr>
        <w:t>Μεταπτυχιακού</w:t>
      </w:r>
      <w:r w:rsidRPr="00B6692A">
        <w:rPr>
          <w:rStyle w:val="gvxzyvdx"/>
          <w:rFonts w:ascii="Arial" w:hAnsi="Arial"/>
        </w:rPr>
        <w:t xml:space="preserve">, </w:t>
      </w:r>
      <w:r w:rsidR="00DC309E" w:rsidRPr="00B6692A">
        <w:rPr>
          <w:rStyle w:val="gvxzyvdx"/>
          <w:rFonts w:ascii="Arial" w:hAnsi="Arial"/>
        </w:rPr>
        <w:t>παρόλο</w:t>
      </w:r>
      <w:r w:rsidRPr="00B6692A">
        <w:rPr>
          <w:rStyle w:val="gvxzyvdx"/>
          <w:rFonts w:ascii="Arial" w:hAnsi="Arial"/>
        </w:rPr>
        <w:t xml:space="preserve"> που την </w:t>
      </w:r>
      <w:r w:rsidR="00DC309E" w:rsidRPr="00B6692A">
        <w:rPr>
          <w:rStyle w:val="gvxzyvdx"/>
          <w:rFonts w:ascii="Arial" w:hAnsi="Arial"/>
        </w:rPr>
        <w:t>είχες</w:t>
      </w:r>
      <w:r w:rsidRPr="00B6692A">
        <w:rPr>
          <w:rStyle w:val="gvxzyvdx"/>
          <w:rFonts w:ascii="Arial" w:hAnsi="Arial"/>
        </w:rPr>
        <w:t xml:space="preserve"> </w:t>
      </w:r>
      <w:r w:rsidR="00DC309E" w:rsidRPr="00B6692A">
        <w:rPr>
          <w:rStyle w:val="gvxzyvdx"/>
          <w:rFonts w:ascii="Arial" w:hAnsi="Arial"/>
        </w:rPr>
        <w:t>κάνει</w:t>
      </w:r>
      <w:r w:rsidRPr="00B6692A">
        <w:rPr>
          <w:rStyle w:val="gvxzyvdx"/>
          <w:rFonts w:ascii="Arial" w:hAnsi="Arial"/>
        </w:rPr>
        <w:t xml:space="preserve"> </w:t>
      </w:r>
      <w:r w:rsidR="00DC309E" w:rsidRPr="00B6692A">
        <w:rPr>
          <w:rStyle w:val="gvxzyvdx"/>
          <w:rFonts w:ascii="Arial" w:hAnsi="Arial"/>
        </w:rPr>
        <w:t>πέρυσι</w:t>
      </w:r>
      <w:r w:rsidRPr="00B6692A">
        <w:rPr>
          <w:rStyle w:val="gvxzyvdx"/>
          <w:rFonts w:ascii="Arial" w:hAnsi="Arial"/>
        </w:rPr>
        <w:t>.</w:t>
      </w:r>
      <w:r w:rsidR="00CE764D">
        <w:rPr>
          <w:rStyle w:val="gvxzyvdx"/>
          <w:rFonts w:ascii="Arial" w:hAnsi="Arial"/>
        </w:rPr>
        <w:t xml:space="preserve"> </w:t>
      </w:r>
      <w:r w:rsidR="00526A45">
        <w:rPr>
          <w:rStyle w:val="gvxzyvdx"/>
          <w:rFonts w:ascii="Arial" w:hAnsi="Arial"/>
        </w:rPr>
        <w:t>Πλέον</w:t>
      </w:r>
      <w:r w:rsidR="00CE764D">
        <w:rPr>
          <w:rStyle w:val="gvxzyvdx"/>
          <w:rFonts w:ascii="Arial" w:hAnsi="Arial"/>
        </w:rPr>
        <w:t xml:space="preserve"> από ότι </w:t>
      </w:r>
      <w:r w:rsidR="00526A45">
        <w:rPr>
          <w:rStyle w:val="gvxzyvdx"/>
          <w:rFonts w:ascii="Arial" w:hAnsi="Arial"/>
        </w:rPr>
        <w:t>φαίνεται</w:t>
      </w:r>
      <w:r w:rsidR="00CE764D">
        <w:rPr>
          <w:rStyle w:val="gvxzyvdx"/>
          <w:rFonts w:ascii="Arial" w:hAnsi="Arial"/>
        </w:rPr>
        <w:t xml:space="preserve"> οι </w:t>
      </w:r>
      <w:r w:rsidR="00526A45">
        <w:rPr>
          <w:rStyle w:val="gvxzyvdx"/>
          <w:rFonts w:ascii="Arial" w:hAnsi="Arial"/>
        </w:rPr>
        <w:t>φωτοτυπίες</w:t>
      </w:r>
      <w:r w:rsidR="00CE764D">
        <w:rPr>
          <w:rStyle w:val="gvxzyvdx"/>
          <w:rFonts w:ascii="Arial" w:hAnsi="Arial"/>
        </w:rPr>
        <w:t xml:space="preserve"> και τα </w:t>
      </w:r>
      <w:r w:rsidR="00526A45">
        <w:rPr>
          <w:rStyle w:val="gvxzyvdx"/>
          <w:rFonts w:ascii="Arial" w:hAnsi="Arial"/>
        </w:rPr>
        <w:t>σχετικά</w:t>
      </w:r>
      <w:r w:rsidR="00CE764D">
        <w:rPr>
          <w:rStyle w:val="gvxzyvdx"/>
          <w:rFonts w:ascii="Arial" w:hAnsi="Arial"/>
        </w:rPr>
        <w:t xml:space="preserve"> </w:t>
      </w:r>
      <w:r w:rsidR="00526A45">
        <w:rPr>
          <w:rStyle w:val="gvxzyvdx"/>
          <w:rFonts w:ascii="Arial" w:hAnsi="Arial"/>
        </w:rPr>
        <w:t>ντοσιέ</w:t>
      </w:r>
      <w:r w:rsidR="00CE764D">
        <w:rPr>
          <w:rStyle w:val="gvxzyvdx"/>
          <w:rFonts w:ascii="Arial" w:hAnsi="Arial"/>
        </w:rPr>
        <w:t xml:space="preserve"> </w:t>
      </w:r>
      <w:r w:rsidR="00526A45">
        <w:rPr>
          <w:rStyle w:val="gvxzyvdx"/>
          <w:rFonts w:ascii="Arial" w:hAnsi="Arial"/>
        </w:rPr>
        <w:t>καταργούνται</w:t>
      </w:r>
      <w:r w:rsidR="00CE764D">
        <w:rPr>
          <w:rStyle w:val="gvxzyvdx"/>
          <w:rFonts w:ascii="Arial" w:hAnsi="Arial"/>
        </w:rPr>
        <w:t xml:space="preserve"> και ο ΟΠΣΥΔ </w:t>
      </w:r>
      <w:r w:rsidR="00526A45">
        <w:rPr>
          <w:rStyle w:val="gvxzyvdx"/>
          <w:rFonts w:ascii="Arial" w:hAnsi="Arial"/>
        </w:rPr>
        <w:t>καθιερώνεται</w:t>
      </w:r>
      <w:r w:rsidR="00CE764D">
        <w:rPr>
          <w:rStyle w:val="gvxzyvdx"/>
          <w:rFonts w:ascii="Arial" w:hAnsi="Arial"/>
        </w:rPr>
        <w:t xml:space="preserve"> σαν το </w:t>
      </w:r>
      <w:r w:rsidR="00526A45">
        <w:rPr>
          <w:rStyle w:val="gvxzyvdx"/>
          <w:rFonts w:ascii="Arial" w:hAnsi="Arial"/>
        </w:rPr>
        <w:t>δικό</w:t>
      </w:r>
      <w:r w:rsidR="00CE764D">
        <w:rPr>
          <w:rStyle w:val="gvxzyvdx"/>
          <w:rFonts w:ascii="Arial" w:hAnsi="Arial"/>
        </w:rPr>
        <w:t xml:space="preserve"> σου </w:t>
      </w:r>
      <w:r w:rsidR="00526A45">
        <w:rPr>
          <w:rStyle w:val="gvxzyvdx"/>
          <w:rFonts w:ascii="Arial" w:hAnsi="Arial"/>
        </w:rPr>
        <w:t>επαγγελματικό</w:t>
      </w:r>
      <w:r w:rsidR="00CE764D">
        <w:rPr>
          <w:rStyle w:val="gvxzyvdx"/>
          <w:rFonts w:ascii="Arial" w:hAnsi="Arial"/>
        </w:rPr>
        <w:t xml:space="preserve"> </w:t>
      </w:r>
      <w:r w:rsidR="00CE764D">
        <w:rPr>
          <w:rStyle w:val="gvxzyvdx"/>
          <w:rFonts w:ascii="Arial" w:hAnsi="Arial"/>
          <w:lang w:val="en-US"/>
        </w:rPr>
        <w:t>portfolio</w:t>
      </w:r>
      <w:r w:rsidR="00CE764D" w:rsidRPr="00CE764D">
        <w:rPr>
          <w:rStyle w:val="gvxzyvdx"/>
          <w:rFonts w:ascii="Arial" w:hAnsi="Arial"/>
        </w:rPr>
        <w:t xml:space="preserve">. </w:t>
      </w:r>
      <w:r w:rsidR="00526A45">
        <w:rPr>
          <w:rStyle w:val="gvxzyvdx"/>
          <w:rFonts w:ascii="Arial" w:hAnsi="Arial"/>
        </w:rPr>
        <w:t>Αρκεί</w:t>
      </w:r>
      <w:r w:rsidR="006527D1">
        <w:rPr>
          <w:rStyle w:val="gvxzyvdx"/>
          <w:rFonts w:ascii="Arial" w:hAnsi="Arial"/>
        </w:rPr>
        <w:t xml:space="preserve"> </w:t>
      </w:r>
      <w:r w:rsidR="00526A45">
        <w:rPr>
          <w:rStyle w:val="gvxzyvdx"/>
          <w:rFonts w:ascii="Arial" w:hAnsi="Arial"/>
        </w:rPr>
        <w:t>λοιπόν</w:t>
      </w:r>
      <w:r w:rsidR="006527D1">
        <w:rPr>
          <w:rStyle w:val="gvxzyvdx"/>
          <w:rFonts w:ascii="Arial" w:hAnsi="Arial"/>
        </w:rPr>
        <w:t xml:space="preserve"> να </w:t>
      </w:r>
      <w:r w:rsidR="00526A45">
        <w:rPr>
          <w:rStyle w:val="gvxzyvdx"/>
          <w:rFonts w:ascii="Arial" w:hAnsi="Arial"/>
        </w:rPr>
        <w:t>έχεις</w:t>
      </w:r>
      <w:r w:rsidR="006527D1">
        <w:rPr>
          <w:rStyle w:val="gvxzyvdx"/>
          <w:rFonts w:ascii="Arial" w:hAnsi="Arial"/>
        </w:rPr>
        <w:t xml:space="preserve"> </w:t>
      </w:r>
      <w:r w:rsidR="00526A45">
        <w:rPr>
          <w:rStyle w:val="gvxzyvdx"/>
          <w:rFonts w:ascii="Arial" w:hAnsi="Arial"/>
        </w:rPr>
        <w:t>ανεβάσει</w:t>
      </w:r>
      <w:r w:rsidR="006527D1">
        <w:rPr>
          <w:rStyle w:val="gvxzyvdx"/>
          <w:rFonts w:ascii="Arial" w:hAnsi="Arial"/>
        </w:rPr>
        <w:t xml:space="preserve"> μια και </w:t>
      </w:r>
      <w:r w:rsidR="00526A45">
        <w:rPr>
          <w:rStyle w:val="gvxzyvdx"/>
          <w:rFonts w:ascii="Arial" w:hAnsi="Arial"/>
        </w:rPr>
        <w:t>καλή</w:t>
      </w:r>
      <w:r w:rsidR="006527D1">
        <w:rPr>
          <w:rStyle w:val="gvxzyvdx"/>
          <w:rFonts w:ascii="Arial" w:hAnsi="Arial"/>
        </w:rPr>
        <w:t xml:space="preserve"> τα </w:t>
      </w:r>
      <w:r w:rsidR="00526A45">
        <w:rPr>
          <w:rStyle w:val="gvxzyvdx"/>
          <w:rFonts w:ascii="Arial" w:hAnsi="Arial"/>
        </w:rPr>
        <w:t>σκανδαλισμένα</w:t>
      </w:r>
      <w:r w:rsidR="006527D1">
        <w:rPr>
          <w:rStyle w:val="gvxzyvdx"/>
          <w:rFonts w:ascii="Arial" w:hAnsi="Arial"/>
        </w:rPr>
        <w:t xml:space="preserve"> </w:t>
      </w:r>
      <w:r w:rsidR="00526A45">
        <w:rPr>
          <w:rStyle w:val="gvxzyvdx"/>
          <w:rFonts w:ascii="Arial" w:hAnsi="Arial"/>
        </w:rPr>
        <w:t>αντίγραφα</w:t>
      </w:r>
      <w:r w:rsidR="006527D1">
        <w:rPr>
          <w:rStyle w:val="gvxzyvdx"/>
          <w:rFonts w:ascii="Arial" w:hAnsi="Arial"/>
        </w:rPr>
        <w:t xml:space="preserve"> σου.</w:t>
      </w:r>
    </w:p>
    <w:p w14:paraId="2990C158" w14:textId="315608FD" w:rsidR="00540FC2" w:rsidRDefault="00540FC2" w:rsidP="00540FC2">
      <w:pPr>
        <w:ind w:firstLine="0"/>
        <w:rPr>
          <w:rStyle w:val="gvxzyvdx"/>
          <w:rFonts w:ascii="Arial" w:hAnsi="Arial"/>
        </w:rPr>
      </w:pPr>
    </w:p>
    <w:p w14:paraId="4CA39858" w14:textId="3B1837EB" w:rsidR="00540FC2" w:rsidRDefault="00540FC2" w:rsidP="00540FC2">
      <w:pPr>
        <w:ind w:firstLine="0"/>
        <w:rPr>
          <w:rStyle w:val="gvxzyvdx"/>
          <w:rFonts w:ascii="Arial" w:hAnsi="Arial"/>
        </w:rPr>
      </w:pPr>
    </w:p>
    <w:p w14:paraId="2B2604F2" w14:textId="77777777" w:rsidR="00540FC2" w:rsidRPr="00B6692A" w:rsidRDefault="00540FC2" w:rsidP="00540FC2">
      <w:pPr>
        <w:ind w:firstLine="0"/>
        <w:rPr>
          <w:rStyle w:val="gvxzyvdx"/>
          <w:rFonts w:ascii="Arial" w:hAnsi="Arial"/>
        </w:rPr>
      </w:pPr>
    </w:p>
    <w:p w14:paraId="7B9AF289" w14:textId="140C59EC" w:rsidR="00770118" w:rsidRPr="00B6692A" w:rsidRDefault="00770118" w:rsidP="00715EA5">
      <w:pPr>
        <w:pStyle w:val="aff2"/>
        <w:rPr>
          <w:rStyle w:val="gvxzyvdx"/>
          <w:rFonts w:ascii="Arial" w:hAnsi="Arial"/>
        </w:rPr>
      </w:pPr>
    </w:p>
    <w:p w14:paraId="38E26B88" w14:textId="77777777" w:rsidR="00DC309E" w:rsidRPr="00B6692A" w:rsidRDefault="00DC309E" w:rsidP="00715EA5">
      <w:pPr>
        <w:pStyle w:val="aff2"/>
        <w:rPr>
          <w:rStyle w:val="gvxzyvdx"/>
          <w:rFonts w:ascii="Arial" w:hAnsi="Arial"/>
        </w:rPr>
      </w:pPr>
    </w:p>
    <w:p w14:paraId="6D287CD8" w14:textId="5C179E39" w:rsidR="00770118" w:rsidRPr="00655491" w:rsidRDefault="00770118" w:rsidP="00B6692A">
      <w:pPr>
        <w:pStyle w:val="aff2"/>
        <w:numPr>
          <w:ilvl w:val="0"/>
          <w:numId w:val="31"/>
        </w:numPr>
        <w:rPr>
          <w:rStyle w:val="gvxzyvdx"/>
          <w:rFonts w:ascii="Arial" w:hAnsi="Arial"/>
          <w:b/>
        </w:rPr>
      </w:pPr>
      <w:r w:rsidRPr="00B6692A">
        <w:rPr>
          <w:rStyle w:val="gvxzyvdx"/>
          <w:rFonts w:ascii="Arial" w:hAnsi="Arial"/>
          <w:b/>
        </w:rPr>
        <w:t>Καλησπέρα, ξέρει κάποιος/α να μου</w:t>
      </w:r>
      <w:r w:rsidRPr="008F40A7">
        <w:rPr>
          <w:rStyle w:val="gvxzyvdx"/>
          <w:rFonts w:ascii="Arial" w:hAnsi="Arial"/>
          <w:b/>
          <w:bCs/>
        </w:rPr>
        <w:t xml:space="preserve"> </w:t>
      </w:r>
      <w:r w:rsidRPr="008F40A7">
        <w:rPr>
          <w:rStyle w:val="gvxzyvdx"/>
          <w:rFonts w:ascii="Arial" w:hAnsi="Arial"/>
          <w:b/>
        </w:rPr>
        <w:t>πει αν οποίος/α έχει τέκνο κάτω των δύο ετών δικαιούται να κάνει συνεχές ωράριο, χωρίς κενά?</w:t>
      </w:r>
    </w:p>
    <w:p w14:paraId="581C65FD" w14:textId="77777777" w:rsidR="00540FC2" w:rsidRDefault="00540FC2" w:rsidP="00540FC2">
      <w:pPr>
        <w:ind w:firstLine="0"/>
        <w:rPr>
          <w:rStyle w:val="gvxzyvdx"/>
          <w:rFonts w:ascii="Arial" w:hAnsi="Arial"/>
        </w:rPr>
      </w:pPr>
    </w:p>
    <w:p w14:paraId="1CBF4D11" w14:textId="4D5858E2" w:rsidR="001735A6" w:rsidRPr="00655491" w:rsidRDefault="00290062" w:rsidP="00540FC2">
      <w:pPr>
        <w:ind w:firstLine="0"/>
        <w:rPr>
          <w:rStyle w:val="gvxzyvdx"/>
          <w:rFonts w:ascii="Arial" w:hAnsi="Arial"/>
        </w:rPr>
      </w:pPr>
      <w:r w:rsidRPr="008F40A7">
        <w:rPr>
          <w:rStyle w:val="gvxzyvdx"/>
          <w:rFonts w:ascii="Arial" w:hAnsi="Arial"/>
        </w:rPr>
        <w:t>‘</w:t>
      </w:r>
      <w:r w:rsidR="00CE6752" w:rsidRPr="008F40A7">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έχεις</w:t>
      </w:r>
      <w:r w:rsidR="00770118" w:rsidRPr="00B6692A">
        <w:rPr>
          <w:rStyle w:val="gvxzyvdx"/>
          <w:rFonts w:ascii="Arial" w:hAnsi="Arial"/>
        </w:rPr>
        <w:t xml:space="preserve"> </w:t>
      </w:r>
      <w:r w:rsidR="00DC309E" w:rsidRPr="00B6692A">
        <w:rPr>
          <w:rStyle w:val="gvxzyvdx"/>
          <w:rFonts w:ascii="Arial" w:hAnsi="Arial"/>
        </w:rPr>
        <w:t>μείωση</w:t>
      </w:r>
      <w:r w:rsidR="00770118" w:rsidRPr="00B6692A">
        <w:rPr>
          <w:rStyle w:val="gvxzyvdx"/>
          <w:rFonts w:ascii="Arial" w:hAnsi="Arial"/>
        </w:rPr>
        <w:t xml:space="preserve"> 2 </w:t>
      </w:r>
      <w:r w:rsidR="00DC309E" w:rsidRPr="00B6692A">
        <w:rPr>
          <w:rStyle w:val="gvxzyvdx"/>
          <w:rFonts w:ascii="Arial" w:hAnsi="Arial"/>
        </w:rPr>
        <w:t>ώρες</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8B08EE">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έχουν</w:t>
      </w:r>
      <w:r w:rsidR="00770118" w:rsidRPr="00B6692A">
        <w:rPr>
          <w:rStyle w:val="gvxzyvdx"/>
          <w:rFonts w:ascii="Arial" w:hAnsi="Arial"/>
        </w:rPr>
        <w:t xml:space="preserve"> οι </w:t>
      </w:r>
      <w:r w:rsidR="00D2152F" w:rsidRPr="008F40A7">
        <w:rPr>
          <w:rStyle w:val="gvxzyvdx"/>
          <w:rFonts w:ascii="Arial" w:hAnsi="Arial"/>
        </w:rPr>
        <w:t>έχοντες</w:t>
      </w:r>
      <w:r w:rsidR="00340357" w:rsidRPr="008F40A7">
        <w:rPr>
          <w:rStyle w:val="gvxzyvdx"/>
          <w:rFonts w:ascii="Arial" w:hAnsi="Arial"/>
        </w:rPr>
        <w:t xml:space="preserve"> </w:t>
      </w:r>
      <w:r w:rsidR="00770118" w:rsidRPr="008F40A7">
        <w:rPr>
          <w:rStyle w:val="gvxzyvdx"/>
          <w:rFonts w:ascii="Arial" w:hAnsi="Arial"/>
        </w:rPr>
        <w:t xml:space="preserve">67% </w:t>
      </w:r>
      <w:r w:rsidR="00DC309E" w:rsidRPr="008F40A7">
        <w:rPr>
          <w:rStyle w:val="gvxzyvdx"/>
          <w:rFonts w:ascii="Arial" w:hAnsi="Arial"/>
        </w:rPr>
        <w:t>αναπηρία</w:t>
      </w:r>
      <w:r w:rsidR="00770118" w:rsidRPr="008F40A7">
        <w:rPr>
          <w:rStyle w:val="gvxzyvdx"/>
          <w:rFonts w:ascii="Arial" w:hAnsi="Arial"/>
        </w:rPr>
        <w:t xml:space="preserve">. Οι </w:t>
      </w:r>
      <w:r w:rsidR="00DC309E" w:rsidRPr="00655491">
        <w:rPr>
          <w:rStyle w:val="gvxzyvdx"/>
          <w:rFonts w:ascii="Arial" w:hAnsi="Arial"/>
        </w:rPr>
        <w:t>μητέρες</w:t>
      </w:r>
      <w:r w:rsidR="00770118" w:rsidRPr="00B6692A">
        <w:rPr>
          <w:rStyle w:val="gvxzyvdx"/>
          <w:rFonts w:ascii="Arial" w:hAnsi="Arial"/>
        </w:rPr>
        <w:t xml:space="preserve"> με </w:t>
      </w:r>
      <w:r w:rsidR="00340357" w:rsidRPr="008F40A7">
        <w:rPr>
          <w:rStyle w:val="gvxzyvdx"/>
          <w:rFonts w:ascii="Arial" w:hAnsi="Arial"/>
        </w:rPr>
        <w:t>τέκνα</w:t>
      </w:r>
      <w:r w:rsidR="00770118" w:rsidRPr="008F40A7">
        <w:rPr>
          <w:rStyle w:val="gvxzyvdx"/>
          <w:rFonts w:ascii="Arial" w:hAnsi="Arial"/>
        </w:rPr>
        <w:t xml:space="preserve"> </w:t>
      </w:r>
      <w:r w:rsidR="00DC309E" w:rsidRPr="008F40A7">
        <w:rPr>
          <w:rStyle w:val="gvxzyvdx"/>
          <w:rFonts w:ascii="Arial" w:hAnsi="Arial"/>
        </w:rPr>
        <w:t>έχουν</w:t>
      </w:r>
      <w:r w:rsidR="00770118" w:rsidRPr="008F40A7">
        <w:rPr>
          <w:rStyle w:val="gvxzyvdx"/>
          <w:rFonts w:ascii="Arial" w:hAnsi="Arial"/>
        </w:rPr>
        <w:t xml:space="preserve"> </w:t>
      </w:r>
      <w:r w:rsidR="00DC309E" w:rsidRPr="008F40A7">
        <w:rPr>
          <w:rStyle w:val="gvxzyvdx"/>
          <w:rFonts w:ascii="Arial" w:hAnsi="Arial"/>
        </w:rPr>
        <w:t>άλλες</w:t>
      </w:r>
      <w:r w:rsidR="00770118" w:rsidRPr="00655491">
        <w:rPr>
          <w:rStyle w:val="gvxzyvdx"/>
          <w:rFonts w:ascii="Arial" w:hAnsi="Arial"/>
        </w:rPr>
        <w:t xml:space="preserve"> </w:t>
      </w:r>
      <w:r w:rsidR="00DC309E" w:rsidRPr="00B6692A">
        <w:rPr>
          <w:rStyle w:val="gvxzyvdx"/>
          <w:rFonts w:ascii="Arial" w:hAnsi="Arial"/>
        </w:rPr>
        <w:t>διευκολύνσεις</w:t>
      </w:r>
      <w:r w:rsidR="00770118" w:rsidRPr="00B6692A">
        <w:rPr>
          <w:rStyle w:val="gvxzyvdx"/>
          <w:rFonts w:ascii="Arial" w:hAnsi="Arial"/>
        </w:rPr>
        <w:t xml:space="preserve"> </w:t>
      </w:r>
      <w:r w:rsidR="00DC309E" w:rsidRPr="00B6692A">
        <w:rPr>
          <w:rStyle w:val="gvxzyvdx"/>
          <w:rFonts w:ascii="Arial" w:hAnsi="Arial"/>
        </w:rPr>
        <w:t>αλλά</w:t>
      </w:r>
      <w:r w:rsidR="00770118" w:rsidRPr="00B6692A">
        <w:rPr>
          <w:rStyle w:val="gvxzyvdx"/>
          <w:rFonts w:ascii="Arial" w:hAnsi="Arial"/>
        </w:rPr>
        <w:t xml:space="preserve"> </w:t>
      </w:r>
      <w:r w:rsidR="00DC309E" w:rsidRPr="00B6692A">
        <w:rPr>
          <w:rStyle w:val="gvxzyvdx"/>
          <w:rFonts w:ascii="Arial" w:hAnsi="Arial"/>
        </w:rPr>
        <w:t>όχι</w:t>
      </w:r>
      <w:r w:rsidR="00770118" w:rsidRPr="00B6692A">
        <w:rPr>
          <w:rStyle w:val="gvxzyvdx"/>
          <w:rFonts w:ascii="Arial" w:hAnsi="Arial"/>
        </w:rPr>
        <w:t xml:space="preserve"> </w:t>
      </w:r>
      <w:r w:rsidR="00DC309E" w:rsidRPr="00B6692A">
        <w:rPr>
          <w:rStyle w:val="gvxzyvdx"/>
          <w:rFonts w:ascii="Arial" w:hAnsi="Arial"/>
        </w:rPr>
        <w:t>συνεχές</w:t>
      </w:r>
      <w:r w:rsidR="00770118" w:rsidRPr="00B6692A">
        <w:rPr>
          <w:rStyle w:val="gvxzyvdx"/>
          <w:rFonts w:ascii="Arial" w:hAnsi="Arial"/>
        </w:rPr>
        <w:t xml:space="preserve"> </w:t>
      </w:r>
      <w:r w:rsidR="00DC309E" w:rsidRPr="00B6692A">
        <w:rPr>
          <w:rStyle w:val="gvxzyvdx"/>
          <w:rFonts w:ascii="Arial" w:hAnsi="Arial"/>
        </w:rPr>
        <w:t>ωράριο</w:t>
      </w:r>
      <w:r w:rsidR="00770118" w:rsidRPr="00B6692A">
        <w:rPr>
          <w:rStyle w:val="gvxzyvdx"/>
          <w:rFonts w:ascii="Arial" w:hAnsi="Arial"/>
        </w:rPr>
        <w:t xml:space="preserve">. </w:t>
      </w:r>
      <w:r w:rsidR="00DC309E" w:rsidRPr="00B6692A">
        <w:rPr>
          <w:rStyle w:val="gvxzyvdx"/>
          <w:rFonts w:ascii="Arial" w:hAnsi="Arial"/>
        </w:rPr>
        <w:t>Υπάρχουν</w:t>
      </w:r>
      <w:r w:rsidR="00770118" w:rsidRPr="00B6692A">
        <w:rPr>
          <w:rStyle w:val="gvxzyvdx"/>
          <w:rFonts w:ascii="Arial" w:hAnsi="Arial"/>
        </w:rPr>
        <w:t xml:space="preserve"> </w:t>
      </w:r>
      <w:r w:rsidR="00DC309E" w:rsidRPr="00B6692A">
        <w:rPr>
          <w:rStyle w:val="gvxzyvdx"/>
          <w:rFonts w:ascii="Arial" w:hAnsi="Arial"/>
        </w:rPr>
        <w:t>απαλλαγές</w:t>
      </w:r>
      <w:r w:rsidR="00770118" w:rsidRPr="00B6692A">
        <w:rPr>
          <w:rStyle w:val="gvxzyvdx"/>
          <w:rFonts w:ascii="Arial" w:hAnsi="Arial"/>
        </w:rPr>
        <w:t xml:space="preserve"> όπως πχ</w:t>
      </w:r>
      <w:r w:rsidRPr="008F40A7">
        <w:rPr>
          <w:rStyle w:val="gvxzyvdx"/>
          <w:rFonts w:ascii="Arial" w:hAnsi="Arial"/>
        </w:rPr>
        <w:t>.</w:t>
      </w:r>
      <w:r w:rsidR="00770118" w:rsidRPr="008F40A7">
        <w:rPr>
          <w:rStyle w:val="gvxzyvdx"/>
          <w:rFonts w:ascii="Arial" w:hAnsi="Arial"/>
        </w:rPr>
        <w:t xml:space="preserve"> </w:t>
      </w:r>
      <w:r w:rsidR="00340357" w:rsidRPr="008F40A7">
        <w:rPr>
          <w:rStyle w:val="gvxzyvdx"/>
          <w:rFonts w:ascii="Arial" w:hAnsi="Arial"/>
        </w:rPr>
        <w:t xml:space="preserve">από </w:t>
      </w:r>
      <w:r w:rsidR="00770118" w:rsidRPr="008F40A7">
        <w:rPr>
          <w:rStyle w:val="gvxzyvdx"/>
          <w:rFonts w:ascii="Arial" w:hAnsi="Arial"/>
        </w:rPr>
        <w:t>εφημερίες και από την υποχρέωση συμμετοχής στους ημερήσιους περιπάτους.</w:t>
      </w:r>
    </w:p>
    <w:p w14:paraId="1FB4A0B1" w14:textId="3A9B839C" w:rsidR="00770118" w:rsidRDefault="00770118" w:rsidP="00715EA5">
      <w:pPr>
        <w:pStyle w:val="aff2"/>
        <w:rPr>
          <w:rStyle w:val="gvxzyvdx"/>
          <w:rFonts w:ascii="Arial" w:hAnsi="Arial"/>
        </w:rPr>
      </w:pPr>
    </w:p>
    <w:p w14:paraId="7B14CAD7" w14:textId="36E8E78E" w:rsidR="00441CD9" w:rsidRPr="00441CD9" w:rsidRDefault="00441CD9" w:rsidP="00441CD9">
      <w:pPr>
        <w:pStyle w:val="aff2"/>
        <w:numPr>
          <w:ilvl w:val="0"/>
          <w:numId w:val="31"/>
        </w:numPr>
        <w:rPr>
          <w:rStyle w:val="gvxzyvdx"/>
          <w:rFonts w:ascii="Arial" w:hAnsi="Arial"/>
          <w:b/>
          <w:bCs/>
        </w:rPr>
      </w:pPr>
      <w:r w:rsidRPr="00441CD9">
        <w:rPr>
          <w:rStyle w:val="gvxzyvdx"/>
          <w:rFonts w:ascii="Arial" w:hAnsi="Arial"/>
          <w:b/>
          <w:bCs/>
        </w:rPr>
        <w:t>Πήγα στο σχολείο και συζητήσαμε την ανάθεση μαθήματων, δεν ξέρω όμως ποια μαθήματα αντιστοιχούν στην ειδικότητα μου. Πως μπορώ να έχω μια εικόνα?</w:t>
      </w:r>
    </w:p>
    <w:p w14:paraId="07B10347" w14:textId="77777777" w:rsidR="00540FC2" w:rsidRDefault="00540FC2" w:rsidP="00540FC2">
      <w:pPr>
        <w:rPr>
          <w:rStyle w:val="gvxzyvdx"/>
          <w:rFonts w:ascii="Arial" w:hAnsi="Arial"/>
        </w:rPr>
      </w:pPr>
    </w:p>
    <w:p w14:paraId="3056EC8E" w14:textId="3759B63D" w:rsidR="00441CD9" w:rsidRPr="00540FC2" w:rsidRDefault="005447F6" w:rsidP="00540FC2">
      <w:pPr>
        <w:rPr>
          <w:rStyle w:val="gvxzyvdx"/>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w:t>
      </w:r>
      <w:r w:rsidR="00B55B2A" w:rsidRPr="00540FC2">
        <w:rPr>
          <w:rStyle w:val="gvxzyvdx"/>
          <w:rFonts w:ascii="Arial" w:hAnsi="Arial"/>
        </w:rPr>
        <w:t>γυμνάσιο</w:t>
      </w:r>
      <w:r w:rsidRPr="00540FC2">
        <w:rPr>
          <w:rStyle w:val="gvxzyvdx"/>
          <w:rFonts w:ascii="Arial" w:hAnsi="Arial"/>
        </w:rPr>
        <w:t xml:space="preserve"> – </w:t>
      </w:r>
      <w:r w:rsidR="00B55B2A" w:rsidRPr="00540FC2">
        <w:rPr>
          <w:rStyle w:val="gvxzyvdx"/>
          <w:rFonts w:ascii="Arial" w:hAnsi="Arial"/>
        </w:rPr>
        <w:t>Λύκειο</w:t>
      </w:r>
      <w:r w:rsidRPr="00540FC2">
        <w:rPr>
          <w:rStyle w:val="gvxzyvdx"/>
          <w:rFonts w:ascii="Arial" w:hAnsi="Arial"/>
        </w:rPr>
        <w:t xml:space="preserve"> οι </w:t>
      </w:r>
      <w:r w:rsidR="00B55B2A" w:rsidRPr="00540FC2">
        <w:rPr>
          <w:rStyle w:val="gvxzyvdx"/>
          <w:rFonts w:ascii="Arial" w:hAnsi="Arial"/>
        </w:rPr>
        <w:t>αναθέσεις</w:t>
      </w:r>
      <w:r w:rsidRPr="00540FC2">
        <w:rPr>
          <w:rStyle w:val="gvxzyvdx"/>
          <w:rFonts w:ascii="Arial" w:hAnsi="Arial"/>
        </w:rPr>
        <w:t xml:space="preserve"> σου είναι </w:t>
      </w:r>
      <w:hyperlink r:id="rId132" w:history="1">
        <w:r w:rsidR="00FC4F3F" w:rsidRPr="00540FC2">
          <w:rPr>
            <w:rStyle w:val="-"/>
            <w:rFonts w:ascii="Arial" w:hAnsi="Arial"/>
          </w:rPr>
          <w:t>ΕΔΩ</w:t>
        </w:r>
      </w:hyperlink>
    </w:p>
    <w:p w14:paraId="7E75D09B" w14:textId="6A4A7642" w:rsidR="00FC4F3F" w:rsidRDefault="00FC4F3F" w:rsidP="00540FC2">
      <w:pPr>
        <w:rPr>
          <w:rStyle w:val="-"/>
          <w:rFonts w:ascii="Arial" w:hAnsi="Arial"/>
        </w:rPr>
      </w:pPr>
      <w:r w:rsidRPr="00540FC2">
        <w:rPr>
          <w:rStyle w:val="gvxzyvdx"/>
          <w:rFonts w:ascii="Arial" w:hAnsi="Arial"/>
        </w:rPr>
        <w:t xml:space="preserve">Αν </w:t>
      </w:r>
      <w:r w:rsidR="00B55B2A" w:rsidRPr="00540FC2">
        <w:rPr>
          <w:rStyle w:val="gvxzyvdx"/>
          <w:rFonts w:ascii="Arial" w:hAnsi="Arial"/>
        </w:rPr>
        <w:t>είσαι</w:t>
      </w:r>
      <w:r w:rsidRPr="00540FC2">
        <w:rPr>
          <w:rStyle w:val="gvxzyvdx"/>
          <w:rFonts w:ascii="Arial" w:hAnsi="Arial"/>
        </w:rPr>
        <w:t xml:space="preserve"> σε ΕΠΑΛ </w:t>
      </w:r>
      <w:r w:rsidR="00B55B2A" w:rsidRPr="00540FC2">
        <w:rPr>
          <w:rStyle w:val="gvxzyvdx"/>
          <w:rFonts w:ascii="Arial" w:hAnsi="Arial"/>
        </w:rPr>
        <w:t>διάβασε</w:t>
      </w:r>
      <w:r w:rsidRPr="00540FC2">
        <w:rPr>
          <w:rStyle w:val="gvxzyvdx"/>
          <w:rFonts w:ascii="Arial" w:hAnsi="Arial"/>
        </w:rPr>
        <w:t xml:space="preserve"> ένα </w:t>
      </w:r>
      <w:r w:rsidR="00B55B2A" w:rsidRPr="00540FC2">
        <w:rPr>
          <w:rStyle w:val="gvxzyvdx"/>
          <w:rFonts w:ascii="Arial" w:hAnsi="Arial"/>
        </w:rPr>
        <w:t>πλήρη</w:t>
      </w:r>
      <w:r w:rsidRPr="00540FC2">
        <w:rPr>
          <w:rStyle w:val="gvxzyvdx"/>
          <w:rFonts w:ascii="Arial" w:hAnsi="Arial"/>
        </w:rPr>
        <w:t xml:space="preserve"> </w:t>
      </w:r>
      <w:r w:rsidR="00B55B2A" w:rsidRPr="00540FC2">
        <w:rPr>
          <w:rStyle w:val="gvxzyvdx"/>
          <w:rFonts w:ascii="Arial" w:hAnsi="Arial"/>
        </w:rPr>
        <w:t>οδηγό</w:t>
      </w:r>
      <w:r w:rsidRPr="00540FC2">
        <w:rPr>
          <w:rStyle w:val="gvxzyvdx"/>
          <w:rFonts w:ascii="Arial" w:hAnsi="Arial"/>
        </w:rPr>
        <w:t xml:space="preserve"> και τις </w:t>
      </w:r>
      <w:r w:rsidR="00B55B2A" w:rsidRPr="00540FC2">
        <w:rPr>
          <w:rStyle w:val="gvxzyvdx"/>
          <w:rFonts w:ascii="Arial" w:hAnsi="Arial"/>
        </w:rPr>
        <w:t>αναθέσεις</w:t>
      </w:r>
      <w:r w:rsidRPr="00540FC2">
        <w:rPr>
          <w:rStyle w:val="gvxzyvdx"/>
          <w:rFonts w:ascii="Arial" w:hAnsi="Arial"/>
        </w:rPr>
        <w:t xml:space="preserve"> </w:t>
      </w:r>
      <w:hyperlink r:id="rId133" w:history="1">
        <w:r w:rsidRPr="00540FC2">
          <w:rPr>
            <w:rStyle w:val="-"/>
            <w:rFonts w:ascii="Arial" w:hAnsi="Arial"/>
          </w:rPr>
          <w:t>ΕΔΩ</w:t>
        </w:r>
      </w:hyperlink>
    </w:p>
    <w:p w14:paraId="6B43DD0C" w14:textId="77777777" w:rsidR="00EA43AA" w:rsidRDefault="00EA43AA" w:rsidP="00540FC2">
      <w:pPr>
        <w:rPr>
          <w:rStyle w:val="-"/>
          <w:rFonts w:ascii="Arial" w:hAnsi="Arial"/>
        </w:rPr>
      </w:pPr>
    </w:p>
    <w:p w14:paraId="56059507" w14:textId="77777777" w:rsidR="00EA43AA" w:rsidRPr="00540FC2" w:rsidRDefault="00EA43AA" w:rsidP="00540FC2">
      <w:pPr>
        <w:rPr>
          <w:rStyle w:val="gvxzyvdx"/>
          <w:rFonts w:ascii="Arial" w:hAnsi="Arial"/>
        </w:rPr>
      </w:pPr>
    </w:p>
    <w:p w14:paraId="5BE27299" w14:textId="77777777" w:rsidR="00DC309E" w:rsidRPr="00B6692A" w:rsidRDefault="00DC309E" w:rsidP="00715EA5">
      <w:pPr>
        <w:pStyle w:val="aff2"/>
        <w:rPr>
          <w:rStyle w:val="gvxzyvdx"/>
          <w:rFonts w:ascii="Arial" w:hAnsi="Arial"/>
        </w:rPr>
      </w:pPr>
    </w:p>
    <w:p w14:paraId="030C563A" w14:textId="0BA9634E" w:rsidR="00291C68" w:rsidRPr="00B6692A" w:rsidRDefault="00303D9C" w:rsidP="00B6692A">
      <w:pPr>
        <w:pStyle w:val="aff2"/>
        <w:numPr>
          <w:ilvl w:val="0"/>
          <w:numId w:val="31"/>
        </w:numPr>
        <w:rPr>
          <w:rStyle w:val="gvxzyvdx"/>
          <w:rFonts w:ascii="Arial" w:hAnsi="Arial"/>
          <w:b/>
        </w:rPr>
      </w:pPr>
      <w:r w:rsidRPr="00B6692A">
        <w:rPr>
          <w:rStyle w:val="gvxzyvdx"/>
          <w:rFonts w:ascii="Arial" w:hAnsi="Arial"/>
          <w:b/>
        </w:rPr>
        <w:lastRenderedPageBreak/>
        <w:t xml:space="preserve">Με </w:t>
      </w:r>
      <w:r w:rsidR="00DC309E" w:rsidRPr="00B6692A">
        <w:rPr>
          <w:rStyle w:val="gvxzyvdx"/>
          <w:rFonts w:ascii="Arial" w:hAnsi="Arial"/>
          <w:b/>
        </w:rPr>
        <w:t>πήραν</w:t>
      </w:r>
      <w:r w:rsidRPr="00B6692A">
        <w:rPr>
          <w:rStyle w:val="gvxzyvdx"/>
          <w:rFonts w:ascii="Arial" w:hAnsi="Arial"/>
          <w:b/>
        </w:rPr>
        <w:t xml:space="preserve"> </w:t>
      </w:r>
      <w:r w:rsidR="00DC309E" w:rsidRPr="00B6692A">
        <w:rPr>
          <w:rStyle w:val="gvxzyvdx"/>
          <w:rFonts w:ascii="Arial" w:hAnsi="Arial"/>
          <w:b/>
        </w:rPr>
        <w:t>τώρα</w:t>
      </w:r>
      <w:r w:rsidRPr="00B6692A">
        <w:rPr>
          <w:rStyle w:val="gvxzyvdx"/>
          <w:rFonts w:ascii="Arial" w:hAnsi="Arial"/>
          <w:b/>
        </w:rPr>
        <w:t xml:space="preserve"> σε αυτή την </w:t>
      </w:r>
      <w:r w:rsidR="00DC309E" w:rsidRPr="00B6692A">
        <w:rPr>
          <w:rStyle w:val="gvxzyvdx"/>
          <w:rFonts w:ascii="Arial" w:hAnsi="Arial"/>
          <w:b/>
        </w:rPr>
        <w:t>Φάση</w:t>
      </w:r>
      <w:r w:rsidRPr="00B6692A">
        <w:rPr>
          <w:rStyle w:val="gvxzyvdx"/>
          <w:rFonts w:ascii="Arial" w:hAnsi="Arial"/>
          <w:b/>
        </w:rPr>
        <w:t xml:space="preserve"> στο </w:t>
      </w:r>
      <w:r w:rsidR="00DC309E" w:rsidRPr="00B6692A">
        <w:rPr>
          <w:rStyle w:val="gvxzyvdx"/>
          <w:rFonts w:ascii="Arial" w:hAnsi="Arial"/>
          <w:b/>
        </w:rPr>
        <w:t>Κιλκίς</w:t>
      </w:r>
      <w:r w:rsidR="0024118B" w:rsidRPr="008F40A7">
        <w:rPr>
          <w:rStyle w:val="gvxzyvdx"/>
          <w:rFonts w:ascii="Arial" w:hAnsi="Arial"/>
          <w:b/>
          <w:bCs/>
        </w:rPr>
        <w:t xml:space="preserve">.  </w:t>
      </w:r>
      <w:r w:rsidR="00DC309E" w:rsidRPr="00B6692A">
        <w:rPr>
          <w:rStyle w:val="gvxzyvdx"/>
          <w:rFonts w:ascii="Arial" w:hAnsi="Arial"/>
          <w:b/>
        </w:rPr>
        <w:t>μένω</w:t>
      </w:r>
      <w:r w:rsidRPr="00B6692A">
        <w:rPr>
          <w:rStyle w:val="gvxzyvdx"/>
          <w:rFonts w:ascii="Arial" w:hAnsi="Arial"/>
          <w:b/>
        </w:rPr>
        <w:t xml:space="preserve"> </w:t>
      </w:r>
      <w:r w:rsidR="00DC309E" w:rsidRPr="00B6692A">
        <w:rPr>
          <w:rStyle w:val="gvxzyvdx"/>
          <w:rFonts w:ascii="Arial" w:hAnsi="Arial"/>
          <w:b/>
        </w:rPr>
        <w:t>Πιέρια</w:t>
      </w:r>
      <w:r w:rsidRPr="00B6692A">
        <w:rPr>
          <w:rStyle w:val="gvxzyvdx"/>
          <w:rFonts w:ascii="Arial" w:hAnsi="Arial"/>
          <w:b/>
        </w:rPr>
        <w:t xml:space="preserve"> και το </w:t>
      </w:r>
      <w:r w:rsidR="00DC309E" w:rsidRPr="00B6692A">
        <w:rPr>
          <w:rStyle w:val="gvxzyvdx"/>
          <w:rFonts w:ascii="Arial" w:hAnsi="Arial"/>
          <w:b/>
        </w:rPr>
        <w:t>σχολείο</w:t>
      </w:r>
      <w:r w:rsidRPr="00B6692A">
        <w:rPr>
          <w:rStyle w:val="gvxzyvdx"/>
          <w:rFonts w:ascii="Arial" w:hAnsi="Arial"/>
          <w:b/>
        </w:rPr>
        <w:t xml:space="preserve"> είναι στο </w:t>
      </w:r>
      <w:r w:rsidR="00DC309E" w:rsidRPr="00B6692A">
        <w:rPr>
          <w:rStyle w:val="gvxzyvdx"/>
          <w:rFonts w:ascii="Arial" w:hAnsi="Arial"/>
          <w:b/>
        </w:rPr>
        <w:t>Κιλκίς</w:t>
      </w:r>
      <w:r w:rsidR="0024118B" w:rsidRPr="008F40A7">
        <w:rPr>
          <w:rStyle w:val="gvxzyvdx"/>
          <w:rFonts w:ascii="Arial" w:hAnsi="Arial"/>
          <w:b/>
          <w:bCs/>
        </w:rPr>
        <w:t>.</w:t>
      </w:r>
      <w:r w:rsidRPr="00B6692A">
        <w:rPr>
          <w:rStyle w:val="gvxzyvdx"/>
          <w:rFonts w:ascii="Arial" w:hAnsi="Arial"/>
          <w:b/>
        </w:rPr>
        <w:t xml:space="preserve"> </w:t>
      </w:r>
      <w:r w:rsidR="00DC309E" w:rsidRPr="00B6692A">
        <w:rPr>
          <w:rStyle w:val="gvxzyvdx"/>
          <w:rFonts w:ascii="Arial" w:hAnsi="Arial"/>
          <w:b/>
        </w:rPr>
        <w:t>δικαιούμαι</w:t>
      </w:r>
      <w:r w:rsidRPr="00B6692A">
        <w:rPr>
          <w:rStyle w:val="gvxzyvdx"/>
          <w:rFonts w:ascii="Arial" w:hAnsi="Arial"/>
          <w:b/>
        </w:rPr>
        <w:t xml:space="preserve"> </w:t>
      </w:r>
      <w:r w:rsidR="00DC309E" w:rsidRPr="00B6692A">
        <w:rPr>
          <w:rStyle w:val="gvxzyvdx"/>
          <w:rFonts w:ascii="Arial" w:hAnsi="Arial"/>
          <w:b/>
        </w:rPr>
        <w:t>οδοιπορικά</w:t>
      </w:r>
      <w:r w:rsidRPr="00B6692A">
        <w:rPr>
          <w:rStyle w:val="gvxzyvdx"/>
          <w:rFonts w:ascii="Arial" w:hAnsi="Arial"/>
          <w:b/>
        </w:rPr>
        <w:t>?</w:t>
      </w:r>
    </w:p>
    <w:p w14:paraId="1667001A" w14:textId="77777777" w:rsidR="00540FC2" w:rsidRDefault="00540FC2" w:rsidP="00540FC2">
      <w:pPr>
        <w:ind w:firstLine="0"/>
        <w:rPr>
          <w:rStyle w:val="gvxzyvdx"/>
          <w:rFonts w:ascii="Arial" w:hAnsi="Arial"/>
        </w:rPr>
      </w:pPr>
    </w:p>
    <w:p w14:paraId="743A373B" w14:textId="6C305CDA" w:rsidR="00291C68" w:rsidRPr="00540FC2" w:rsidRDefault="00291C68" w:rsidP="00540FC2">
      <w:pPr>
        <w:ind w:firstLine="0"/>
        <w:rPr>
          <w:rStyle w:val="gvxzyvdx"/>
          <w:rFonts w:ascii="Arial" w:hAnsi="Arial"/>
        </w:rPr>
      </w:pPr>
      <w:r w:rsidRPr="00540FC2">
        <w:rPr>
          <w:rStyle w:val="gvxzyvdx"/>
          <w:rFonts w:ascii="Arial" w:hAnsi="Arial"/>
        </w:rPr>
        <w:t xml:space="preserve">Όχι </w:t>
      </w:r>
      <w:r w:rsidR="00DC309E" w:rsidRPr="00540FC2">
        <w:rPr>
          <w:rStyle w:val="gvxzyvdx"/>
          <w:rFonts w:ascii="Arial" w:hAnsi="Arial"/>
        </w:rPr>
        <w:t>φυσικά</w:t>
      </w:r>
      <w:r w:rsidRPr="00540FC2">
        <w:rPr>
          <w:rStyle w:val="gvxzyvdx"/>
          <w:rFonts w:ascii="Arial" w:hAnsi="Arial"/>
        </w:rPr>
        <w:t xml:space="preserve">, η </w:t>
      </w:r>
      <w:r w:rsidR="00DC309E" w:rsidRPr="00540FC2">
        <w:rPr>
          <w:rStyle w:val="gvxzyvdx"/>
          <w:rFonts w:ascii="Arial" w:hAnsi="Arial"/>
        </w:rPr>
        <w:t>έδρα</w:t>
      </w:r>
      <w:r w:rsidRPr="00540FC2">
        <w:rPr>
          <w:rStyle w:val="gvxzyvdx"/>
          <w:rFonts w:ascii="Arial" w:hAnsi="Arial"/>
        </w:rPr>
        <w:t xml:space="preserve"> σου είναι το </w:t>
      </w:r>
      <w:r w:rsidR="00DC309E" w:rsidRPr="00540FC2">
        <w:rPr>
          <w:rStyle w:val="gvxzyvdx"/>
          <w:rFonts w:ascii="Arial" w:hAnsi="Arial"/>
        </w:rPr>
        <w:t>Κιλκίς</w:t>
      </w:r>
      <w:r w:rsidRPr="00540FC2">
        <w:rPr>
          <w:rStyle w:val="gvxzyvdx"/>
          <w:rFonts w:ascii="Arial" w:hAnsi="Arial"/>
        </w:rPr>
        <w:t xml:space="preserve"> που </w:t>
      </w:r>
      <w:r w:rsidR="0077299B" w:rsidRPr="00540FC2">
        <w:rPr>
          <w:rStyle w:val="gvxzyvdx"/>
          <w:rFonts w:ascii="Arial" w:hAnsi="Arial"/>
        </w:rPr>
        <w:t>προσλήφθηκες</w:t>
      </w:r>
      <w:r w:rsidRPr="00540FC2">
        <w:rPr>
          <w:rStyle w:val="gvxzyvdx"/>
          <w:rFonts w:ascii="Arial" w:hAnsi="Arial"/>
        </w:rPr>
        <w:t xml:space="preserve"> και όχι το </w:t>
      </w:r>
      <w:r w:rsidR="00DC309E" w:rsidRPr="00540FC2">
        <w:rPr>
          <w:rStyle w:val="gvxzyvdx"/>
          <w:rFonts w:ascii="Arial" w:hAnsi="Arial"/>
        </w:rPr>
        <w:t>σπίτι</w:t>
      </w:r>
      <w:r w:rsidRPr="00540FC2">
        <w:rPr>
          <w:rStyle w:val="gvxzyvdx"/>
          <w:rFonts w:ascii="Arial" w:hAnsi="Arial"/>
        </w:rPr>
        <w:t xml:space="preserve"> σου.</w:t>
      </w:r>
    </w:p>
    <w:p w14:paraId="47AA548F" w14:textId="7B8BB70F" w:rsidR="00DC309E" w:rsidRDefault="00DC309E" w:rsidP="00715EA5">
      <w:pPr>
        <w:pStyle w:val="aff2"/>
        <w:rPr>
          <w:rStyle w:val="gvxzyvdx"/>
          <w:rFonts w:ascii="Arial" w:hAnsi="Arial"/>
        </w:rPr>
      </w:pPr>
    </w:p>
    <w:p w14:paraId="3B67DE5C" w14:textId="1953485A" w:rsidR="00DC309E" w:rsidRPr="00B6692A" w:rsidRDefault="00DC309E" w:rsidP="00715EA5">
      <w:pPr>
        <w:pStyle w:val="aff2"/>
        <w:rPr>
          <w:rStyle w:val="gvxzyvdx"/>
          <w:rFonts w:ascii="Arial" w:hAnsi="Arial"/>
        </w:rPr>
      </w:pPr>
    </w:p>
    <w:p w14:paraId="75ABF57B" w14:textId="376DD8DB" w:rsidR="006F0AD9" w:rsidRPr="00B6692A" w:rsidRDefault="00DC309E" w:rsidP="00B6692A">
      <w:pPr>
        <w:pStyle w:val="aff2"/>
        <w:numPr>
          <w:ilvl w:val="0"/>
          <w:numId w:val="31"/>
        </w:numPr>
        <w:rPr>
          <w:rStyle w:val="gvxzyvdx"/>
          <w:rFonts w:ascii="Arial" w:hAnsi="Arial"/>
          <w:b/>
        </w:rPr>
      </w:pPr>
      <w:r w:rsidRPr="00B6692A">
        <w:rPr>
          <w:rStyle w:val="gvxzyvdx"/>
          <w:rFonts w:ascii="Arial" w:hAnsi="Arial"/>
          <w:b/>
        </w:rPr>
        <w:t>Τέλος</w:t>
      </w:r>
      <w:r w:rsidR="00A61300" w:rsidRPr="00B6692A">
        <w:rPr>
          <w:rStyle w:val="gvxzyvdx"/>
          <w:rFonts w:ascii="Arial" w:hAnsi="Arial"/>
          <w:b/>
        </w:rPr>
        <w:t xml:space="preserve"> </w:t>
      </w:r>
      <w:r w:rsidRPr="00B6692A">
        <w:rPr>
          <w:rStyle w:val="gvxzyvdx"/>
          <w:rFonts w:ascii="Arial" w:hAnsi="Arial"/>
          <w:b/>
        </w:rPr>
        <w:t>πάντων</w:t>
      </w:r>
      <w:r w:rsidR="00A61300" w:rsidRPr="00B6692A">
        <w:rPr>
          <w:rStyle w:val="gvxzyvdx"/>
          <w:rFonts w:ascii="Arial" w:hAnsi="Arial"/>
          <w:b/>
        </w:rPr>
        <w:t xml:space="preserve"> </w:t>
      </w:r>
      <w:r w:rsidRPr="00B6692A">
        <w:rPr>
          <w:rStyle w:val="gvxzyvdx"/>
          <w:rFonts w:ascii="Arial" w:hAnsi="Arial"/>
          <w:b/>
        </w:rPr>
        <w:t>ποτέ</w:t>
      </w:r>
      <w:r w:rsidR="00A61300" w:rsidRPr="00B6692A">
        <w:rPr>
          <w:rStyle w:val="gvxzyvdx"/>
          <w:rFonts w:ascii="Arial" w:hAnsi="Arial"/>
          <w:b/>
        </w:rPr>
        <w:t xml:space="preserve"> </w:t>
      </w:r>
      <w:r w:rsidRPr="00B6692A">
        <w:rPr>
          <w:rStyle w:val="gvxzyvdx"/>
          <w:rFonts w:ascii="Arial" w:hAnsi="Arial"/>
          <w:b/>
        </w:rPr>
        <w:t>δικαιούμαι</w:t>
      </w:r>
      <w:r w:rsidR="00A61300" w:rsidRPr="00B6692A">
        <w:rPr>
          <w:rStyle w:val="gvxzyvdx"/>
          <w:rFonts w:ascii="Arial" w:hAnsi="Arial"/>
          <w:b/>
        </w:rPr>
        <w:t xml:space="preserve"> </w:t>
      </w:r>
      <w:r w:rsidRPr="00B6692A">
        <w:rPr>
          <w:rStyle w:val="gvxzyvdx"/>
          <w:rFonts w:ascii="Arial" w:hAnsi="Arial"/>
          <w:b/>
        </w:rPr>
        <w:t>οδοιπορικά</w:t>
      </w:r>
      <w:r w:rsidR="00A61300" w:rsidRPr="00B6692A">
        <w:rPr>
          <w:rStyle w:val="gvxzyvdx"/>
          <w:rFonts w:ascii="Arial" w:hAnsi="Arial"/>
          <w:b/>
        </w:rPr>
        <w:t>?</w:t>
      </w:r>
    </w:p>
    <w:p w14:paraId="69DBA01C" w14:textId="77777777" w:rsidR="00540FC2" w:rsidRDefault="00540FC2" w:rsidP="00540FC2">
      <w:pPr>
        <w:ind w:left="360" w:firstLine="0"/>
        <w:rPr>
          <w:rStyle w:val="gvxzyvdx"/>
          <w:rFonts w:ascii="Arial" w:hAnsi="Arial"/>
        </w:rPr>
      </w:pPr>
    </w:p>
    <w:p w14:paraId="084A714E" w14:textId="42664E6E" w:rsidR="00A61300" w:rsidRPr="00540FC2" w:rsidRDefault="00A61300" w:rsidP="00540FC2">
      <w:pPr>
        <w:ind w:left="360" w:firstLine="0"/>
        <w:rPr>
          <w:rStyle w:val="gvxzyvdx"/>
          <w:rFonts w:ascii="Arial" w:hAnsi="Arial"/>
        </w:rPr>
      </w:pPr>
      <w:r w:rsidRPr="00540FC2">
        <w:rPr>
          <w:rStyle w:val="gvxzyvdx"/>
          <w:rFonts w:ascii="Arial" w:hAnsi="Arial"/>
        </w:rPr>
        <w:t xml:space="preserve">Είναι </w:t>
      </w:r>
      <w:r w:rsidR="00DC309E" w:rsidRPr="00540FC2">
        <w:rPr>
          <w:rStyle w:val="gvxzyvdx"/>
          <w:rFonts w:ascii="Arial" w:hAnsi="Arial"/>
        </w:rPr>
        <w:t>λίγο</w:t>
      </w:r>
      <w:r w:rsidRPr="00540FC2">
        <w:rPr>
          <w:rStyle w:val="gvxzyvdx"/>
          <w:rFonts w:ascii="Arial" w:hAnsi="Arial"/>
        </w:rPr>
        <w:t xml:space="preserve"> </w:t>
      </w:r>
      <w:r w:rsidR="00DC309E" w:rsidRPr="00540FC2">
        <w:rPr>
          <w:rStyle w:val="gvxzyvdx"/>
          <w:rFonts w:ascii="Arial" w:hAnsi="Arial"/>
        </w:rPr>
        <w:t>πολύπλοκες</w:t>
      </w:r>
      <w:r w:rsidRPr="00540FC2">
        <w:rPr>
          <w:rStyle w:val="gvxzyvdx"/>
          <w:rFonts w:ascii="Arial" w:hAnsi="Arial"/>
        </w:rPr>
        <w:t xml:space="preserve"> οι </w:t>
      </w:r>
      <w:r w:rsidR="00DC309E" w:rsidRPr="00540FC2">
        <w:rPr>
          <w:rStyle w:val="gvxzyvdx"/>
          <w:rFonts w:ascii="Arial" w:hAnsi="Arial"/>
        </w:rPr>
        <w:t>περιπτώσεις</w:t>
      </w:r>
      <w:r w:rsidRPr="00540FC2">
        <w:rPr>
          <w:rStyle w:val="gvxzyvdx"/>
          <w:rFonts w:ascii="Arial" w:hAnsi="Arial"/>
        </w:rPr>
        <w:t xml:space="preserve"> και δεν </w:t>
      </w:r>
      <w:r w:rsidR="00DC309E" w:rsidRPr="00540FC2">
        <w:rPr>
          <w:rStyle w:val="gvxzyvdx"/>
          <w:rFonts w:ascii="Arial" w:hAnsi="Arial"/>
        </w:rPr>
        <w:t>υπάρχει</w:t>
      </w:r>
      <w:r w:rsidRPr="00540FC2">
        <w:rPr>
          <w:rStyle w:val="gvxzyvdx"/>
          <w:rFonts w:ascii="Arial" w:hAnsi="Arial"/>
        </w:rPr>
        <w:t xml:space="preserve"> μια </w:t>
      </w:r>
      <w:r w:rsidR="00DC309E" w:rsidRPr="00540FC2">
        <w:rPr>
          <w:rStyle w:val="gvxzyvdx"/>
          <w:rFonts w:ascii="Arial" w:hAnsi="Arial"/>
        </w:rPr>
        <w:t>απάντηση</w:t>
      </w:r>
      <w:r w:rsidRPr="00540FC2">
        <w:rPr>
          <w:rStyle w:val="gvxzyvdx"/>
          <w:rFonts w:ascii="Arial" w:hAnsi="Arial"/>
        </w:rPr>
        <w:t xml:space="preserve">. Το </w:t>
      </w:r>
      <w:r w:rsidR="00DC309E" w:rsidRPr="00540FC2">
        <w:rPr>
          <w:rStyle w:val="gvxzyvdx"/>
          <w:rFonts w:ascii="Arial" w:hAnsi="Arial"/>
        </w:rPr>
        <w:t>καλύτερο</w:t>
      </w:r>
      <w:r w:rsidRPr="00540FC2">
        <w:rPr>
          <w:rStyle w:val="gvxzyvdx"/>
          <w:rFonts w:ascii="Arial" w:hAnsi="Arial"/>
        </w:rPr>
        <w:t xml:space="preserve"> θα </w:t>
      </w:r>
      <w:r w:rsidR="00DC309E" w:rsidRPr="00540FC2">
        <w:rPr>
          <w:rStyle w:val="gvxzyvdx"/>
          <w:rFonts w:ascii="Arial" w:hAnsi="Arial"/>
        </w:rPr>
        <w:t>ήταν</w:t>
      </w:r>
      <w:r w:rsidRPr="00540FC2">
        <w:rPr>
          <w:rStyle w:val="gvxzyvdx"/>
          <w:rFonts w:ascii="Arial" w:hAnsi="Arial"/>
        </w:rPr>
        <w:t xml:space="preserve"> και ας </w:t>
      </w:r>
      <w:r w:rsidR="00DC309E" w:rsidRPr="00540FC2">
        <w:rPr>
          <w:rStyle w:val="gvxzyvdx"/>
          <w:rFonts w:ascii="Arial" w:hAnsi="Arial"/>
        </w:rPr>
        <w:t>βαριέσαι</w:t>
      </w:r>
      <w:r w:rsidRPr="00540FC2">
        <w:rPr>
          <w:rStyle w:val="gvxzyvdx"/>
          <w:rFonts w:ascii="Arial" w:hAnsi="Arial"/>
        </w:rPr>
        <w:t xml:space="preserve"> να </w:t>
      </w:r>
      <w:r w:rsidR="00DC309E" w:rsidRPr="00540FC2">
        <w:rPr>
          <w:rStyle w:val="gvxzyvdx"/>
          <w:rFonts w:ascii="Arial" w:hAnsi="Arial"/>
        </w:rPr>
        <w:t>διαβάσεις</w:t>
      </w:r>
      <w:r w:rsidRPr="00540FC2">
        <w:rPr>
          <w:rStyle w:val="gvxzyvdx"/>
          <w:rFonts w:ascii="Arial" w:hAnsi="Arial"/>
        </w:rPr>
        <w:t xml:space="preserve"> την </w:t>
      </w:r>
      <w:hyperlink r:id="rId134" w:history="1">
        <w:r w:rsidR="00DC309E" w:rsidRPr="00540FC2">
          <w:rPr>
            <w:rStyle w:val="-"/>
            <w:rFonts w:ascii="Arial" w:hAnsi="Arial"/>
          </w:rPr>
          <w:t>σχετική</w:t>
        </w:r>
        <w:r w:rsidR="00C23591" w:rsidRPr="00540FC2">
          <w:rPr>
            <w:rStyle w:val="-"/>
            <w:rFonts w:ascii="Arial" w:hAnsi="Arial"/>
          </w:rPr>
          <w:t xml:space="preserve"> </w:t>
        </w:r>
        <w:r w:rsidR="00DC309E" w:rsidRPr="00540FC2">
          <w:rPr>
            <w:rStyle w:val="-"/>
            <w:rFonts w:ascii="Arial" w:hAnsi="Arial"/>
          </w:rPr>
          <w:t>εγκύκλιο</w:t>
        </w:r>
      </w:hyperlink>
      <w:r w:rsidRPr="00540FC2">
        <w:rPr>
          <w:rStyle w:val="gvxzyvdx"/>
          <w:rFonts w:ascii="Arial" w:hAnsi="Arial"/>
        </w:rPr>
        <w:t xml:space="preserve"> και να μην </w:t>
      </w:r>
      <w:r w:rsidR="00DC309E" w:rsidRPr="00540FC2">
        <w:rPr>
          <w:rStyle w:val="gvxzyvdx"/>
          <w:rFonts w:ascii="Arial" w:hAnsi="Arial"/>
        </w:rPr>
        <w:t>ακούς</w:t>
      </w:r>
      <w:r w:rsidRPr="00540FC2">
        <w:rPr>
          <w:rStyle w:val="gvxzyvdx"/>
          <w:rFonts w:ascii="Arial" w:hAnsi="Arial"/>
        </w:rPr>
        <w:t xml:space="preserve"> </w:t>
      </w:r>
      <w:r w:rsidR="00784904" w:rsidRPr="00540FC2">
        <w:rPr>
          <w:rStyle w:val="gvxzyvdx"/>
          <w:rFonts w:ascii="Arial" w:hAnsi="Arial"/>
        </w:rPr>
        <w:t>διάφορα</w:t>
      </w:r>
      <w:r w:rsidRPr="00540FC2">
        <w:rPr>
          <w:rStyle w:val="gvxzyvdx"/>
          <w:rFonts w:ascii="Arial" w:hAnsi="Arial"/>
        </w:rPr>
        <w:t xml:space="preserve"> από εδώ και από </w:t>
      </w:r>
      <w:r w:rsidR="00DC309E" w:rsidRPr="00540FC2">
        <w:rPr>
          <w:rStyle w:val="gvxzyvdx"/>
          <w:rFonts w:ascii="Arial" w:hAnsi="Arial"/>
        </w:rPr>
        <w:t>εκεί</w:t>
      </w:r>
      <w:r w:rsidRPr="00540FC2">
        <w:rPr>
          <w:rStyle w:val="gvxzyvdx"/>
          <w:rFonts w:ascii="Arial" w:hAnsi="Arial"/>
        </w:rPr>
        <w:t>.</w:t>
      </w:r>
    </w:p>
    <w:p w14:paraId="41485B01" w14:textId="0FD811D4" w:rsidR="006F0AD9" w:rsidRPr="008F40A7" w:rsidRDefault="006F0AD9" w:rsidP="00715EA5">
      <w:pPr>
        <w:pStyle w:val="aff2"/>
        <w:rPr>
          <w:rStyle w:val="gvxzyvdx"/>
          <w:rFonts w:ascii="Arial" w:hAnsi="Arial"/>
        </w:rPr>
      </w:pPr>
    </w:p>
    <w:p w14:paraId="22DF5DDF" w14:textId="794B2D25" w:rsidR="006F0AD9" w:rsidRPr="00B6692A" w:rsidRDefault="00B356AA" w:rsidP="00715EA5">
      <w:pPr>
        <w:pStyle w:val="1"/>
        <w:rPr>
          <w:rStyle w:val="gvxzyvdx"/>
          <w:rFonts w:ascii="Arial" w:hAnsi="Arial" w:cs="Arial"/>
        </w:rPr>
      </w:pPr>
      <w:bookmarkStart w:id="44" w:name="_Toc113141228"/>
      <w:bookmarkStart w:id="45" w:name="_Toc140784514"/>
      <w:r w:rsidRPr="00B6692A">
        <w:rPr>
          <w:rStyle w:val="gvxzyvdx"/>
          <w:rFonts w:ascii="Arial" w:hAnsi="Arial" w:cs="Arial"/>
        </w:rPr>
        <w:lastRenderedPageBreak/>
        <w:t>Οδηγίες</w:t>
      </w:r>
      <w:r w:rsidR="00BA1BCA" w:rsidRPr="00B6692A">
        <w:rPr>
          <w:rStyle w:val="gvxzyvdx"/>
          <w:rFonts w:ascii="Arial" w:hAnsi="Arial" w:cs="Arial"/>
        </w:rPr>
        <w:t xml:space="preserve"> για </w:t>
      </w:r>
      <w:r w:rsidRPr="00B6692A">
        <w:rPr>
          <w:rStyle w:val="gvxzyvdx"/>
          <w:rFonts w:ascii="Arial" w:hAnsi="Arial" w:cs="Arial"/>
        </w:rPr>
        <w:t>εγκυμονούσες</w:t>
      </w:r>
      <w:r w:rsidR="00BA1BCA" w:rsidRPr="00B6692A">
        <w:rPr>
          <w:rStyle w:val="gvxzyvdx"/>
          <w:rFonts w:ascii="Arial" w:hAnsi="Arial" w:cs="Arial"/>
        </w:rPr>
        <w:t xml:space="preserve"> </w:t>
      </w:r>
      <w:bookmarkEnd w:id="44"/>
      <w:r w:rsidRPr="00B6692A">
        <w:rPr>
          <w:rStyle w:val="gvxzyvdx"/>
          <w:rFonts w:ascii="Arial" w:hAnsi="Arial" w:cs="Arial"/>
        </w:rPr>
        <w:t>εκπαιδευτικούς</w:t>
      </w:r>
      <w:bookmarkEnd w:id="45"/>
    </w:p>
    <w:p w14:paraId="23EC8F20" w14:textId="4B8419CD" w:rsidR="00BA1BCA" w:rsidRPr="008F40A7" w:rsidRDefault="00BA1BCA" w:rsidP="00A8229E">
      <w:pPr>
        <w:pStyle w:val="2"/>
        <w:rPr>
          <w:rFonts w:ascii="Arial" w:hAnsi="Arial" w:cs="Arial"/>
        </w:rPr>
      </w:pPr>
      <w:bookmarkStart w:id="46" w:name="_Toc113141229"/>
      <w:bookmarkStart w:id="47" w:name="_Toc140784515"/>
      <w:r w:rsidRPr="008F40A7">
        <w:rPr>
          <w:rFonts w:ascii="Arial" w:hAnsi="Arial" w:cs="Arial"/>
        </w:rPr>
        <w:t>Άδεια προγεννητικών εξετάσεων</w:t>
      </w:r>
      <w:bookmarkEnd w:id="46"/>
      <w:bookmarkEnd w:id="47"/>
    </w:p>
    <w:p w14:paraId="35BD637D" w14:textId="77777777" w:rsidR="00A8229E" w:rsidRPr="008F40A7" w:rsidRDefault="00BA1BCA" w:rsidP="00A8229E">
      <w:pPr>
        <w:rPr>
          <w:rFonts w:ascii="Arial" w:hAnsi="Arial"/>
        </w:rPr>
      </w:pPr>
      <w:r w:rsidRPr="00655491">
        <w:rPr>
          <w:rFonts w:ascii="Arial" w:hAnsi="Arial"/>
        </w:rPr>
        <w:t>«Οι έγ</w:t>
      </w:r>
      <w:r w:rsidR="00B356AA" w:rsidRPr="00655491">
        <w:rPr>
          <w:rFonts w:ascii="Arial" w:hAnsi="Arial"/>
        </w:rPr>
        <w:t>κ</w:t>
      </w:r>
      <w:r w:rsidRPr="00B6692A">
        <w:rPr>
          <w:rFonts w:ascii="Arial" w:hAnsi="Arial"/>
        </w:rPr>
        <w:t xml:space="preserve">υες εργαζόμενες απαλλάσσονται από την εργασία χωρίς περικοπή αποδοχών, κατόπιν προηγούμενης ενημέρωσης του εργοδότη, με κάθε πρόσφορο μέσο, προκειμένου να υποβάλλονται σε εξετάσεις προγεννητικού ελέγχου, εφόσον αυτές οι εξετάσεις πρέπει να γίνουν κατά τη διάρκεια του χρόνου εργασίας.» </w:t>
      </w:r>
    </w:p>
    <w:p w14:paraId="667EB274" w14:textId="3FF1AE6D" w:rsidR="00BA1BCA" w:rsidRPr="00B6692A" w:rsidRDefault="00BA1BCA" w:rsidP="00B6692A">
      <w:pPr>
        <w:rPr>
          <w:rFonts w:ascii="Arial" w:hAnsi="Arial"/>
        </w:rPr>
      </w:pPr>
      <w:r w:rsidRPr="008F40A7">
        <w:rPr>
          <w:rFonts w:ascii="Arial" w:hAnsi="Arial"/>
        </w:rPr>
        <w:t>Δηλαδή εδώ περιλαμβάνονται οι εξετάσεις α’ β’ και γ’ επιπέδου οπωσδήποτε, μπορείς όμως να πάρεις και κάποια άλλη ημέρα, αρκεί να σου χορηγήσει βεβαίωση ο γυναικολόγος ότι έπρεπε να κάνεις κάποια εξέταση. Καταθέτεις αίτηση συν</w:t>
      </w:r>
      <w:r w:rsidRPr="00655491">
        <w:rPr>
          <w:rFonts w:ascii="Arial" w:hAnsi="Arial"/>
        </w:rPr>
        <w:t xml:space="preserve">οδευόμενη από βεβαίωση για την εξέταση και δεν υπάρχει όριο στις ημέρες. </w:t>
      </w:r>
    </w:p>
    <w:p w14:paraId="1D783BDA" w14:textId="1CC50BE5" w:rsidR="00BA1BCA" w:rsidRPr="008F40A7" w:rsidRDefault="00BA1BCA" w:rsidP="00715EA5">
      <w:pPr>
        <w:pStyle w:val="aff2"/>
        <w:rPr>
          <w:rStyle w:val="gvxzyvdx"/>
          <w:rFonts w:ascii="Arial" w:hAnsi="Arial"/>
        </w:rPr>
      </w:pPr>
    </w:p>
    <w:p w14:paraId="4E660949" w14:textId="0A3A1014" w:rsidR="00BA1BCA" w:rsidRPr="00B6692A" w:rsidRDefault="00BA1BCA" w:rsidP="00A8229E">
      <w:pPr>
        <w:pStyle w:val="2"/>
        <w:rPr>
          <w:rFonts w:ascii="Arial" w:hAnsi="Arial" w:cs="Arial"/>
        </w:rPr>
      </w:pPr>
      <w:bookmarkStart w:id="48" w:name="_Toc113141230"/>
      <w:bookmarkStart w:id="49" w:name="_Toc140784516"/>
      <w:r w:rsidRPr="00B6692A">
        <w:rPr>
          <w:rFonts w:ascii="Arial" w:hAnsi="Arial" w:cs="Arial"/>
        </w:rPr>
        <w:t>Άδεια κύησης και λοχείας</w:t>
      </w:r>
      <w:bookmarkEnd w:id="48"/>
      <w:bookmarkEnd w:id="49"/>
    </w:p>
    <w:p w14:paraId="19002C96" w14:textId="77777777" w:rsidR="00BA1BCA" w:rsidRPr="00B6692A" w:rsidRDefault="00BA1BCA" w:rsidP="00A8229E">
      <w:pPr>
        <w:rPr>
          <w:rFonts w:ascii="Arial" w:hAnsi="Arial"/>
          <w:b/>
        </w:rPr>
      </w:pPr>
      <w:r w:rsidRPr="008F40A7">
        <w:rPr>
          <w:rFonts w:ascii="Arial" w:hAnsi="Arial"/>
        </w:rPr>
        <w:t>Η διάρκεια της άδειας μητρότητας ορίζεται σε 119 ημερολογιακές ημέρες συνολικά, από τις οποίες 8 εβδομάδες (άδεια κύησης) χορηγούνται πριν από την ΠΗΤ και 9</w:t>
      </w:r>
      <w:r w:rsidRPr="00655491">
        <w:rPr>
          <w:rFonts w:ascii="Arial" w:hAnsi="Arial"/>
        </w:rPr>
        <w:t xml:space="preserve"> εβδομάδες μετά (άδεια λοχείας). Στις περιπτώσεις που ο τοκετός πραγματοποιείται πριν από την ημερομηνία που αρχικά είχε πιθανολογηθεί, οι ημέρες μεταφέρονται, ώστε ο συνολικός χρόνος για τη μητρότητα να μην υπολείπεται των 119 ημερών. </w:t>
      </w:r>
    </w:p>
    <w:p w14:paraId="77F981E7" w14:textId="77777777" w:rsidR="001C15A8" w:rsidRPr="008F40A7" w:rsidRDefault="00BA1BCA" w:rsidP="00A8229E">
      <w:pPr>
        <w:rPr>
          <w:rFonts w:ascii="Arial" w:hAnsi="Arial"/>
        </w:rPr>
      </w:pPr>
      <w:r w:rsidRPr="00B6692A">
        <w:rPr>
          <w:rFonts w:ascii="Arial" w:hAnsi="Arial"/>
        </w:rPr>
        <w:t>Για την άδεια κύησης θα σου εκδώσει </w:t>
      </w:r>
      <w:r w:rsidRPr="00B6692A">
        <w:rPr>
          <w:rFonts w:ascii="Arial" w:hAnsi="Arial"/>
          <w:b/>
        </w:rPr>
        <w:t>ηλεκτρονικά μέσω ΙΔΙΚΑ</w:t>
      </w:r>
      <w:r w:rsidRPr="00B6692A">
        <w:rPr>
          <w:rFonts w:ascii="Arial" w:hAnsi="Arial"/>
        </w:rPr>
        <w:t> ο γιατρός το έγγραφο για την ΠΗΤ, αλλά θα βάλει και </w:t>
      </w:r>
      <w:r w:rsidRPr="00B6692A">
        <w:rPr>
          <w:rFonts w:ascii="Arial" w:hAnsi="Arial"/>
          <w:b/>
        </w:rPr>
        <w:t>σφραγίδα και υπογραφή</w:t>
      </w:r>
      <w:r w:rsidRPr="00B6692A">
        <w:rPr>
          <w:rFonts w:ascii="Arial" w:hAnsi="Arial"/>
        </w:rPr>
        <w:t xml:space="preserve">. Καταθέτεις στο σχολείο αίτηση ότι ζητάς 56 ημέρες άδεια κύησης λόγω της ΠΗΤ που επισυνάπτεις και το καταθέτεις  στο σχολείο. </w:t>
      </w:r>
    </w:p>
    <w:p w14:paraId="36BB3ECD" w14:textId="64CBC2B5" w:rsidR="00BA1BCA" w:rsidRPr="00B6692A" w:rsidRDefault="00BA1BCA" w:rsidP="00A8229E">
      <w:pPr>
        <w:rPr>
          <w:rFonts w:ascii="Arial" w:hAnsi="Arial"/>
        </w:rPr>
      </w:pPr>
      <w:r w:rsidRPr="008F40A7">
        <w:rPr>
          <w:rFonts w:ascii="Arial" w:hAnsi="Arial"/>
          <w:b/>
        </w:rPr>
        <w:t>Αφού βγεις σε άδεια κύηση</w:t>
      </w:r>
      <w:r w:rsidRPr="00655491">
        <w:rPr>
          <w:rFonts w:ascii="Arial" w:hAnsi="Arial"/>
        </w:rPr>
        <w:t>ς μπαίνεις στο </w:t>
      </w:r>
      <w:hyperlink r:id="rId135" w:tgtFrame="_blank" w:history="1">
        <w:r w:rsidRPr="008F40A7">
          <w:rPr>
            <w:rStyle w:val="-"/>
            <w:rFonts w:ascii="Arial" w:hAnsi="Arial"/>
          </w:rPr>
          <w:t>https://www.efka.</w:t>
        </w:r>
        <w:bookmarkStart w:id="50" w:name="_Hlt113120823"/>
        <w:r w:rsidRPr="008F40A7">
          <w:rPr>
            <w:rStyle w:val="-"/>
            <w:rFonts w:ascii="Arial" w:hAnsi="Arial"/>
          </w:rPr>
          <w:t>g</w:t>
        </w:r>
        <w:bookmarkEnd w:id="50"/>
        <w:r w:rsidRPr="008F40A7">
          <w:rPr>
            <w:rStyle w:val="-"/>
            <w:rFonts w:ascii="Arial" w:hAnsi="Arial"/>
          </w:rPr>
          <w:t>ov.gr/el/elektronike-aitese-choregeses-epidomatos-metrotetas</w:t>
        </w:r>
      </w:hyperlink>
      <w:r w:rsidRPr="008F40A7">
        <w:rPr>
          <w:rFonts w:ascii="Arial" w:hAnsi="Arial"/>
        </w:rPr>
        <w:t> και καταχωρείς τα διάφορα στοιχεία που σου ζη</w:t>
      </w:r>
      <w:r w:rsidRPr="00655491">
        <w:rPr>
          <w:rFonts w:ascii="Arial" w:hAnsi="Arial"/>
        </w:rPr>
        <w:t xml:space="preserve">τάει. Δεν χρειάζεται να πας στο ΙΚΑ! Επικοινωνείς με τη Διεύθυνση να την εγκρίνουν και αυτοί ηλεκτρονικά και τέλος (μετά περιμένεις το επίδομα).  </w:t>
      </w:r>
    </w:p>
    <w:p w14:paraId="4864FCD0" w14:textId="77777777" w:rsidR="00BA1BCA" w:rsidRPr="00B6692A" w:rsidRDefault="00BA1BCA" w:rsidP="00A8229E">
      <w:pPr>
        <w:rPr>
          <w:rFonts w:ascii="Arial" w:hAnsi="Arial"/>
        </w:rPr>
      </w:pPr>
      <w:r w:rsidRPr="00B6692A">
        <w:rPr>
          <w:rFonts w:ascii="Arial" w:hAnsi="Arial"/>
        </w:rPr>
        <w:t>Το ίδιο και για την άδεια λοχείας (αφού γεννήσεις) καταθέτεις αίτηση άδειας στη Διεύθυνση, συνοδευόμενη με πιστοποιητικό οικογενειακής κατάστασης και μετά μπαίνεις πάλι στην ηλεκτρονική διεύθυνση για το επίδομα.</w:t>
      </w:r>
    </w:p>
    <w:p w14:paraId="65439632" w14:textId="57125E72" w:rsidR="00BA1BCA" w:rsidRPr="00B6692A" w:rsidRDefault="00BA1BCA" w:rsidP="00540FC2">
      <w:pPr>
        <w:ind w:firstLine="0"/>
        <w:rPr>
          <w:rFonts w:ascii="Arial" w:hAnsi="Arial"/>
        </w:rPr>
      </w:pPr>
      <w:r w:rsidRPr="00B6692A">
        <w:rPr>
          <w:rFonts w:ascii="Arial" w:hAnsi="Arial"/>
        </w:rPr>
        <w:lastRenderedPageBreak/>
        <w:t>Βεβαιώσεις κυοφορίας, Πιθανής Ημερομηνίας Τοκετού κτλ. μπορούν να χορηγούν και οι μη συμβεβλημένοι με τον ΕΟΠΥΥ γυναικολόγοι!</w:t>
      </w:r>
      <w:r w:rsidR="001C15A8" w:rsidRPr="008F40A7">
        <w:rPr>
          <w:rStyle w:val="aff4"/>
          <w:rFonts w:ascii="Arial" w:hAnsi="Arial"/>
        </w:rPr>
        <w:footnoteReference w:id="2"/>
      </w:r>
    </w:p>
    <w:p w14:paraId="744D5F90" w14:textId="0F2383F8" w:rsidR="00BA1BCA" w:rsidRPr="00B6692A" w:rsidRDefault="00BA1BCA" w:rsidP="00A8229E">
      <w:pPr>
        <w:rPr>
          <w:rFonts w:ascii="Arial" w:hAnsi="Arial"/>
        </w:rPr>
      </w:pPr>
    </w:p>
    <w:p w14:paraId="70877E2B" w14:textId="77777777" w:rsidR="00BA1BCA" w:rsidRPr="008F40A7" w:rsidRDefault="00BA1BCA" w:rsidP="00715EA5">
      <w:pPr>
        <w:rPr>
          <w:rFonts w:ascii="Arial" w:hAnsi="Arial"/>
        </w:rPr>
      </w:pPr>
    </w:p>
    <w:p w14:paraId="21C3A118" w14:textId="1E3B7F0D" w:rsidR="00A332CF" w:rsidRPr="00B6692A" w:rsidRDefault="00DC309E" w:rsidP="00A332CF">
      <w:pPr>
        <w:pStyle w:val="1"/>
      </w:pPr>
      <w:bookmarkStart w:id="51" w:name="_Toc113141231"/>
      <w:bookmarkStart w:id="52" w:name="_Toc140784517"/>
      <w:r w:rsidRPr="008F40A7">
        <w:rPr>
          <w:rStyle w:val="gvxzyvdx"/>
          <w:rFonts w:ascii="Arial" w:hAnsi="Arial" w:cs="Arial"/>
        </w:rPr>
        <w:lastRenderedPageBreak/>
        <w:t>Διαχείριση</w:t>
      </w:r>
      <w:r w:rsidR="006F0AD9" w:rsidRPr="00655491">
        <w:rPr>
          <w:rStyle w:val="gvxzyvdx"/>
          <w:rFonts w:ascii="Arial" w:hAnsi="Arial" w:cs="Arial"/>
        </w:rPr>
        <w:t xml:space="preserve"> </w:t>
      </w:r>
      <w:r w:rsidRPr="00B6692A">
        <w:rPr>
          <w:rStyle w:val="gvxzyvdx"/>
          <w:rFonts w:ascii="Arial" w:hAnsi="Arial" w:cs="Arial"/>
        </w:rPr>
        <w:t>Τάξης</w:t>
      </w:r>
      <w:bookmarkEnd w:id="51"/>
      <w:bookmarkEnd w:id="52"/>
    </w:p>
    <w:p w14:paraId="66A5BA60" w14:textId="114AF836" w:rsidR="007569F9" w:rsidRDefault="00A332CF" w:rsidP="00A8229E">
      <w:pPr>
        <w:pStyle w:val="2"/>
        <w:rPr>
          <w:rFonts w:ascii="Arial" w:hAnsi="Arial" w:cs="Arial"/>
        </w:rPr>
      </w:pPr>
      <w:bookmarkStart w:id="53" w:name="_Toc113141232"/>
      <w:bookmarkStart w:id="54" w:name="_Toc140784518"/>
      <w:r>
        <w:rPr>
          <w:rFonts w:ascii="Arial" w:hAnsi="Arial" w:cs="Arial"/>
          <w:noProof/>
        </w:rPr>
        <w:drawing>
          <wp:anchor distT="0" distB="0" distL="114300" distR="114300" simplePos="0" relativeHeight="251658240" behindDoc="0" locked="0" layoutInCell="1" allowOverlap="1" wp14:anchorId="3963EC1A" wp14:editId="7229C88A">
            <wp:simplePos x="0" y="0"/>
            <wp:positionH relativeFrom="margin">
              <wp:posOffset>271205</wp:posOffset>
            </wp:positionH>
            <wp:positionV relativeFrom="margin">
              <wp:posOffset>1311131</wp:posOffset>
            </wp:positionV>
            <wp:extent cx="5865495" cy="3665855"/>
            <wp:effectExtent l="0" t="0" r="1905"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865495" cy="3665855"/>
                    </a:xfrm>
                    <a:prstGeom prst="rect">
                      <a:avLst/>
                    </a:prstGeom>
                  </pic:spPr>
                </pic:pic>
              </a:graphicData>
            </a:graphic>
            <wp14:sizeRelH relativeFrom="margin">
              <wp14:pctWidth>0</wp14:pctWidth>
            </wp14:sizeRelH>
            <wp14:sizeRelV relativeFrom="margin">
              <wp14:pctHeight>0</wp14:pctHeight>
            </wp14:sizeRelV>
          </wp:anchor>
        </w:drawing>
      </w:r>
      <w:r w:rsidR="007569F9" w:rsidRPr="00B6692A">
        <w:rPr>
          <w:rFonts w:ascii="Arial" w:hAnsi="Arial" w:cs="Arial"/>
        </w:rPr>
        <w:t xml:space="preserve">Πριν μπεις </w:t>
      </w:r>
      <w:r w:rsidR="00DC309E" w:rsidRPr="00B6692A">
        <w:rPr>
          <w:rFonts w:ascii="Arial" w:hAnsi="Arial" w:cs="Arial"/>
        </w:rPr>
        <w:t>μέσα</w:t>
      </w:r>
      <w:r w:rsidR="007569F9" w:rsidRPr="00B6692A">
        <w:rPr>
          <w:rFonts w:ascii="Arial" w:hAnsi="Arial" w:cs="Arial"/>
        </w:rPr>
        <w:t>…</w:t>
      </w:r>
      <w:bookmarkEnd w:id="53"/>
      <w:bookmarkEnd w:id="54"/>
    </w:p>
    <w:p w14:paraId="21AA85AA" w14:textId="174370CC" w:rsidR="00A332CF" w:rsidRDefault="00A332CF" w:rsidP="00A332CF"/>
    <w:p w14:paraId="778BFC8D" w14:textId="421567F1" w:rsidR="00A332CF" w:rsidRDefault="00A332CF" w:rsidP="00A332CF"/>
    <w:p w14:paraId="40A328D3" w14:textId="4E620D4E" w:rsidR="00A332CF" w:rsidRDefault="00A332CF" w:rsidP="00A332CF"/>
    <w:p w14:paraId="22A53D55" w14:textId="77777777" w:rsidR="00A332CF" w:rsidRPr="00B6692A" w:rsidRDefault="00A332CF" w:rsidP="00A332CF"/>
    <w:p w14:paraId="07F567E6" w14:textId="58AEB0D4" w:rsidR="007569F9" w:rsidRPr="00B6692A" w:rsidRDefault="007569F9" w:rsidP="00A8229E">
      <w:pPr>
        <w:rPr>
          <w:rFonts w:ascii="Arial" w:hAnsi="Arial"/>
        </w:rPr>
      </w:pPr>
      <w:r w:rsidRPr="00B6692A">
        <w:rPr>
          <w:rFonts w:ascii="Arial" w:hAnsi="Arial"/>
        </w:rPr>
        <w:t xml:space="preserve">Το </w:t>
      </w:r>
      <w:r w:rsidR="00DC309E" w:rsidRPr="00B6692A">
        <w:rPr>
          <w:rFonts w:ascii="Arial" w:hAnsi="Arial"/>
        </w:rPr>
        <w:t>θέμα</w:t>
      </w:r>
      <w:r w:rsidRPr="00B6692A">
        <w:rPr>
          <w:rFonts w:ascii="Arial" w:hAnsi="Arial"/>
        </w:rPr>
        <w:t xml:space="preserve"> </w:t>
      </w:r>
      <w:r w:rsidR="00DC309E" w:rsidRPr="00B6692A">
        <w:rPr>
          <w:rFonts w:ascii="Arial" w:hAnsi="Arial"/>
        </w:rPr>
        <w:t>διαχείρισης</w:t>
      </w:r>
      <w:r w:rsidRPr="00B6692A">
        <w:rPr>
          <w:rFonts w:ascii="Arial" w:hAnsi="Arial"/>
        </w:rPr>
        <w:t xml:space="preserve"> </w:t>
      </w:r>
      <w:r w:rsidR="00DC309E" w:rsidRPr="00B6692A">
        <w:rPr>
          <w:rFonts w:ascii="Arial" w:hAnsi="Arial"/>
        </w:rPr>
        <w:t>τάξης</w:t>
      </w:r>
      <w:r w:rsidRPr="00B6692A">
        <w:rPr>
          <w:rFonts w:ascii="Arial" w:hAnsi="Arial"/>
        </w:rPr>
        <w:t xml:space="preserve"> είναι </w:t>
      </w:r>
      <w:r w:rsidR="00DC309E" w:rsidRPr="00B6692A">
        <w:rPr>
          <w:rFonts w:ascii="Arial" w:hAnsi="Arial"/>
        </w:rPr>
        <w:t>αδύνατο</w:t>
      </w:r>
      <w:r w:rsidRPr="00B6692A">
        <w:rPr>
          <w:rFonts w:ascii="Arial" w:hAnsi="Arial"/>
        </w:rPr>
        <w:t xml:space="preserve"> να μπει σε </w:t>
      </w:r>
      <w:r w:rsidR="00DC309E" w:rsidRPr="00B6692A">
        <w:rPr>
          <w:rFonts w:ascii="Arial" w:hAnsi="Arial"/>
        </w:rPr>
        <w:t>διαδικασία</w:t>
      </w:r>
      <w:r w:rsidRPr="00B6692A">
        <w:rPr>
          <w:rFonts w:ascii="Arial" w:hAnsi="Arial"/>
        </w:rPr>
        <w:t xml:space="preserve"> </w:t>
      </w:r>
      <w:r w:rsidR="00DC309E" w:rsidRPr="00B6692A">
        <w:rPr>
          <w:rFonts w:ascii="Arial" w:hAnsi="Arial"/>
        </w:rPr>
        <w:t>ανάλυσης</w:t>
      </w:r>
      <w:r w:rsidRPr="00B6692A">
        <w:rPr>
          <w:rFonts w:ascii="Arial" w:hAnsi="Arial"/>
        </w:rPr>
        <w:t xml:space="preserve"> σε ένα </w:t>
      </w:r>
      <w:r w:rsidR="00DC309E" w:rsidRPr="00B6692A">
        <w:rPr>
          <w:rFonts w:ascii="Arial" w:hAnsi="Arial"/>
        </w:rPr>
        <w:t>τέτοιο</w:t>
      </w:r>
      <w:r w:rsidRPr="00B6692A">
        <w:rPr>
          <w:rFonts w:ascii="Arial" w:hAnsi="Arial"/>
        </w:rPr>
        <w:t xml:space="preserve"> </w:t>
      </w:r>
      <w:r w:rsidR="00DC309E" w:rsidRPr="00B6692A">
        <w:rPr>
          <w:rFonts w:ascii="Arial" w:hAnsi="Arial"/>
        </w:rPr>
        <w:t>οδηγό</w:t>
      </w:r>
      <w:r w:rsidRPr="00B6692A">
        <w:rPr>
          <w:rFonts w:ascii="Arial" w:hAnsi="Arial"/>
        </w:rPr>
        <w:t xml:space="preserve">. </w:t>
      </w:r>
      <w:r w:rsidR="00DC309E" w:rsidRPr="00B6692A">
        <w:rPr>
          <w:rFonts w:ascii="Arial" w:hAnsi="Arial"/>
        </w:rPr>
        <w:t>Είτε</w:t>
      </w:r>
      <w:r w:rsidRPr="00B6692A">
        <w:rPr>
          <w:rFonts w:ascii="Arial" w:hAnsi="Arial"/>
        </w:rPr>
        <w:t xml:space="preserve"> τα </w:t>
      </w:r>
      <w:r w:rsidR="00DC309E" w:rsidRPr="00B6692A">
        <w:rPr>
          <w:rFonts w:ascii="Arial" w:hAnsi="Arial"/>
        </w:rPr>
        <w:t>έχεις</w:t>
      </w:r>
      <w:r w:rsidRPr="00B6692A">
        <w:rPr>
          <w:rFonts w:ascii="Arial" w:hAnsi="Arial"/>
        </w:rPr>
        <w:t xml:space="preserve"> </w:t>
      </w:r>
      <w:r w:rsidR="00DC309E" w:rsidRPr="00B6692A">
        <w:rPr>
          <w:rFonts w:ascii="Arial" w:hAnsi="Arial"/>
        </w:rPr>
        <w:t>διδαχτεί</w:t>
      </w:r>
      <w:r w:rsidRPr="00B6692A">
        <w:rPr>
          <w:rFonts w:ascii="Arial" w:hAnsi="Arial"/>
        </w:rPr>
        <w:t xml:space="preserve"> στα </w:t>
      </w:r>
      <w:r w:rsidR="00DC309E" w:rsidRPr="00B6692A">
        <w:rPr>
          <w:rFonts w:ascii="Arial" w:hAnsi="Arial"/>
        </w:rPr>
        <w:t>αμφιθέατρα</w:t>
      </w:r>
      <w:r w:rsidRPr="00B6692A">
        <w:rPr>
          <w:rFonts w:ascii="Arial" w:hAnsi="Arial"/>
        </w:rPr>
        <w:t xml:space="preserve"> </w:t>
      </w:r>
      <w:r w:rsidR="00DC309E" w:rsidRPr="00B6692A">
        <w:rPr>
          <w:rFonts w:ascii="Arial" w:hAnsi="Arial"/>
        </w:rPr>
        <w:t>είτε</w:t>
      </w:r>
      <w:r w:rsidRPr="00B6692A">
        <w:rPr>
          <w:rFonts w:ascii="Arial" w:hAnsi="Arial"/>
        </w:rPr>
        <w:t xml:space="preserve"> </w:t>
      </w:r>
      <w:r w:rsidR="00DC309E" w:rsidRPr="00B6692A">
        <w:rPr>
          <w:rFonts w:ascii="Arial" w:hAnsi="Arial"/>
        </w:rPr>
        <w:t>μπορείς</w:t>
      </w:r>
      <w:r w:rsidRPr="00B6692A">
        <w:rPr>
          <w:rFonts w:ascii="Arial" w:hAnsi="Arial"/>
        </w:rPr>
        <w:t xml:space="preserve"> να </w:t>
      </w:r>
      <w:r w:rsidR="00DC309E" w:rsidRPr="00B6692A">
        <w:rPr>
          <w:rFonts w:ascii="Arial" w:hAnsi="Arial"/>
        </w:rPr>
        <w:t>αγοράσεις</w:t>
      </w:r>
      <w:r w:rsidRPr="00B6692A">
        <w:rPr>
          <w:rFonts w:ascii="Arial" w:hAnsi="Arial"/>
        </w:rPr>
        <w:t xml:space="preserve"> </w:t>
      </w:r>
      <w:r w:rsidR="00DC309E" w:rsidRPr="00B6692A">
        <w:rPr>
          <w:rFonts w:ascii="Arial" w:hAnsi="Arial"/>
        </w:rPr>
        <w:t>ειδικά</w:t>
      </w:r>
      <w:r w:rsidRPr="00B6692A">
        <w:rPr>
          <w:rFonts w:ascii="Arial" w:hAnsi="Arial"/>
        </w:rPr>
        <w:t xml:space="preserve"> </w:t>
      </w:r>
      <w:r w:rsidR="00DC309E" w:rsidRPr="00B6692A">
        <w:rPr>
          <w:rFonts w:ascii="Arial" w:hAnsi="Arial"/>
        </w:rPr>
        <w:t>παιδαγωγικά</w:t>
      </w:r>
      <w:r w:rsidRPr="00B6692A">
        <w:rPr>
          <w:rFonts w:ascii="Arial" w:hAnsi="Arial"/>
        </w:rPr>
        <w:t xml:space="preserve"> </w:t>
      </w:r>
      <w:r w:rsidR="00DC309E" w:rsidRPr="00B6692A">
        <w:rPr>
          <w:rFonts w:ascii="Arial" w:hAnsi="Arial"/>
        </w:rPr>
        <w:t>βιβλία</w:t>
      </w:r>
      <w:r w:rsidRPr="00B6692A">
        <w:rPr>
          <w:rFonts w:ascii="Arial" w:hAnsi="Arial"/>
        </w:rPr>
        <w:t xml:space="preserve"> με πολύ </w:t>
      </w:r>
      <w:r w:rsidR="00DC309E" w:rsidRPr="00B6692A">
        <w:rPr>
          <w:rFonts w:ascii="Arial" w:hAnsi="Arial"/>
        </w:rPr>
        <w:t>καλές</w:t>
      </w:r>
      <w:r w:rsidRPr="00B6692A">
        <w:rPr>
          <w:rFonts w:ascii="Arial" w:hAnsi="Arial"/>
        </w:rPr>
        <w:t xml:space="preserve"> </w:t>
      </w:r>
      <w:r w:rsidR="00DC309E" w:rsidRPr="00B6692A">
        <w:rPr>
          <w:rFonts w:ascii="Arial" w:hAnsi="Arial"/>
        </w:rPr>
        <w:t>αναλύσεις</w:t>
      </w:r>
      <w:r w:rsidRPr="00B6692A">
        <w:rPr>
          <w:rFonts w:ascii="Arial" w:hAnsi="Arial"/>
        </w:rPr>
        <w:t xml:space="preserve"> </w:t>
      </w:r>
      <w:r w:rsidR="00DC309E" w:rsidRPr="00B6692A">
        <w:rPr>
          <w:rFonts w:ascii="Arial" w:hAnsi="Arial"/>
        </w:rPr>
        <w:t>πάνω</w:t>
      </w:r>
      <w:r w:rsidRPr="00B6692A">
        <w:rPr>
          <w:rFonts w:ascii="Arial" w:hAnsi="Arial"/>
        </w:rPr>
        <w:t xml:space="preserve"> στο </w:t>
      </w:r>
      <w:r w:rsidR="00DC309E" w:rsidRPr="00B6692A">
        <w:rPr>
          <w:rFonts w:ascii="Arial" w:hAnsi="Arial"/>
        </w:rPr>
        <w:t>θέμα</w:t>
      </w:r>
      <w:r w:rsidRPr="00B6692A">
        <w:rPr>
          <w:rFonts w:ascii="Arial" w:hAnsi="Arial"/>
        </w:rPr>
        <w:t xml:space="preserve">. </w:t>
      </w:r>
      <w:r w:rsidR="00DC309E" w:rsidRPr="00B6692A">
        <w:rPr>
          <w:rFonts w:ascii="Arial" w:hAnsi="Arial"/>
        </w:rPr>
        <w:t>Ωστόσο</w:t>
      </w:r>
      <w:r w:rsidRPr="00B6692A">
        <w:rPr>
          <w:rFonts w:ascii="Arial" w:hAnsi="Arial"/>
        </w:rPr>
        <w:t xml:space="preserve"> </w:t>
      </w:r>
      <w:r w:rsidR="00DC309E" w:rsidRPr="00B6692A">
        <w:rPr>
          <w:rFonts w:ascii="Arial" w:hAnsi="Arial"/>
        </w:rPr>
        <w:t>πάντα</w:t>
      </w:r>
      <w:r w:rsidRPr="00B6692A">
        <w:rPr>
          <w:rFonts w:ascii="Arial" w:hAnsi="Arial"/>
        </w:rPr>
        <w:t xml:space="preserve"> </w:t>
      </w:r>
      <w:r w:rsidR="00DC309E" w:rsidRPr="00B6692A">
        <w:rPr>
          <w:rFonts w:ascii="Arial" w:hAnsi="Arial"/>
        </w:rPr>
        <w:t>υπάρχουν</w:t>
      </w:r>
      <w:r w:rsidRPr="00B6692A">
        <w:rPr>
          <w:rFonts w:ascii="Arial" w:hAnsi="Arial"/>
        </w:rPr>
        <w:t xml:space="preserve"> </w:t>
      </w:r>
      <w:r w:rsidR="00DC309E" w:rsidRPr="00B6692A">
        <w:rPr>
          <w:rFonts w:ascii="Arial" w:hAnsi="Arial"/>
        </w:rPr>
        <w:t>κάποια</w:t>
      </w:r>
      <w:r w:rsidRPr="00B6692A">
        <w:rPr>
          <w:rFonts w:ascii="Arial" w:hAnsi="Arial"/>
        </w:rPr>
        <w:t xml:space="preserve"> </w:t>
      </w:r>
      <w:r w:rsidR="00DC309E" w:rsidRPr="00B6692A">
        <w:rPr>
          <w:rFonts w:ascii="Arial" w:hAnsi="Arial"/>
        </w:rPr>
        <w:t>μικρά</w:t>
      </w:r>
      <w:r w:rsidRPr="00B6692A">
        <w:rPr>
          <w:rFonts w:ascii="Arial" w:hAnsi="Arial"/>
        </w:rPr>
        <w:t xml:space="preserve"> </w:t>
      </w:r>
      <w:r w:rsidR="00DC309E" w:rsidRPr="00B6692A">
        <w:rPr>
          <w:rFonts w:ascii="Arial" w:hAnsi="Arial"/>
        </w:rPr>
        <w:t>μυστικά</w:t>
      </w:r>
      <w:r w:rsidRPr="00B6692A">
        <w:rPr>
          <w:rFonts w:ascii="Arial" w:hAnsi="Arial"/>
        </w:rPr>
        <w:t xml:space="preserve"> που </w:t>
      </w:r>
      <w:r w:rsidR="00DC309E" w:rsidRPr="00B6692A">
        <w:rPr>
          <w:rFonts w:ascii="Arial" w:hAnsi="Arial"/>
        </w:rPr>
        <w:t>ίσως</w:t>
      </w:r>
      <w:r w:rsidRPr="00B6692A">
        <w:rPr>
          <w:rFonts w:ascii="Arial" w:hAnsi="Arial"/>
        </w:rPr>
        <w:t xml:space="preserve"> δεν θα τα δεις </w:t>
      </w:r>
      <w:r w:rsidR="00DC309E" w:rsidRPr="00B6692A">
        <w:rPr>
          <w:rFonts w:ascii="Arial" w:hAnsi="Arial"/>
        </w:rPr>
        <w:t>πουθενά</w:t>
      </w:r>
      <w:r w:rsidRPr="00B6692A">
        <w:rPr>
          <w:rFonts w:ascii="Arial" w:hAnsi="Arial"/>
        </w:rPr>
        <w:t xml:space="preserve"> </w:t>
      </w:r>
      <w:r w:rsidR="00DC309E" w:rsidRPr="00B6692A">
        <w:rPr>
          <w:rFonts w:ascii="Arial" w:hAnsi="Arial"/>
        </w:rPr>
        <w:t>γραμμένα</w:t>
      </w:r>
      <w:r w:rsidRPr="00B6692A">
        <w:rPr>
          <w:rFonts w:ascii="Arial" w:hAnsi="Arial"/>
        </w:rPr>
        <w:t xml:space="preserve">, ας </w:t>
      </w:r>
      <w:r w:rsidR="00DC309E" w:rsidRPr="00B6692A">
        <w:rPr>
          <w:rFonts w:ascii="Arial" w:hAnsi="Arial"/>
        </w:rPr>
        <w:t>γραφτούν</w:t>
      </w:r>
      <w:r w:rsidRPr="00B6692A">
        <w:rPr>
          <w:rFonts w:ascii="Arial" w:hAnsi="Arial"/>
        </w:rPr>
        <w:t xml:space="preserve"> εδώ αν είναι </w:t>
      </w:r>
      <w:r w:rsidR="00DC309E" w:rsidRPr="00B6692A">
        <w:rPr>
          <w:rFonts w:ascii="Arial" w:hAnsi="Arial"/>
        </w:rPr>
        <w:t>έστω</w:t>
      </w:r>
      <w:r w:rsidRPr="00B6692A">
        <w:rPr>
          <w:rFonts w:ascii="Arial" w:hAnsi="Arial"/>
        </w:rPr>
        <w:t xml:space="preserve"> και για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ε?</w:t>
      </w:r>
    </w:p>
    <w:p w14:paraId="43A4BA59" w14:textId="50680A3C" w:rsidR="00D42619" w:rsidRPr="00B6692A" w:rsidRDefault="00DC309E" w:rsidP="00A8229E">
      <w:pPr>
        <w:rPr>
          <w:rFonts w:ascii="Arial" w:hAnsi="Arial"/>
        </w:rPr>
      </w:pPr>
      <w:r w:rsidRPr="00B6692A">
        <w:rPr>
          <w:rFonts w:ascii="Arial" w:hAnsi="Arial"/>
        </w:rPr>
        <w:t>Πρώτη</w:t>
      </w:r>
      <w:r w:rsidR="00D42619" w:rsidRPr="00B6692A">
        <w:rPr>
          <w:rFonts w:ascii="Arial" w:hAnsi="Arial"/>
        </w:rPr>
        <w:t xml:space="preserve"> </w:t>
      </w:r>
      <w:r w:rsidRPr="00B6692A">
        <w:rPr>
          <w:rFonts w:ascii="Arial" w:hAnsi="Arial"/>
        </w:rPr>
        <w:t>μέρα</w:t>
      </w:r>
      <w:r w:rsidR="00D42619" w:rsidRPr="00B6692A">
        <w:rPr>
          <w:rFonts w:ascii="Arial" w:hAnsi="Arial"/>
        </w:rPr>
        <w:t xml:space="preserve"> </w:t>
      </w:r>
      <w:r w:rsidRPr="00B6692A">
        <w:rPr>
          <w:rFonts w:ascii="Arial" w:hAnsi="Arial"/>
        </w:rPr>
        <w:t>λοιπόν</w:t>
      </w:r>
      <w:r w:rsidR="00D42619" w:rsidRPr="00B6692A">
        <w:rPr>
          <w:rFonts w:ascii="Arial" w:hAnsi="Arial"/>
        </w:rPr>
        <w:t xml:space="preserve"> και </w:t>
      </w:r>
      <w:r w:rsidRPr="00B6692A">
        <w:rPr>
          <w:rFonts w:ascii="Arial" w:hAnsi="Arial"/>
        </w:rPr>
        <w:t>πρώτη</w:t>
      </w:r>
      <w:r w:rsidR="00D42619" w:rsidRPr="00B6692A">
        <w:rPr>
          <w:rFonts w:ascii="Arial" w:hAnsi="Arial"/>
        </w:rPr>
        <w:t xml:space="preserve"> </w:t>
      </w:r>
      <w:r w:rsidRPr="00B6692A">
        <w:rPr>
          <w:rFonts w:ascii="Arial" w:hAnsi="Arial"/>
        </w:rPr>
        <w:t>φορά</w:t>
      </w:r>
      <w:r w:rsidR="00D42619" w:rsidRPr="00B6692A">
        <w:rPr>
          <w:rFonts w:ascii="Arial" w:hAnsi="Arial"/>
        </w:rPr>
        <w:t xml:space="preserve"> </w:t>
      </w:r>
      <w:r w:rsidRPr="00B6692A">
        <w:rPr>
          <w:rFonts w:ascii="Arial" w:hAnsi="Arial"/>
        </w:rPr>
        <w:t>είσοδο</w:t>
      </w:r>
      <w:r w:rsidR="00D42619" w:rsidRPr="00B6692A">
        <w:rPr>
          <w:rFonts w:ascii="Arial" w:hAnsi="Arial"/>
        </w:rPr>
        <w:t xml:space="preserve"> σε </w:t>
      </w:r>
      <w:r w:rsidRPr="00B6692A">
        <w:rPr>
          <w:rFonts w:ascii="Arial" w:hAnsi="Arial"/>
        </w:rPr>
        <w:t>τάξη</w:t>
      </w:r>
      <w:r w:rsidR="00D42619" w:rsidRPr="00B6692A">
        <w:rPr>
          <w:rFonts w:ascii="Arial" w:hAnsi="Arial"/>
        </w:rPr>
        <w:t>!</w:t>
      </w:r>
    </w:p>
    <w:p w14:paraId="43C05075" w14:textId="2F1963BB" w:rsidR="00D42619" w:rsidRPr="00B6692A" w:rsidRDefault="00DC309E" w:rsidP="00A8229E">
      <w:pPr>
        <w:rPr>
          <w:rFonts w:ascii="Arial" w:hAnsi="Arial"/>
        </w:rPr>
      </w:pPr>
      <w:r w:rsidRPr="00B6692A">
        <w:rPr>
          <w:rFonts w:ascii="Arial" w:hAnsi="Arial"/>
        </w:rPr>
        <w:t>Αρχικά</w:t>
      </w:r>
      <w:r w:rsidR="00D42619" w:rsidRPr="00B6692A">
        <w:rPr>
          <w:rFonts w:ascii="Arial" w:hAnsi="Arial"/>
        </w:rPr>
        <w:t xml:space="preserve"> </w:t>
      </w:r>
      <w:r w:rsidRPr="00B6692A">
        <w:rPr>
          <w:rFonts w:ascii="Arial" w:hAnsi="Arial"/>
        </w:rPr>
        <w:t>ενημέρωσε</w:t>
      </w:r>
      <w:r w:rsidR="00D42619" w:rsidRPr="00B6692A">
        <w:rPr>
          <w:rFonts w:ascii="Arial" w:hAnsi="Arial"/>
        </w:rPr>
        <w:t xml:space="preserve"> τον </w:t>
      </w:r>
      <w:r w:rsidRPr="00B6692A">
        <w:rPr>
          <w:rFonts w:ascii="Arial" w:hAnsi="Arial"/>
        </w:rPr>
        <w:t>διευθυντή</w:t>
      </w:r>
      <w:r w:rsidR="00D42619" w:rsidRPr="00B6692A">
        <w:rPr>
          <w:rFonts w:ascii="Arial" w:hAnsi="Arial"/>
        </w:rPr>
        <w:t xml:space="preserve"> σου και </w:t>
      </w:r>
      <w:r w:rsidRPr="00B6692A">
        <w:rPr>
          <w:rFonts w:ascii="Arial" w:hAnsi="Arial"/>
        </w:rPr>
        <w:t>οποίον</w:t>
      </w:r>
      <w:r w:rsidR="00D42619" w:rsidRPr="00B6692A">
        <w:rPr>
          <w:rFonts w:ascii="Arial" w:hAnsi="Arial"/>
        </w:rPr>
        <w:t xml:space="preserve"> άλλον </w:t>
      </w:r>
      <w:r w:rsidRPr="00B6692A">
        <w:rPr>
          <w:rFonts w:ascii="Arial" w:hAnsi="Arial"/>
        </w:rPr>
        <w:t>εμπλεκόμενο</w:t>
      </w:r>
      <w:r w:rsidR="00D42619" w:rsidRPr="00B6692A">
        <w:rPr>
          <w:rFonts w:ascii="Arial" w:hAnsi="Arial"/>
        </w:rPr>
        <w:t xml:space="preserve"> ότι δεν </w:t>
      </w:r>
      <w:r w:rsidRPr="00B6692A">
        <w:rPr>
          <w:rFonts w:ascii="Arial" w:hAnsi="Arial"/>
        </w:rPr>
        <w:t>έχεις</w:t>
      </w:r>
      <w:r w:rsidR="00D42619" w:rsidRPr="00B6692A">
        <w:rPr>
          <w:rFonts w:ascii="Arial" w:hAnsi="Arial"/>
        </w:rPr>
        <w:t xml:space="preserve"> </w:t>
      </w:r>
      <w:r w:rsidRPr="00B6692A">
        <w:rPr>
          <w:rFonts w:ascii="Arial" w:hAnsi="Arial"/>
        </w:rPr>
        <w:t>ξαναμπεί</w:t>
      </w:r>
      <w:r w:rsidR="00D42619" w:rsidRPr="00B6692A">
        <w:rPr>
          <w:rFonts w:ascii="Arial" w:hAnsi="Arial"/>
        </w:rPr>
        <w:t xml:space="preserve"> σε </w:t>
      </w:r>
      <w:r w:rsidRPr="00B6692A">
        <w:rPr>
          <w:rFonts w:ascii="Arial" w:hAnsi="Arial"/>
        </w:rPr>
        <w:t>τάξη</w:t>
      </w:r>
      <w:r w:rsidR="00D42619" w:rsidRPr="00B6692A">
        <w:rPr>
          <w:rFonts w:ascii="Arial" w:hAnsi="Arial"/>
        </w:rPr>
        <w:t xml:space="preserve">. Αν </w:t>
      </w:r>
      <w:r w:rsidRPr="00B6692A">
        <w:rPr>
          <w:rFonts w:ascii="Arial" w:hAnsi="Arial"/>
        </w:rPr>
        <w:t>τυχόν</w:t>
      </w:r>
      <w:r w:rsidR="00D42619" w:rsidRPr="00B6692A">
        <w:rPr>
          <w:rFonts w:ascii="Arial" w:hAnsi="Arial"/>
        </w:rPr>
        <w:t xml:space="preserve"> </w:t>
      </w:r>
      <w:r w:rsidRPr="00B6692A">
        <w:rPr>
          <w:rFonts w:ascii="Arial" w:hAnsi="Arial"/>
        </w:rPr>
        <w:t>πιστεύεις</w:t>
      </w:r>
      <w:r w:rsidR="00D42619" w:rsidRPr="00B6692A">
        <w:rPr>
          <w:rFonts w:ascii="Arial" w:hAnsi="Arial"/>
        </w:rPr>
        <w:t xml:space="preserve"> ότι είναι </w:t>
      </w:r>
      <w:r w:rsidRPr="00B6692A">
        <w:rPr>
          <w:rFonts w:ascii="Arial" w:hAnsi="Arial"/>
        </w:rPr>
        <w:t>καλύτερο</w:t>
      </w:r>
      <w:r w:rsidR="00D42619" w:rsidRPr="00B6692A">
        <w:rPr>
          <w:rFonts w:ascii="Arial" w:hAnsi="Arial"/>
        </w:rPr>
        <w:t xml:space="preserve"> να το </w:t>
      </w:r>
      <w:r w:rsidRPr="00B6692A">
        <w:rPr>
          <w:rFonts w:ascii="Arial" w:hAnsi="Arial"/>
        </w:rPr>
        <w:t>κρύψεις</w:t>
      </w:r>
      <w:r w:rsidR="00D42619" w:rsidRPr="00B6692A">
        <w:rPr>
          <w:rFonts w:ascii="Arial" w:hAnsi="Arial"/>
        </w:rPr>
        <w:t xml:space="preserve">, </w:t>
      </w:r>
      <w:r w:rsidRPr="00B6692A">
        <w:rPr>
          <w:rFonts w:ascii="Arial" w:hAnsi="Arial"/>
        </w:rPr>
        <w:t>έχεις</w:t>
      </w:r>
      <w:r w:rsidR="00D42619" w:rsidRPr="00B6692A">
        <w:rPr>
          <w:rFonts w:ascii="Arial" w:hAnsi="Arial"/>
        </w:rPr>
        <w:t xml:space="preserve"> </w:t>
      </w:r>
      <w:r w:rsidRPr="00B6692A">
        <w:rPr>
          <w:rFonts w:ascii="Arial" w:hAnsi="Arial"/>
        </w:rPr>
        <w:t>λάθος</w:t>
      </w:r>
      <w:r w:rsidR="00D42619" w:rsidRPr="00B6692A">
        <w:rPr>
          <w:rFonts w:ascii="Arial" w:hAnsi="Arial"/>
        </w:rPr>
        <w:t xml:space="preserve">. Ο </w:t>
      </w:r>
      <w:r w:rsidRPr="00B6692A">
        <w:rPr>
          <w:rFonts w:ascii="Arial" w:hAnsi="Arial"/>
        </w:rPr>
        <w:t>διευθυντής</w:t>
      </w:r>
      <w:r w:rsidR="00D42619" w:rsidRPr="00B6692A">
        <w:rPr>
          <w:rFonts w:ascii="Arial" w:hAnsi="Arial"/>
        </w:rPr>
        <w:t xml:space="preserve"> θα το </w:t>
      </w:r>
      <w:r w:rsidRPr="00B6692A">
        <w:rPr>
          <w:rFonts w:ascii="Arial" w:hAnsi="Arial"/>
        </w:rPr>
        <w:t>λάβει</w:t>
      </w:r>
      <w:r w:rsidR="00D42619" w:rsidRPr="00B6692A">
        <w:rPr>
          <w:rFonts w:ascii="Arial" w:hAnsi="Arial"/>
        </w:rPr>
        <w:t xml:space="preserve"> </w:t>
      </w:r>
      <w:r w:rsidRPr="00B6692A">
        <w:rPr>
          <w:rFonts w:ascii="Arial" w:hAnsi="Arial"/>
        </w:rPr>
        <w:t>υπόψη</w:t>
      </w:r>
      <w:r w:rsidR="00D42619" w:rsidRPr="00B6692A">
        <w:rPr>
          <w:rFonts w:ascii="Arial" w:hAnsi="Arial"/>
        </w:rPr>
        <w:t xml:space="preserve"> του </w:t>
      </w:r>
      <w:r w:rsidRPr="00B6692A">
        <w:rPr>
          <w:rFonts w:ascii="Arial" w:hAnsi="Arial"/>
        </w:rPr>
        <w:t>έτσι</w:t>
      </w:r>
      <w:r w:rsidR="00D42619" w:rsidRPr="00B6692A">
        <w:rPr>
          <w:rFonts w:ascii="Arial" w:hAnsi="Arial"/>
        </w:rPr>
        <w:t xml:space="preserve"> ώστε να σε </w:t>
      </w:r>
      <w:r w:rsidRPr="00B6692A">
        <w:rPr>
          <w:rFonts w:ascii="Arial" w:hAnsi="Arial"/>
        </w:rPr>
        <w:t>προστατεύσει</w:t>
      </w:r>
      <w:r w:rsidR="00D42619" w:rsidRPr="00B6692A">
        <w:rPr>
          <w:rFonts w:ascii="Arial" w:hAnsi="Arial"/>
        </w:rPr>
        <w:t xml:space="preserve"> από </w:t>
      </w:r>
      <w:r w:rsidRPr="00B6692A">
        <w:rPr>
          <w:rFonts w:ascii="Arial" w:hAnsi="Arial"/>
        </w:rPr>
        <w:t>τάξεις</w:t>
      </w:r>
      <w:r w:rsidR="00D42619" w:rsidRPr="00B6692A">
        <w:rPr>
          <w:rFonts w:ascii="Arial" w:hAnsi="Arial"/>
        </w:rPr>
        <w:t xml:space="preserve"> που </w:t>
      </w:r>
      <w:r w:rsidRPr="00B6692A">
        <w:rPr>
          <w:rFonts w:ascii="Arial" w:hAnsi="Arial"/>
        </w:rPr>
        <w:t>έχουν</w:t>
      </w:r>
      <w:r w:rsidR="00D42619" w:rsidRPr="00B6692A">
        <w:rPr>
          <w:rFonts w:ascii="Arial" w:hAnsi="Arial"/>
        </w:rPr>
        <w:t xml:space="preserve"> </w:t>
      </w:r>
      <w:r w:rsidRPr="00B6692A">
        <w:rPr>
          <w:rFonts w:ascii="Arial" w:hAnsi="Arial"/>
        </w:rPr>
        <w:t>μέσα</w:t>
      </w:r>
      <w:r w:rsidR="00D42619" w:rsidRPr="00B6692A">
        <w:rPr>
          <w:rFonts w:ascii="Arial" w:hAnsi="Arial"/>
        </w:rPr>
        <w:t xml:space="preserve"> </w:t>
      </w:r>
      <w:r w:rsidRPr="00B6692A">
        <w:rPr>
          <w:rFonts w:ascii="Arial" w:hAnsi="Arial"/>
        </w:rPr>
        <w:t>δράκους</w:t>
      </w:r>
      <w:r w:rsidR="00D42619" w:rsidRPr="00B6692A">
        <w:rPr>
          <w:rFonts w:ascii="Arial" w:hAnsi="Arial"/>
        </w:rPr>
        <w:t>!!!</w:t>
      </w:r>
      <w:r w:rsidR="00F35773" w:rsidRPr="00B6692A">
        <w:rPr>
          <w:rFonts w:ascii="Arial" w:hAnsi="Arial"/>
        </w:rPr>
        <w:t xml:space="preserve"> </w:t>
      </w:r>
      <w:r w:rsidRPr="00B6692A">
        <w:rPr>
          <w:rFonts w:ascii="Arial" w:hAnsi="Arial"/>
        </w:rPr>
        <w:t>Συνεπώς</w:t>
      </w:r>
      <w:r w:rsidR="00F35773" w:rsidRPr="00B6692A">
        <w:rPr>
          <w:rFonts w:ascii="Arial" w:hAnsi="Arial"/>
        </w:rPr>
        <w:t xml:space="preserve"> </w:t>
      </w:r>
      <w:r w:rsidRPr="00B6692A">
        <w:rPr>
          <w:rFonts w:ascii="Arial" w:hAnsi="Arial"/>
        </w:rPr>
        <w:t>φέρσου</w:t>
      </w:r>
      <w:r w:rsidR="00F35773" w:rsidRPr="00B6692A">
        <w:rPr>
          <w:rFonts w:ascii="Arial" w:hAnsi="Arial"/>
        </w:rPr>
        <w:t xml:space="preserve"> </w:t>
      </w:r>
      <w:r w:rsidRPr="00B6692A">
        <w:rPr>
          <w:rFonts w:ascii="Arial" w:hAnsi="Arial"/>
        </w:rPr>
        <w:t>έξυπνα</w:t>
      </w:r>
      <w:r w:rsidR="00F35773" w:rsidRPr="00B6692A">
        <w:rPr>
          <w:rFonts w:ascii="Arial" w:hAnsi="Arial"/>
        </w:rPr>
        <w:t>.</w:t>
      </w:r>
    </w:p>
    <w:p w14:paraId="2041063B" w14:textId="38D8C9E7" w:rsidR="00840E01" w:rsidRPr="00B6692A" w:rsidRDefault="00F35773" w:rsidP="00A8229E">
      <w:pPr>
        <w:rPr>
          <w:rFonts w:ascii="Arial" w:hAnsi="Arial"/>
        </w:rPr>
      </w:pPr>
      <w:r w:rsidRPr="00B6692A">
        <w:rPr>
          <w:rFonts w:ascii="Arial" w:hAnsi="Arial"/>
        </w:rPr>
        <w:lastRenderedPageBreak/>
        <w:t xml:space="preserve">Το Α και το Ω για να </w:t>
      </w:r>
      <w:r w:rsidR="00DC309E" w:rsidRPr="00B6692A">
        <w:rPr>
          <w:rFonts w:ascii="Arial" w:hAnsi="Arial"/>
        </w:rPr>
        <w:t>έχεις</w:t>
      </w:r>
      <w:r w:rsidRPr="00B6692A">
        <w:rPr>
          <w:rFonts w:ascii="Arial" w:hAnsi="Arial"/>
        </w:rPr>
        <w:t xml:space="preserve"> μια </w:t>
      </w:r>
      <w:r w:rsidR="00DC309E" w:rsidRPr="00B6692A">
        <w:rPr>
          <w:rFonts w:ascii="Arial" w:hAnsi="Arial"/>
        </w:rPr>
        <w:t>επιτυχημένη</w:t>
      </w:r>
      <w:r w:rsidRPr="00B6692A">
        <w:rPr>
          <w:rFonts w:ascii="Arial" w:hAnsi="Arial"/>
        </w:rPr>
        <w:t xml:space="preserve"> </w:t>
      </w:r>
      <w:r w:rsidR="00DC309E" w:rsidRPr="00B6692A">
        <w:rPr>
          <w:rFonts w:ascii="Arial" w:hAnsi="Arial"/>
        </w:rPr>
        <w:t>χρονιά</w:t>
      </w:r>
      <w:r w:rsidRPr="00B6692A">
        <w:rPr>
          <w:rFonts w:ascii="Arial" w:hAnsi="Arial"/>
        </w:rPr>
        <w:t xml:space="preserve"> και μια </w:t>
      </w:r>
      <w:r w:rsidR="00DC309E" w:rsidRPr="00B6692A">
        <w:rPr>
          <w:rFonts w:ascii="Arial" w:hAnsi="Arial"/>
        </w:rPr>
        <w:t>τάξη</w:t>
      </w:r>
      <w:r w:rsidRPr="00B6692A">
        <w:rPr>
          <w:rFonts w:ascii="Arial" w:hAnsi="Arial"/>
        </w:rPr>
        <w:t xml:space="preserve"> η </w:t>
      </w:r>
      <w:r w:rsidR="00DC309E" w:rsidRPr="00B6692A">
        <w:rPr>
          <w:rFonts w:ascii="Arial" w:hAnsi="Arial"/>
        </w:rPr>
        <w:t>οποία</w:t>
      </w:r>
      <w:r w:rsidRPr="00B6692A">
        <w:rPr>
          <w:rFonts w:ascii="Arial" w:hAnsi="Arial"/>
        </w:rPr>
        <w:t xml:space="preserve"> θα είναι </w:t>
      </w:r>
      <w:r w:rsidR="00DC309E" w:rsidRPr="00B6692A">
        <w:rPr>
          <w:rFonts w:ascii="Arial" w:hAnsi="Arial"/>
        </w:rPr>
        <w:t>μαζί</w:t>
      </w:r>
      <w:r w:rsidRPr="00B6692A">
        <w:rPr>
          <w:rFonts w:ascii="Arial" w:hAnsi="Arial"/>
        </w:rPr>
        <w:t xml:space="preserve"> και όχι </w:t>
      </w:r>
      <w:r w:rsidR="00DC309E" w:rsidRPr="00B6692A">
        <w:rPr>
          <w:rFonts w:ascii="Arial" w:hAnsi="Arial"/>
        </w:rPr>
        <w:t>απέναντι</w:t>
      </w:r>
      <w:r w:rsidRPr="00B6692A">
        <w:rPr>
          <w:rFonts w:ascii="Arial" w:hAnsi="Arial"/>
        </w:rPr>
        <w:t xml:space="preserve"> σου</w:t>
      </w:r>
      <w:r w:rsidR="00840E01" w:rsidRPr="00B6692A">
        <w:rPr>
          <w:rFonts w:ascii="Arial" w:hAnsi="Arial"/>
        </w:rPr>
        <w:t>,</w:t>
      </w:r>
      <w:r w:rsidRPr="00B6692A">
        <w:rPr>
          <w:rFonts w:ascii="Arial" w:hAnsi="Arial"/>
        </w:rPr>
        <w:t xml:space="preserve"> είναι να </w:t>
      </w:r>
      <w:r w:rsidR="00DC309E" w:rsidRPr="00B6692A">
        <w:rPr>
          <w:rFonts w:ascii="Arial" w:hAnsi="Arial"/>
        </w:rPr>
        <w:t>είσαι</w:t>
      </w:r>
      <w:r w:rsidRPr="00B6692A">
        <w:rPr>
          <w:rFonts w:ascii="Arial" w:hAnsi="Arial"/>
        </w:rPr>
        <w:t xml:space="preserve"> </w:t>
      </w:r>
      <w:r w:rsidR="00DC309E" w:rsidRPr="00B6692A">
        <w:rPr>
          <w:rFonts w:ascii="Arial" w:hAnsi="Arial"/>
        </w:rPr>
        <w:t>όσο</w:t>
      </w:r>
      <w:r w:rsidRPr="00B6692A">
        <w:rPr>
          <w:rFonts w:ascii="Arial" w:hAnsi="Arial"/>
        </w:rPr>
        <w:t xml:space="preserve"> </w:t>
      </w:r>
      <w:r w:rsidR="00DC309E" w:rsidRPr="00B6692A">
        <w:rPr>
          <w:rFonts w:ascii="Arial" w:hAnsi="Arial"/>
        </w:rPr>
        <w:t>μπορείς</w:t>
      </w:r>
      <w:r w:rsidRPr="00B6692A">
        <w:rPr>
          <w:rFonts w:ascii="Arial" w:hAnsi="Arial"/>
        </w:rPr>
        <w:t xml:space="preserve"> </w:t>
      </w:r>
      <w:r w:rsidR="00DC309E" w:rsidRPr="00B6692A">
        <w:rPr>
          <w:rFonts w:ascii="Arial" w:hAnsi="Arial"/>
        </w:rPr>
        <w:t>ειλικρινής</w:t>
      </w:r>
      <w:r w:rsidRPr="00B6692A">
        <w:rPr>
          <w:rFonts w:ascii="Arial" w:hAnsi="Arial"/>
        </w:rPr>
        <w:t xml:space="preserve">. </w:t>
      </w:r>
      <w:r w:rsidR="00840E01" w:rsidRPr="00B6692A">
        <w:rPr>
          <w:rFonts w:ascii="Arial" w:hAnsi="Arial"/>
        </w:rPr>
        <w:t xml:space="preserve">Στις </w:t>
      </w:r>
      <w:r w:rsidR="00DC309E" w:rsidRPr="00B6692A">
        <w:rPr>
          <w:rFonts w:ascii="Arial" w:hAnsi="Arial"/>
        </w:rPr>
        <w:t>μικρές</w:t>
      </w:r>
      <w:r w:rsidR="00840E01" w:rsidRPr="00B6692A">
        <w:rPr>
          <w:rFonts w:ascii="Arial" w:hAnsi="Arial"/>
        </w:rPr>
        <w:t xml:space="preserve"> </w:t>
      </w:r>
      <w:r w:rsidR="00DC309E" w:rsidRPr="00B6692A">
        <w:rPr>
          <w:rFonts w:ascii="Arial" w:hAnsi="Arial"/>
        </w:rPr>
        <w:t>βαθμίδες</w:t>
      </w:r>
      <w:r w:rsidR="00840E01" w:rsidRPr="00B6692A">
        <w:rPr>
          <w:rFonts w:ascii="Arial" w:hAnsi="Arial"/>
        </w:rPr>
        <w:t xml:space="preserve"> </w:t>
      </w:r>
      <w:r w:rsidR="00DC309E" w:rsidRPr="00B6692A">
        <w:rPr>
          <w:rFonts w:ascii="Arial" w:hAnsi="Arial"/>
        </w:rPr>
        <w:t>μπορείς</w:t>
      </w:r>
      <w:r w:rsidR="00840E01" w:rsidRPr="00B6692A">
        <w:rPr>
          <w:rFonts w:ascii="Arial" w:hAnsi="Arial"/>
        </w:rPr>
        <w:t xml:space="preserve"> να </w:t>
      </w:r>
      <w:r w:rsidR="00DC309E" w:rsidRPr="00B6692A">
        <w:rPr>
          <w:rFonts w:ascii="Arial" w:hAnsi="Arial"/>
        </w:rPr>
        <w:t>εφαρμόσεις</w:t>
      </w:r>
      <w:r w:rsidR="00840E01" w:rsidRPr="00B6692A">
        <w:rPr>
          <w:rFonts w:ascii="Arial" w:hAnsi="Arial"/>
        </w:rPr>
        <w:t xml:space="preserve"> το </w:t>
      </w:r>
      <w:r w:rsidR="00DC309E" w:rsidRPr="00B6692A">
        <w:rPr>
          <w:rFonts w:ascii="Arial" w:hAnsi="Arial"/>
        </w:rPr>
        <w:t>μαθητικό</w:t>
      </w:r>
      <w:r w:rsidR="00840E01" w:rsidRPr="00B6692A">
        <w:rPr>
          <w:rFonts w:ascii="Arial" w:hAnsi="Arial"/>
        </w:rPr>
        <w:t xml:space="preserve"> </w:t>
      </w:r>
      <w:r w:rsidR="00DC309E" w:rsidRPr="00B6692A">
        <w:rPr>
          <w:rFonts w:ascii="Arial" w:hAnsi="Arial"/>
        </w:rPr>
        <w:t>συμβόλαιο</w:t>
      </w:r>
      <w:r w:rsidR="00840E01" w:rsidRPr="00B6692A">
        <w:rPr>
          <w:rFonts w:ascii="Arial" w:hAnsi="Arial"/>
        </w:rPr>
        <w:t xml:space="preserve"> το </w:t>
      </w:r>
      <w:r w:rsidR="00DC309E" w:rsidRPr="00B6692A">
        <w:rPr>
          <w:rFonts w:ascii="Arial" w:hAnsi="Arial"/>
        </w:rPr>
        <w:t>οποίο</w:t>
      </w:r>
      <w:r w:rsidR="00840E01" w:rsidRPr="00B6692A">
        <w:rPr>
          <w:rFonts w:ascii="Arial" w:hAnsi="Arial"/>
        </w:rPr>
        <w:t xml:space="preserve"> </w:t>
      </w:r>
      <w:r w:rsidR="00DC309E" w:rsidRPr="00B6692A">
        <w:rPr>
          <w:rFonts w:ascii="Arial" w:hAnsi="Arial"/>
        </w:rPr>
        <w:t>φαντάζομαι</w:t>
      </w:r>
      <w:r w:rsidR="00840E01" w:rsidRPr="00B6692A">
        <w:rPr>
          <w:rFonts w:ascii="Arial" w:hAnsi="Arial"/>
        </w:rPr>
        <w:t xml:space="preserve"> το </w:t>
      </w:r>
      <w:r w:rsidR="00DC309E" w:rsidRPr="00B6692A">
        <w:rPr>
          <w:rFonts w:ascii="Arial" w:hAnsi="Arial"/>
        </w:rPr>
        <w:t>έχεις</w:t>
      </w:r>
      <w:r w:rsidR="00840E01" w:rsidRPr="00B6692A">
        <w:rPr>
          <w:rFonts w:ascii="Arial" w:hAnsi="Arial"/>
        </w:rPr>
        <w:t xml:space="preserve"> </w:t>
      </w:r>
      <w:r w:rsidR="00DC309E" w:rsidRPr="00B6692A">
        <w:rPr>
          <w:rFonts w:ascii="Arial" w:hAnsi="Arial"/>
        </w:rPr>
        <w:t>ήδη</w:t>
      </w:r>
      <w:r w:rsidR="00840E01" w:rsidRPr="00B6692A">
        <w:rPr>
          <w:rFonts w:ascii="Arial" w:hAnsi="Arial"/>
        </w:rPr>
        <w:t xml:space="preserve"> </w:t>
      </w:r>
      <w:r w:rsidR="00DC309E" w:rsidRPr="00B6692A">
        <w:rPr>
          <w:rFonts w:ascii="Arial" w:hAnsi="Arial"/>
        </w:rPr>
        <w:t>διδαχτεί</w:t>
      </w:r>
      <w:r w:rsidR="00840E01" w:rsidRPr="00B6692A">
        <w:rPr>
          <w:rFonts w:ascii="Arial" w:hAnsi="Arial"/>
        </w:rPr>
        <w:t xml:space="preserve">. Σε </w:t>
      </w:r>
      <w:r w:rsidR="00DC309E" w:rsidRPr="00B6692A">
        <w:rPr>
          <w:rFonts w:ascii="Arial" w:hAnsi="Arial"/>
        </w:rPr>
        <w:t>τάξεις</w:t>
      </w:r>
      <w:r w:rsidR="00840E01" w:rsidRPr="00B6692A">
        <w:rPr>
          <w:rFonts w:ascii="Arial" w:hAnsi="Arial"/>
        </w:rPr>
        <w:t xml:space="preserve"> με </w:t>
      </w:r>
      <w:r w:rsidR="00DC309E" w:rsidRPr="00B6692A">
        <w:rPr>
          <w:rFonts w:ascii="Arial" w:hAnsi="Arial"/>
        </w:rPr>
        <w:t>μεγαλύτερα</w:t>
      </w:r>
      <w:r w:rsidR="00840E01" w:rsidRPr="00B6692A">
        <w:rPr>
          <w:rFonts w:ascii="Arial" w:hAnsi="Arial"/>
        </w:rPr>
        <w:t xml:space="preserve"> </w:t>
      </w:r>
      <w:r w:rsidR="00DC309E" w:rsidRPr="00B6692A">
        <w:rPr>
          <w:rFonts w:ascii="Arial" w:hAnsi="Arial"/>
        </w:rPr>
        <w:t>παιδιά</w:t>
      </w:r>
      <w:r w:rsidR="00840E01" w:rsidRPr="00B6692A">
        <w:rPr>
          <w:rFonts w:ascii="Arial" w:hAnsi="Arial"/>
        </w:rPr>
        <w:t xml:space="preserve">, είναι </w:t>
      </w:r>
      <w:r w:rsidR="00DC309E" w:rsidRPr="00B6692A">
        <w:rPr>
          <w:rFonts w:ascii="Arial" w:hAnsi="Arial"/>
        </w:rPr>
        <w:t>μάλλον</w:t>
      </w:r>
      <w:r w:rsidR="00840E01" w:rsidRPr="00B6692A">
        <w:rPr>
          <w:rFonts w:ascii="Arial" w:hAnsi="Arial"/>
        </w:rPr>
        <w:t xml:space="preserve"> </w:t>
      </w:r>
      <w:r w:rsidR="00DC309E" w:rsidRPr="00B6692A">
        <w:rPr>
          <w:rFonts w:ascii="Arial" w:hAnsi="Arial"/>
        </w:rPr>
        <w:t>άχρηστο</w:t>
      </w:r>
      <w:r w:rsidR="00840E01" w:rsidRPr="00B6692A">
        <w:rPr>
          <w:rFonts w:ascii="Arial" w:hAnsi="Arial"/>
        </w:rPr>
        <w:t xml:space="preserve">. </w:t>
      </w:r>
      <w:r w:rsidR="00DC309E" w:rsidRPr="00B6692A">
        <w:rPr>
          <w:rFonts w:ascii="Arial" w:hAnsi="Arial"/>
        </w:rPr>
        <w:t>Περισσότερο</w:t>
      </w:r>
      <w:r w:rsidR="00840E01" w:rsidRPr="00B6692A">
        <w:rPr>
          <w:rFonts w:ascii="Arial" w:hAnsi="Arial"/>
        </w:rPr>
        <w:t xml:space="preserve"> θα σε </w:t>
      </w:r>
      <w:r w:rsidR="00DC309E" w:rsidRPr="00B6692A">
        <w:rPr>
          <w:rFonts w:ascii="Arial" w:hAnsi="Arial"/>
        </w:rPr>
        <w:t>βοηθήσει</w:t>
      </w:r>
      <w:r w:rsidR="00840E01" w:rsidRPr="00B6692A">
        <w:rPr>
          <w:rFonts w:ascii="Arial" w:hAnsi="Arial"/>
        </w:rPr>
        <w:t xml:space="preserve"> ο </w:t>
      </w:r>
      <w:r w:rsidR="00DC309E" w:rsidRPr="00B6692A">
        <w:rPr>
          <w:rFonts w:ascii="Arial" w:hAnsi="Arial"/>
        </w:rPr>
        <w:t>ώριμος</w:t>
      </w:r>
      <w:r w:rsidR="00840E01" w:rsidRPr="00B6692A">
        <w:rPr>
          <w:rFonts w:ascii="Arial" w:hAnsi="Arial"/>
        </w:rPr>
        <w:t xml:space="preserve"> και </w:t>
      </w:r>
      <w:r w:rsidR="00DC309E" w:rsidRPr="00B6692A">
        <w:rPr>
          <w:rFonts w:ascii="Arial" w:hAnsi="Arial"/>
        </w:rPr>
        <w:t>ειλικρινής</w:t>
      </w:r>
      <w:r w:rsidR="00840E01" w:rsidRPr="00B6692A">
        <w:rPr>
          <w:rFonts w:ascii="Arial" w:hAnsi="Arial"/>
        </w:rPr>
        <w:t xml:space="preserve"> </w:t>
      </w:r>
      <w:r w:rsidR="00DC309E" w:rsidRPr="00B6692A">
        <w:rPr>
          <w:rFonts w:ascii="Arial" w:hAnsi="Arial"/>
        </w:rPr>
        <w:t>διάλογος</w:t>
      </w:r>
      <w:r w:rsidR="00840E01" w:rsidRPr="00B6692A">
        <w:rPr>
          <w:rFonts w:ascii="Arial" w:hAnsi="Arial"/>
        </w:rPr>
        <w:t xml:space="preserve">, οι </w:t>
      </w:r>
      <w:r w:rsidR="00DC309E" w:rsidRPr="00B6692A">
        <w:rPr>
          <w:rFonts w:ascii="Arial" w:hAnsi="Arial"/>
        </w:rPr>
        <w:t>καθαρές</w:t>
      </w:r>
      <w:r w:rsidR="00840E01" w:rsidRPr="00B6692A">
        <w:rPr>
          <w:rFonts w:ascii="Arial" w:hAnsi="Arial"/>
        </w:rPr>
        <w:t xml:space="preserve"> </w:t>
      </w:r>
      <w:r w:rsidR="00DC309E" w:rsidRPr="00B6692A">
        <w:rPr>
          <w:rFonts w:ascii="Arial" w:hAnsi="Arial"/>
        </w:rPr>
        <w:t>εξηγήσεις</w:t>
      </w:r>
      <w:r w:rsidR="00840E01" w:rsidRPr="00B6692A">
        <w:rPr>
          <w:rFonts w:ascii="Arial" w:hAnsi="Arial"/>
        </w:rPr>
        <w:t xml:space="preserve"> πως </w:t>
      </w:r>
      <w:r w:rsidR="00DC309E" w:rsidRPr="00B6692A">
        <w:rPr>
          <w:rFonts w:ascii="Arial" w:hAnsi="Arial"/>
        </w:rPr>
        <w:t>πρέπει</w:t>
      </w:r>
      <w:r w:rsidR="00840E01" w:rsidRPr="00B6692A">
        <w:rPr>
          <w:rFonts w:ascii="Arial" w:hAnsi="Arial"/>
        </w:rPr>
        <w:t xml:space="preserve"> να είναι οι </w:t>
      </w:r>
      <w:r w:rsidR="00DC309E" w:rsidRPr="00B6692A">
        <w:rPr>
          <w:rFonts w:ascii="Arial" w:hAnsi="Arial"/>
        </w:rPr>
        <w:t>σχέσεις</w:t>
      </w:r>
      <w:r w:rsidR="00840E01" w:rsidRPr="00B6692A">
        <w:rPr>
          <w:rFonts w:ascii="Arial" w:hAnsi="Arial"/>
        </w:rPr>
        <w:t xml:space="preserve"> σας για την </w:t>
      </w:r>
      <w:r w:rsidR="00DC309E" w:rsidRPr="00B6692A">
        <w:rPr>
          <w:rFonts w:ascii="Arial" w:hAnsi="Arial"/>
        </w:rPr>
        <w:t>υπόλοιπη</w:t>
      </w:r>
      <w:r w:rsidR="00840E01" w:rsidRPr="00B6692A">
        <w:rPr>
          <w:rFonts w:ascii="Arial" w:hAnsi="Arial"/>
        </w:rPr>
        <w:t xml:space="preserve"> </w:t>
      </w:r>
      <w:r w:rsidR="00DC309E" w:rsidRPr="00B6692A">
        <w:rPr>
          <w:rFonts w:ascii="Arial" w:hAnsi="Arial"/>
        </w:rPr>
        <w:t>χρονιά</w:t>
      </w:r>
      <w:r w:rsidR="00840E01" w:rsidRPr="00B6692A">
        <w:rPr>
          <w:rFonts w:ascii="Arial" w:hAnsi="Arial"/>
        </w:rPr>
        <w:t xml:space="preserve"> και ποιες είναι οι </w:t>
      </w:r>
      <w:r w:rsidR="00DC309E" w:rsidRPr="00B6692A">
        <w:rPr>
          <w:rFonts w:ascii="Arial" w:hAnsi="Arial"/>
        </w:rPr>
        <w:t>υποχρεώσεις</w:t>
      </w:r>
      <w:r w:rsidR="00840E01" w:rsidRPr="00B6692A">
        <w:rPr>
          <w:rFonts w:ascii="Arial" w:hAnsi="Arial"/>
        </w:rPr>
        <w:t xml:space="preserve"> των </w:t>
      </w:r>
      <w:r w:rsidR="00DC309E" w:rsidRPr="00B6692A">
        <w:rPr>
          <w:rFonts w:ascii="Arial" w:hAnsi="Arial"/>
        </w:rPr>
        <w:t>μαθητών</w:t>
      </w:r>
      <w:r w:rsidR="00840E01" w:rsidRPr="00B6692A">
        <w:rPr>
          <w:rFonts w:ascii="Arial" w:hAnsi="Arial"/>
        </w:rPr>
        <w:t xml:space="preserve"> </w:t>
      </w:r>
      <w:r w:rsidR="00DC309E" w:rsidRPr="00B6692A">
        <w:rPr>
          <w:rFonts w:ascii="Arial" w:hAnsi="Arial"/>
        </w:rPr>
        <w:t>μέσα</w:t>
      </w:r>
      <w:r w:rsidR="00840E01" w:rsidRPr="00B6692A">
        <w:rPr>
          <w:rFonts w:ascii="Arial" w:hAnsi="Arial"/>
        </w:rPr>
        <w:t xml:space="preserve"> στη </w:t>
      </w:r>
      <w:r w:rsidR="00DC309E" w:rsidRPr="00B6692A">
        <w:rPr>
          <w:rFonts w:ascii="Arial" w:hAnsi="Arial"/>
        </w:rPr>
        <w:t>τάξη</w:t>
      </w:r>
      <w:r w:rsidR="00840E01" w:rsidRPr="00B6692A">
        <w:rPr>
          <w:rFonts w:ascii="Arial" w:hAnsi="Arial"/>
        </w:rPr>
        <w:t>.</w:t>
      </w:r>
    </w:p>
    <w:p w14:paraId="0C0D5B17" w14:textId="7724DE99" w:rsidR="00BB6CEE" w:rsidRPr="00B6692A" w:rsidRDefault="00840E01" w:rsidP="00A8229E">
      <w:pPr>
        <w:rPr>
          <w:rFonts w:ascii="Arial" w:hAnsi="Arial"/>
        </w:rPr>
      </w:pPr>
      <w:r w:rsidRPr="00B6692A">
        <w:rPr>
          <w:rFonts w:ascii="Arial" w:hAnsi="Arial"/>
        </w:rPr>
        <w:t xml:space="preserve">Είναι </w:t>
      </w:r>
      <w:r w:rsidR="00DC309E" w:rsidRPr="00B6692A">
        <w:rPr>
          <w:rFonts w:ascii="Arial" w:hAnsi="Arial"/>
        </w:rPr>
        <w:t>σαφές</w:t>
      </w:r>
      <w:r w:rsidRPr="00B6692A">
        <w:rPr>
          <w:rFonts w:ascii="Arial" w:hAnsi="Arial"/>
        </w:rPr>
        <w:t xml:space="preserve"> ότι η </w:t>
      </w:r>
      <w:r w:rsidR="00DC309E" w:rsidRPr="00B6692A">
        <w:rPr>
          <w:rFonts w:ascii="Arial" w:hAnsi="Arial"/>
        </w:rPr>
        <w:t>πρώτη</w:t>
      </w:r>
      <w:r w:rsidRPr="00B6692A">
        <w:rPr>
          <w:rFonts w:ascii="Arial" w:hAnsi="Arial"/>
        </w:rPr>
        <w:t xml:space="preserve"> </w:t>
      </w:r>
      <w:r w:rsidR="00DC309E" w:rsidRPr="00B6692A">
        <w:rPr>
          <w:rFonts w:ascii="Arial" w:hAnsi="Arial"/>
        </w:rPr>
        <w:t>ώρα</w:t>
      </w:r>
      <w:r w:rsidRPr="00B6692A">
        <w:rPr>
          <w:rFonts w:ascii="Arial" w:hAnsi="Arial"/>
        </w:rPr>
        <w:t xml:space="preserve"> – </w:t>
      </w:r>
      <w:r w:rsidR="00DC309E" w:rsidRPr="00B6692A">
        <w:rPr>
          <w:rFonts w:ascii="Arial" w:hAnsi="Arial"/>
        </w:rPr>
        <w:t>μέρα</w:t>
      </w:r>
      <w:r w:rsidRPr="00B6692A">
        <w:rPr>
          <w:rFonts w:ascii="Arial" w:hAnsi="Arial"/>
        </w:rPr>
        <w:t xml:space="preserve"> στη </w:t>
      </w:r>
      <w:r w:rsidR="00DC309E" w:rsidRPr="00B6692A">
        <w:rPr>
          <w:rFonts w:ascii="Arial" w:hAnsi="Arial"/>
        </w:rPr>
        <w:t>τάξη</w:t>
      </w:r>
      <w:r w:rsidRPr="00B6692A">
        <w:rPr>
          <w:rFonts w:ascii="Arial" w:hAnsi="Arial"/>
        </w:rPr>
        <w:t xml:space="preserve"> είναι </w:t>
      </w:r>
      <w:r w:rsidR="00DC309E" w:rsidRPr="00B6692A">
        <w:rPr>
          <w:rFonts w:ascii="Arial" w:hAnsi="Arial"/>
        </w:rPr>
        <w:t>ίσως</w:t>
      </w:r>
      <w:r w:rsidRPr="00B6692A">
        <w:rPr>
          <w:rFonts w:ascii="Arial" w:hAnsi="Arial"/>
        </w:rPr>
        <w:t xml:space="preserve"> το 50% </w:t>
      </w:r>
      <w:r w:rsidR="00DC309E" w:rsidRPr="00B6692A">
        <w:rPr>
          <w:rFonts w:ascii="Arial" w:hAnsi="Arial"/>
        </w:rPr>
        <w:t>όλης</w:t>
      </w:r>
      <w:r w:rsidRPr="00B6692A">
        <w:rPr>
          <w:rFonts w:ascii="Arial" w:hAnsi="Arial"/>
        </w:rPr>
        <w:t xml:space="preserve"> της </w:t>
      </w:r>
      <w:r w:rsidR="00DC309E" w:rsidRPr="00B6692A">
        <w:rPr>
          <w:rFonts w:ascii="Arial" w:hAnsi="Arial"/>
        </w:rPr>
        <w:t>χρονιάς</w:t>
      </w:r>
      <w:r w:rsidRPr="00B6692A">
        <w:rPr>
          <w:rFonts w:ascii="Arial" w:hAnsi="Arial"/>
        </w:rPr>
        <w:t xml:space="preserve">, αν την </w:t>
      </w:r>
      <w:r w:rsidR="00DC309E" w:rsidRPr="00B6692A">
        <w:rPr>
          <w:rFonts w:ascii="Arial" w:hAnsi="Arial"/>
        </w:rPr>
        <w:t>πρώτη</w:t>
      </w:r>
      <w:r w:rsidRPr="00B6692A">
        <w:rPr>
          <w:rFonts w:ascii="Arial" w:hAnsi="Arial"/>
        </w:rPr>
        <w:t xml:space="preserve"> </w:t>
      </w:r>
      <w:r w:rsidR="00DC309E" w:rsidRPr="00B6692A">
        <w:rPr>
          <w:rFonts w:ascii="Arial" w:hAnsi="Arial"/>
        </w:rPr>
        <w:t>φορά</w:t>
      </w:r>
      <w:r w:rsidRPr="00B6692A">
        <w:rPr>
          <w:rFonts w:ascii="Arial" w:hAnsi="Arial"/>
        </w:rPr>
        <w:t xml:space="preserve"> </w:t>
      </w:r>
      <w:r w:rsidR="00DC309E" w:rsidRPr="00B6692A">
        <w:rPr>
          <w:rFonts w:ascii="Arial" w:hAnsi="Arial"/>
        </w:rPr>
        <w:t>είσαι</w:t>
      </w:r>
      <w:r w:rsidRPr="00B6692A">
        <w:rPr>
          <w:rFonts w:ascii="Arial" w:hAnsi="Arial"/>
        </w:rPr>
        <w:t xml:space="preserve"> </w:t>
      </w:r>
      <w:r w:rsidR="00DC309E" w:rsidRPr="00B6692A">
        <w:rPr>
          <w:rFonts w:ascii="Arial" w:hAnsi="Arial"/>
        </w:rPr>
        <w:t>υποχωρητική</w:t>
      </w:r>
      <w:r w:rsidRPr="00B6692A">
        <w:rPr>
          <w:rFonts w:ascii="Arial" w:hAnsi="Arial"/>
        </w:rPr>
        <w:t xml:space="preserve"> και </w:t>
      </w:r>
      <w:r w:rsidR="00DC309E" w:rsidRPr="00B6692A">
        <w:rPr>
          <w:rFonts w:ascii="Arial" w:hAnsi="Arial"/>
        </w:rPr>
        <w:t>ξαφνικά</w:t>
      </w:r>
      <w:r w:rsidRPr="00B6692A">
        <w:rPr>
          <w:rFonts w:ascii="Arial" w:hAnsi="Arial"/>
        </w:rPr>
        <w:t xml:space="preserve"> μετα από ένα </w:t>
      </w:r>
      <w:r w:rsidR="00DC309E" w:rsidRPr="00B6692A">
        <w:rPr>
          <w:rFonts w:ascii="Arial" w:hAnsi="Arial"/>
        </w:rPr>
        <w:t>μήνα</w:t>
      </w:r>
      <w:r w:rsidRPr="00B6692A">
        <w:rPr>
          <w:rFonts w:ascii="Arial" w:hAnsi="Arial"/>
        </w:rPr>
        <w:t xml:space="preserve"> </w:t>
      </w:r>
      <w:r w:rsidR="00DC309E" w:rsidRPr="00B6692A">
        <w:rPr>
          <w:rFonts w:ascii="Arial" w:hAnsi="Arial"/>
        </w:rPr>
        <w:t>διαπιστώσεις</w:t>
      </w:r>
      <w:r w:rsidRPr="00B6692A">
        <w:rPr>
          <w:rFonts w:ascii="Arial" w:hAnsi="Arial"/>
        </w:rPr>
        <w:t xml:space="preserve"> ότι </w:t>
      </w:r>
      <w:r w:rsidR="00DC309E" w:rsidRPr="00B6692A">
        <w:rPr>
          <w:rFonts w:ascii="Arial" w:hAnsi="Arial"/>
        </w:rPr>
        <w:t>έκανες</w:t>
      </w:r>
      <w:r w:rsidRPr="00B6692A">
        <w:rPr>
          <w:rFonts w:ascii="Arial" w:hAnsi="Arial"/>
        </w:rPr>
        <w:t xml:space="preserve"> </w:t>
      </w:r>
      <w:r w:rsidR="00DC309E" w:rsidRPr="00B6692A">
        <w:rPr>
          <w:rFonts w:ascii="Arial" w:hAnsi="Arial"/>
        </w:rPr>
        <w:t>λάθος</w:t>
      </w:r>
      <w:r w:rsidRPr="00B6692A">
        <w:rPr>
          <w:rFonts w:ascii="Arial" w:hAnsi="Arial"/>
        </w:rPr>
        <w:t xml:space="preserve"> </w:t>
      </w:r>
      <w:r w:rsidR="00DC309E" w:rsidRPr="00B6692A">
        <w:rPr>
          <w:rFonts w:ascii="Arial" w:hAnsi="Arial"/>
        </w:rPr>
        <w:t>τακτική</w:t>
      </w:r>
      <w:r w:rsidRPr="00B6692A">
        <w:rPr>
          <w:rFonts w:ascii="Arial" w:hAnsi="Arial"/>
        </w:rPr>
        <w:t xml:space="preserve">, είναι πολύ </w:t>
      </w:r>
      <w:r w:rsidR="00DC309E" w:rsidRPr="00B6692A">
        <w:rPr>
          <w:rFonts w:ascii="Arial" w:hAnsi="Arial"/>
        </w:rPr>
        <w:t>δύσκολο</w:t>
      </w:r>
      <w:r w:rsidRPr="00B6692A">
        <w:rPr>
          <w:rFonts w:ascii="Arial" w:hAnsi="Arial"/>
        </w:rPr>
        <w:t xml:space="preserve"> να </w:t>
      </w:r>
      <w:r w:rsidR="00DC309E" w:rsidRPr="00B6692A">
        <w:rPr>
          <w:rFonts w:ascii="Arial" w:hAnsi="Arial"/>
        </w:rPr>
        <w:t>αντιστρέψεις</w:t>
      </w:r>
      <w:r w:rsidRPr="00B6692A">
        <w:rPr>
          <w:rFonts w:ascii="Arial" w:hAnsi="Arial"/>
        </w:rPr>
        <w:t xml:space="preserve"> την </w:t>
      </w:r>
      <w:r w:rsidR="00DC309E" w:rsidRPr="00B6692A">
        <w:rPr>
          <w:rFonts w:ascii="Arial" w:hAnsi="Arial"/>
        </w:rPr>
        <w:t>εικόνα</w:t>
      </w:r>
      <w:r w:rsidRPr="00B6692A">
        <w:rPr>
          <w:rFonts w:ascii="Arial" w:hAnsi="Arial"/>
        </w:rPr>
        <w:t xml:space="preserve">. </w:t>
      </w:r>
      <w:r w:rsidR="00DC309E" w:rsidRPr="00B6692A">
        <w:rPr>
          <w:rFonts w:ascii="Arial" w:hAnsi="Arial"/>
        </w:rPr>
        <w:t>Αρά</w:t>
      </w:r>
      <w:r w:rsidRPr="00B6692A">
        <w:rPr>
          <w:rFonts w:ascii="Arial" w:hAnsi="Arial"/>
        </w:rPr>
        <w:t xml:space="preserve"> ότι </w:t>
      </w:r>
      <w:r w:rsidR="00DC309E" w:rsidRPr="00B6692A">
        <w:rPr>
          <w:rFonts w:ascii="Arial" w:hAnsi="Arial"/>
        </w:rPr>
        <w:t>κάνεις</w:t>
      </w:r>
      <w:r w:rsidRPr="00B6692A">
        <w:rPr>
          <w:rFonts w:ascii="Arial" w:hAnsi="Arial"/>
        </w:rPr>
        <w:t xml:space="preserve">, θα το </w:t>
      </w:r>
      <w:r w:rsidR="00DC309E" w:rsidRPr="00B6692A">
        <w:rPr>
          <w:rFonts w:ascii="Arial" w:hAnsi="Arial"/>
        </w:rPr>
        <w:t>κάνεις</w:t>
      </w:r>
      <w:r w:rsidRPr="00B6692A">
        <w:rPr>
          <w:rFonts w:ascii="Arial" w:hAnsi="Arial"/>
        </w:rPr>
        <w:t xml:space="preserve"> </w:t>
      </w:r>
      <w:r w:rsidR="00DC309E" w:rsidRPr="00B6692A">
        <w:rPr>
          <w:rFonts w:ascii="Arial" w:hAnsi="Arial"/>
        </w:rPr>
        <w:t>άμεσα</w:t>
      </w:r>
      <w:r w:rsidRPr="00B6692A">
        <w:rPr>
          <w:rFonts w:ascii="Arial" w:hAnsi="Arial"/>
        </w:rPr>
        <w:t xml:space="preserve"> και </w:t>
      </w:r>
      <w:r w:rsidR="00DC309E" w:rsidRPr="00B6692A">
        <w:rPr>
          <w:rFonts w:ascii="Arial" w:hAnsi="Arial"/>
        </w:rPr>
        <w:t>ξεκάθαρα</w:t>
      </w:r>
      <w:r w:rsidRPr="00B6692A">
        <w:rPr>
          <w:rFonts w:ascii="Arial" w:hAnsi="Arial"/>
        </w:rPr>
        <w:t xml:space="preserve"> από την </w:t>
      </w:r>
      <w:r w:rsidR="00DC309E" w:rsidRPr="00B6692A">
        <w:rPr>
          <w:rFonts w:ascii="Arial" w:hAnsi="Arial"/>
        </w:rPr>
        <w:t>πρώτη</w:t>
      </w:r>
      <w:r w:rsidRPr="00B6692A">
        <w:rPr>
          <w:rFonts w:ascii="Arial" w:hAnsi="Arial"/>
        </w:rPr>
        <w:t xml:space="preserve"> </w:t>
      </w:r>
      <w:r w:rsidR="00DC309E" w:rsidRPr="00B6692A">
        <w:rPr>
          <w:rFonts w:ascii="Arial" w:hAnsi="Arial"/>
        </w:rPr>
        <w:t>στιγμή</w:t>
      </w:r>
      <w:r w:rsidRPr="00B6692A">
        <w:rPr>
          <w:rFonts w:ascii="Arial" w:hAnsi="Arial"/>
        </w:rPr>
        <w:t xml:space="preserve"> που θα μπεις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w:t>
      </w:r>
    </w:p>
    <w:p w14:paraId="371B86D7" w14:textId="29BE3310" w:rsidR="00F35773" w:rsidRPr="008F40A7" w:rsidRDefault="00BB6CEE" w:rsidP="00A8229E">
      <w:pPr>
        <w:rPr>
          <w:rFonts w:ascii="Arial" w:hAnsi="Arial"/>
        </w:rPr>
      </w:pPr>
      <w:r w:rsidRPr="00B6692A">
        <w:rPr>
          <w:rFonts w:ascii="Arial" w:hAnsi="Arial"/>
        </w:rPr>
        <w:t xml:space="preserve">Δεν </w:t>
      </w:r>
      <w:r w:rsidR="00DC309E" w:rsidRPr="00B6692A">
        <w:rPr>
          <w:rFonts w:ascii="Arial" w:hAnsi="Arial"/>
        </w:rPr>
        <w:t>υπάρχουν</w:t>
      </w:r>
      <w:r w:rsidRPr="00B6692A">
        <w:rPr>
          <w:rFonts w:ascii="Arial" w:hAnsi="Arial"/>
        </w:rPr>
        <w:t xml:space="preserve"> </w:t>
      </w:r>
      <w:r w:rsidR="00DC309E" w:rsidRPr="00B6692A">
        <w:rPr>
          <w:rFonts w:ascii="Arial" w:hAnsi="Arial"/>
        </w:rPr>
        <w:t>ακριβείς</w:t>
      </w:r>
      <w:r w:rsidRPr="00B6692A">
        <w:rPr>
          <w:rFonts w:ascii="Arial" w:hAnsi="Arial"/>
        </w:rPr>
        <w:t xml:space="preserve"> </w:t>
      </w:r>
      <w:r w:rsidR="00DC309E" w:rsidRPr="00B6692A">
        <w:rPr>
          <w:rFonts w:ascii="Arial" w:hAnsi="Arial"/>
        </w:rPr>
        <w:t>οδηγίες</w:t>
      </w:r>
      <w:r w:rsidRPr="00B6692A">
        <w:rPr>
          <w:rFonts w:ascii="Arial" w:hAnsi="Arial"/>
        </w:rPr>
        <w:t xml:space="preserve"> στο τι </w:t>
      </w:r>
      <w:r w:rsidR="00DC309E" w:rsidRPr="00B6692A">
        <w:rPr>
          <w:rFonts w:ascii="Arial" w:hAnsi="Arial"/>
        </w:rPr>
        <w:t>πρέπει</w:t>
      </w:r>
      <w:r w:rsidRPr="00B6692A">
        <w:rPr>
          <w:rFonts w:ascii="Arial" w:hAnsi="Arial"/>
        </w:rPr>
        <w:t xml:space="preserve"> να </w:t>
      </w:r>
      <w:r w:rsidR="00DC309E" w:rsidRPr="00B6692A">
        <w:rPr>
          <w:rFonts w:ascii="Arial" w:hAnsi="Arial"/>
        </w:rPr>
        <w:t>επιτρέπεις</w:t>
      </w:r>
      <w:r w:rsidRPr="00B6692A">
        <w:rPr>
          <w:rFonts w:ascii="Arial" w:hAnsi="Arial"/>
        </w:rPr>
        <w:t xml:space="preserve"> και τι να </w:t>
      </w:r>
      <w:r w:rsidR="00DC309E" w:rsidRPr="00B6692A">
        <w:rPr>
          <w:rFonts w:ascii="Arial" w:hAnsi="Arial"/>
        </w:rPr>
        <w:t>απαγορεύεις</w:t>
      </w:r>
      <w:r w:rsidRPr="00B6692A">
        <w:rPr>
          <w:rFonts w:ascii="Arial" w:hAnsi="Arial"/>
        </w:rPr>
        <w:t xml:space="preserve"> και αυτό </w:t>
      </w:r>
      <w:r w:rsidR="00DC309E" w:rsidRPr="00B6692A">
        <w:rPr>
          <w:rFonts w:ascii="Arial" w:hAnsi="Arial"/>
        </w:rPr>
        <w:t>γιατί</w:t>
      </w:r>
      <w:r w:rsidRPr="00B6692A">
        <w:rPr>
          <w:rFonts w:ascii="Arial" w:hAnsi="Arial"/>
        </w:rPr>
        <w:t xml:space="preserve"> κάθε </w:t>
      </w:r>
      <w:r w:rsidR="00DC309E" w:rsidRPr="00B6692A">
        <w:rPr>
          <w:rFonts w:ascii="Arial" w:hAnsi="Arial"/>
        </w:rPr>
        <w:t>τάξη</w:t>
      </w:r>
      <w:r w:rsidRPr="00B6692A">
        <w:rPr>
          <w:rFonts w:ascii="Arial" w:hAnsi="Arial"/>
        </w:rPr>
        <w:t xml:space="preserve"> </w:t>
      </w:r>
      <w:r w:rsidR="00DC309E" w:rsidRPr="00B6692A">
        <w:rPr>
          <w:rFonts w:ascii="Arial" w:hAnsi="Arial"/>
        </w:rPr>
        <w:t>έχει</w:t>
      </w:r>
      <w:r w:rsidRPr="00B6692A">
        <w:rPr>
          <w:rFonts w:ascii="Arial" w:hAnsi="Arial"/>
        </w:rPr>
        <w:t xml:space="preserve"> </w:t>
      </w:r>
      <w:r w:rsidR="00DC309E" w:rsidRPr="00B6692A">
        <w:rPr>
          <w:rFonts w:ascii="Arial" w:hAnsi="Arial"/>
        </w:rPr>
        <w:t>διαφορετικά</w:t>
      </w:r>
      <w:r w:rsidRPr="00B6692A">
        <w:rPr>
          <w:rFonts w:ascii="Arial" w:hAnsi="Arial"/>
        </w:rPr>
        <w:t xml:space="preserve"> </w:t>
      </w:r>
      <w:r w:rsidR="00DC309E" w:rsidRPr="00B6692A">
        <w:rPr>
          <w:rFonts w:ascii="Arial" w:hAnsi="Arial"/>
        </w:rPr>
        <w:t>χαρακτηριστικά</w:t>
      </w:r>
      <w:r w:rsidRPr="00B6692A">
        <w:rPr>
          <w:rFonts w:ascii="Arial" w:hAnsi="Arial"/>
        </w:rPr>
        <w:t xml:space="preserve"> που </w:t>
      </w:r>
      <w:r w:rsidR="00DC309E" w:rsidRPr="00B6692A">
        <w:rPr>
          <w:rFonts w:ascii="Arial" w:hAnsi="Arial"/>
        </w:rPr>
        <w:t>μπορεί</w:t>
      </w:r>
      <w:r w:rsidRPr="00B6692A">
        <w:rPr>
          <w:rFonts w:ascii="Arial" w:hAnsi="Arial"/>
        </w:rPr>
        <w:t xml:space="preserve"> να </w:t>
      </w:r>
      <w:r w:rsidR="00DC309E" w:rsidRPr="00B6692A">
        <w:rPr>
          <w:rFonts w:ascii="Arial" w:hAnsi="Arial"/>
        </w:rPr>
        <w:t>αλλάζουν</w:t>
      </w:r>
      <w:r w:rsidRPr="00B6692A">
        <w:rPr>
          <w:rFonts w:ascii="Arial" w:hAnsi="Arial"/>
        </w:rPr>
        <w:t xml:space="preserve"> για </w:t>
      </w:r>
      <w:r w:rsidR="00DC309E" w:rsidRPr="00B6692A">
        <w:rPr>
          <w:rFonts w:ascii="Arial" w:hAnsi="Arial"/>
        </w:rPr>
        <w:t>πολλούς</w:t>
      </w:r>
      <w:r w:rsidRPr="00B6692A">
        <w:rPr>
          <w:rFonts w:ascii="Arial" w:hAnsi="Arial"/>
        </w:rPr>
        <w:t xml:space="preserve"> </w:t>
      </w:r>
      <w:r w:rsidR="00DC309E" w:rsidRPr="00B6692A">
        <w:rPr>
          <w:rFonts w:ascii="Arial" w:hAnsi="Arial"/>
        </w:rPr>
        <w:t>λογούς</w:t>
      </w:r>
      <w:r w:rsidRPr="00B6692A">
        <w:rPr>
          <w:rFonts w:ascii="Arial" w:hAnsi="Arial"/>
        </w:rPr>
        <w:t xml:space="preserve"> (πχ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αστικό</w:t>
      </w:r>
      <w:r w:rsidRPr="00B6692A">
        <w:rPr>
          <w:rFonts w:ascii="Arial" w:hAnsi="Arial"/>
        </w:rPr>
        <w:t xml:space="preserve"> </w:t>
      </w:r>
      <w:r w:rsidR="00DC309E" w:rsidRPr="00B6692A">
        <w:rPr>
          <w:rFonts w:ascii="Arial" w:hAnsi="Arial"/>
        </w:rPr>
        <w:t>κέντρο</w:t>
      </w:r>
      <w:r w:rsidRPr="00B6692A">
        <w:rPr>
          <w:rFonts w:ascii="Arial" w:hAnsi="Arial"/>
        </w:rPr>
        <w:t xml:space="preserve"> – </w:t>
      </w:r>
      <w:r w:rsidR="00DC309E" w:rsidRPr="00B6692A">
        <w:rPr>
          <w:rFonts w:ascii="Arial" w:hAnsi="Arial"/>
        </w:rPr>
        <w:t>σχολείο</w:t>
      </w:r>
      <w:r w:rsidRPr="00B6692A">
        <w:rPr>
          <w:rFonts w:ascii="Arial" w:hAnsi="Arial"/>
        </w:rPr>
        <w:t xml:space="preserve"> στο </w:t>
      </w:r>
      <w:r w:rsidR="00DC309E" w:rsidRPr="00B6692A">
        <w:rPr>
          <w:rFonts w:ascii="Arial" w:hAnsi="Arial"/>
        </w:rPr>
        <w:t>χωριό</w:t>
      </w:r>
      <w:r w:rsidRPr="00B6692A">
        <w:rPr>
          <w:rFonts w:ascii="Arial" w:hAnsi="Arial"/>
        </w:rPr>
        <w:t>)</w:t>
      </w:r>
      <w:r w:rsidR="00F35773" w:rsidRPr="00B6692A">
        <w:rPr>
          <w:rFonts w:ascii="Arial" w:hAnsi="Arial"/>
        </w:rPr>
        <w:t xml:space="preserve"> </w:t>
      </w:r>
      <w:r w:rsidRPr="00B6692A">
        <w:rPr>
          <w:rFonts w:ascii="Arial" w:hAnsi="Arial"/>
        </w:rPr>
        <w:t xml:space="preserve">Ένα όμως </w:t>
      </w:r>
      <w:r w:rsidR="00DC309E" w:rsidRPr="00B6692A">
        <w:rPr>
          <w:rFonts w:ascii="Arial" w:hAnsi="Arial"/>
        </w:rPr>
        <w:t>δεδομένο</w:t>
      </w:r>
      <w:r w:rsidRPr="00B6692A">
        <w:rPr>
          <w:rFonts w:ascii="Arial" w:hAnsi="Arial"/>
        </w:rPr>
        <w:t xml:space="preserve"> είναι </w:t>
      </w:r>
      <w:r w:rsidR="00DC309E" w:rsidRPr="00B6692A">
        <w:rPr>
          <w:rFonts w:ascii="Arial" w:hAnsi="Arial"/>
        </w:rPr>
        <w:t>αδιαπραγμάτευτο</w:t>
      </w:r>
      <w:r w:rsidRPr="00B6692A">
        <w:rPr>
          <w:rFonts w:ascii="Arial" w:hAnsi="Arial"/>
        </w:rPr>
        <w:t xml:space="preserve">: </w:t>
      </w:r>
      <w:r w:rsidR="00DC309E" w:rsidRPr="00B6692A">
        <w:rPr>
          <w:rFonts w:ascii="Arial" w:hAnsi="Arial"/>
        </w:rPr>
        <w:t>πρέπει</w:t>
      </w:r>
      <w:r w:rsidRPr="00B6692A">
        <w:rPr>
          <w:rFonts w:ascii="Arial" w:hAnsi="Arial"/>
        </w:rPr>
        <w:t xml:space="preserve"> να </w:t>
      </w:r>
      <w:r w:rsidR="00DC309E" w:rsidRPr="00B6692A">
        <w:rPr>
          <w:rFonts w:ascii="Arial" w:hAnsi="Arial"/>
        </w:rPr>
        <w:t>έχεις</w:t>
      </w:r>
      <w:r w:rsidRPr="00B6692A">
        <w:rPr>
          <w:rFonts w:ascii="Arial" w:hAnsi="Arial"/>
        </w:rPr>
        <w:t xml:space="preserve"> τον </w:t>
      </w:r>
      <w:r w:rsidR="00DC309E" w:rsidRPr="00B6692A">
        <w:rPr>
          <w:rFonts w:ascii="Arial" w:hAnsi="Arial"/>
        </w:rPr>
        <w:t>έλεγχο</w:t>
      </w:r>
      <w:r w:rsidRPr="00B6692A">
        <w:rPr>
          <w:rFonts w:ascii="Arial" w:hAnsi="Arial"/>
        </w:rPr>
        <w:t xml:space="preserve"> και </w:t>
      </w:r>
      <w:r w:rsidR="00DC309E" w:rsidRPr="00B6692A">
        <w:rPr>
          <w:rFonts w:ascii="Arial" w:hAnsi="Arial"/>
        </w:rPr>
        <w:t>όλοι</w:t>
      </w:r>
      <w:r w:rsidRPr="00B6692A">
        <w:rPr>
          <w:rFonts w:ascii="Arial" w:hAnsi="Arial"/>
        </w:rPr>
        <w:t xml:space="preserve"> να </w:t>
      </w:r>
      <w:r w:rsidR="00DC309E" w:rsidRPr="00B6692A">
        <w:rPr>
          <w:rFonts w:ascii="Arial" w:hAnsi="Arial"/>
        </w:rPr>
        <w:t>ξέρουν</w:t>
      </w:r>
      <w:r w:rsidRPr="00B6692A">
        <w:rPr>
          <w:rFonts w:ascii="Arial" w:hAnsi="Arial"/>
        </w:rPr>
        <w:t xml:space="preserve"> ότι </w:t>
      </w:r>
      <w:r w:rsidR="00DC309E" w:rsidRPr="00B6692A">
        <w:rPr>
          <w:rFonts w:ascii="Arial" w:hAnsi="Arial"/>
        </w:rPr>
        <w:t>ασχέτως</w:t>
      </w:r>
      <w:r w:rsidRPr="00B6692A">
        <w:rPr>
          <w:rFonts w:ascii="Arial" w:hAnsi="Arial"/>
        </w:rPr>
        <w:t xml:space="preserve"> το </w:t>
      </w:r>
      <w:r w:rsidR="00DC309E" w:rsidRPr="00B6692A">
        <w:rPr>
          <w:rFonts w:ascii="Arial" w:hAnsi="Arial"/>
        </w:rPr>
        <w:t>ποσό</w:t>
      </w:r>
      <w:r w:rsidRPr="00B6692A">
        <w:rPr>
          <w:rFonts w:ascii="Arial" w:hAnsi="Arial"/>
        </w:rPr>
        <w:t xml:space="preserve"> </w:t>
      </w:r>
      <w:r w:rsidR="00DC309E" w:rsidRPr="00B6692A">
        <w:rPr>
          <w:rFonts w:ascii="Arial" w:hAnsi="Arial"/>
        </w:rPr>
        <w:t>χαλαρή</w:t>
      </w:r>
      <w:r w:rsidRPr="00B6692A">
        <w:rPr>
          <w:rFonts w:ascii="Arial" w:hAnsi="Arial"/>
        </w:rPr>
        <w:t xml:space="preserve"> </w:t>
      </w:r>
      <w:r w:rsidR="00DC309E" w:rsidRPr="00B6692A">
        <w:rPr>
          <w:rFonts w:ascii="Arial" w:hAnsi="Arial"/>
        </w:rPr>
        <w:t>είσαι</w:t>
      </w:r>
      <w:r w:rsidRPr="00B6692A">
        <w:rPr>
          <w:rFonts w:ascii="Arial" w:hAnsi="Arial"/>
        </w:rPr>
        <w:t xml:space="preserve">, ποιος </w:t>
      </w:r>
      <w:r w:rsidR="00DC309E" w:rsidRPr="00B6692A">
        <w:rPr>
          <w:rFonts w:ascii="Arial" w:hAnsi="Arial"/>
        </w:rPr>
        <w:t>κάνει</w:t>
      </w:r>
      <w:r w:rsidRPr="00B6692A">
        <w:rPr>
          <w:rFonts w:ascii="Arial" w:hAnsi="Arial"/>
        </w:rPr>
        <w:t xml:space="preserve"> </w:t>
      </w:r>
      <w:r w:rsidR="00DC309E" w:rsidRPr="00B6692A">
        <w:rPr>
          <w:rFonts w:ascii="Arial" w:hAnsi="Arial"/>
        </w:rPr>
        <w:t>κουμάντο</w:t>
      </w:r>
      <w:r w:rsidRPr="00B6692A">
        <w:rPr>
          <w:rFonts w:ascii="Arial" w:hAnsi="Arial"/>
        </w:rPr>
        <w:t xml:space="preserve"> </w:t>
      </w:r>
      <w:r w:rsidR="00DC309E" w:rsidRPr="00B6692A">
        <w:rPr>
          <w:rFonts w:ascii="Arial" w:hAnsi="Arial"/>
        </w:rPr>
        <w:t>μέσα</w:t>
      </w:r>
      <w:r w:rsidRPr="00B6692A">
        <w:rPr>
          <w:rFonts w:ascii="Arial" w:hAnsi="Arial"/>
        </w:rPr>
        <w:t xml:space="preserve"> στη </w:t>
      </w:r>
      <w:r w:rsidR="00DC309E" w:rsidRPr="00B6692A">
        <w:rPr>
          <w:rFonts w:ascii="Arial" w:hAnsi="Arial"/>
        </w:rPr>
        <w:t>τάξη</w:t>
      </w:r>
      <w:r w:rsidRPr="00B6692A">
        <w:rPr>
          <w:rFonts w:ascii="Arial" w:hAnsi="Arial"/>
        </w:rPr>
        <w:t xml:space="preserve">. Αν αυτό το </w:t>
      </w:r>
      <w:r w:rsidR="00DC309E" w:rsidRPr="00B6692A">
        <w:rPr>
          <w:rFonts w:ascii="Arial" w:hAnsi="Arial"/>
        </w:rPr>
        <w:t>χάσεις</w:t>
      </w:r>
      <w:r w:rsidRPr="00B6692A">
        <w:rPr>
          <w:rFonts w:ascii="Arial" w:hAnsi="Arial"/>
        </w:rPr>
        <w:t xml:space="preserve">, το </w:t>
      </w:r>
      <w:r w:rsidR="00DC309E" w:rsidRPr="00B6692A">
        <w:rPr>
          <w:rFonts w:ascii="Arial" w:hAnsi="Arial"/>
        </w:rPr>
        <w:t>θέμα</w:t>
      </w:r>
      <w:r w:rsidRPr="00B6692A">
        <w:rPr>
          <w:rFonts w:ascii="Arial" w:hAnsi="Arial"/>
        </w:rPr>
        <w:t xml:space="preserve"> </w:t>
      </w:r>
      <w:r w:rsidR="00DC309E" w:rsidRPr="00B6692A">
        <w:rPr>
          <w:rFonts w:ascii="Arial" w:hAnsi="Arial"/>
        </w:rPr>
        <w:t>έχει</w:t>
      </w:r>
      <w:r w:rsidRPr="00B6692A">
        <w:rPr>
          <w:rFonts w:ascii="Arial" w:hAnsi="Arial"/>
        </w:rPr>
        <w:t xml:space="preserve"> άλλη </w:t>
      </w:r>
      <w:r w:rsidR="00DC309E" w:rsidRPr="00B6692A">
        <w:rPr>
          <w:rFonts w:ascii="Arial" w:hAnsi="Arial"/>
        </w:rPr>
        <w:t>συνέχεια</w:t>
      </w:r>
      <w:r w:rsidRPr="00B6692A">
        <w:rPr>
          <w:rFonts w:ascii="Arial" w:hAnsi="Arial"/>
        </w:rPr>
        <w:t>.</w:t>
      </w:r>
    </w:p>
    <w:p w14:paraId="00B9B69F" w14:textId="77777777" w:rsidR="009123A5" w:rsidRPr="00655491" w:rsidRDefault="009123A5" w:rsidP="00A8229E">
      <w:pPr>
        <w:rPr>
          <w:rFonts w:ascii="Arial" w:hAnsi="Arial"/>
        </w:rPr>
      </w:pPr>
    </w:p>
    <w:p w14:paraId="15BCDE5F" w14:textId="09AB8F53" w:rsidR="00D13B09" w:rsidRDefault="00D13B09" w:rsidP="00715EA5">
      <w:pPr>
        <w:rPr>
          <w:rFonts w:ascii="Arial" w:hAnsi="Arial"/>
        </w:rPr>
      </w:pPr>
    </w:p>
    <w:p w14:paraId="089C8037" w14:textId="77777777" w:rsidR="008B08EE" w:rsidRDefault="008B08EE" w:rsidP="00715EA5">
      <w:pPr>
        <w:rPr>
          <w:rFonts w:ascii="Arial" w:hAnsi="Arial"/>
        </w:rPr>
      </w:pPr>
    </w:p>
    <w:p w14:paraId="595C58A2" w14:textId="77777777" w:rsidR="008B08EE" w:rsidRDefault="008B08EE" w:rsidP="00715EA5">
      <w:pPr>
        <w:rPr>
          <w:rFonts w:ascii="Arial" w:hAnsi="Arial"/>
        </w:rPr>
      </w:pPr>
    </w:p>
    <w:p w14:paraId="783EF23A" w14:textId="77777777" w:rsidR="008B08EE" w:rsidRDefault="008B08EE" w:rsidP="00715EA5">
      <w:pPr>
        <w:rPr>
          <w:rFonts w:ascii="Arial" w:hAnsi="Arial"/>
        </w:rPr>
      </w:pPr>
    </w:p>
    <w:p w14:paraId="59F4E2EA" w14:textId="77777777" w:rsidR="008B08EE" w:rsidRDefault="008B08EE" w:rsidP="00715EA5">
      <w:pPr>
        <w:rPr>
          <w:rFonts w:ascii="Arial" w:hAnsi="Arial"/>
        </w:rPr>
      </w:pPr>
    </w:p>
    <w:p w14:paraId="5A83553F" w14:textId="77777777" w:rsidR="008B08EE" w:rsidRDefault="008B08EE" w:rsidP="00715EA5">
      <w:pPr>
        <w:rPr>
          <w:rFonts w:ascii="Arial" w:hAnsi="Arial"/>
        </w:rPr>
      </w:pPr>
    </w:p>
    <w:p w14:paraId="15C7BF6A" w14:textId="77777777" w:rsidR="008B08EE" w:rsidRDefault="008B08EE" w:rsidP="00715EA5">
      <w:pPr>
        <w:rPr>
          <w:rFonts w:ascii="Arial" w:hAnsi="Arial"/>
        </w:rPr>
      </w:pPr>
    </w:p>
    <w:p w14:paraId="49D4BBD1" w14:textId="77777777" w:rsidR="008B08EE" w:rsidRDefault="008B08EE" w:rsidP="00715EA5">
      <w:pPr>
        <w:rPr>
          <w:rFonts w:ascii="Arial" w:hAnsi="Arial"/>
        </w:rPr>
      </w:pPr>
    </w:p>
    <w:p w14:paraId="1368A5FB" w14:textId="77777777" w:rsidR="008B08EE" w:rsidRDefault="008B08EE" w:rsidP="00715EA5">
      <w:pPr>
        <w:rPr>
          <w:rFonts w:ascii="Arial" w:hAnsi="Arial"/>
        </w:rPr>
      </w:pPr>
    </w:p>
    <w:p w14:paraId="11896811" w14:textId="77777777" w:rsidR="008B08EE" w:rsidRDefault="008B08EE" w:rsidP="00715EA5">
      <w:pPr>
        <w:rPr>
          <w:rFonts w:ascii="Arial" w:hAnsi="Arial"/>
        </w:rPr>
      </w:pPr>
    </w:p>
    <w:p w14:paraId="02F4E4ED" w14:textId="77777777" w:rsidR="008B08EE" w:rsidRDefault="008B08EE" w:rsidP="00715EA5">
      <w:pPr>
        <w:rPr>
          <w:rFonts w:ascii="Arial" w:hAnsi="Arial"/>
        </w:rPr>
      </w:pPr>
    </w:p>
    <w:p w14:paraId="5B9A5889" w14:textId="77777777" w:rsidR="008B08EE" w:rsidRDefault="008B08EE" w:rsidP="00715EA5">
      <w:pPr>
        <w:rPr>
          <w:rFonts w:ascii="Arial" w:hAnsi="Arial"/>
        </w:rPr>
      </w:pPr>
    </w:p>
    <w:p w14:paraId="74FBC6DC" w14:textId="77777777" w:rsidR="008B08EE" w:rsidRDefault="008B08EE" w:rsidP="00715EA5">
      <w:pPr>
        <w:rPr>
          <w:rFonts w:ascii="Arial" w:hAnsi="Arial"/>
        </w:rPr>
      </w:pPr>
    </w:p>
    <w:p w14:paraId="4060432B" w14:textId="77777777" w:rsidR="008B08EE" w:rsidRDefault="008B08EE" w:rsidP="00715EA5">
      <w:pPr>
        <w:rPr>
          <w:rFonts w:ascii="Arial" w:hAnsi="Arial"/>
        </w:rPr>
      </w:pPr>
    </w:p>
    <w:p w14:paraId="303769AF" w14:textId="77777777" w:rsidR="008B08EE" w:rsidRDefault="008B08EE" w:rsidP="00715EA5">
      <w:pPr>
        <w:rPr>
          <w:rFonts w:ascii="Arial" w:hAnsi="Arial"/>
        </w:rPr>
      </w:pPr>
    </w:p>
    <w:p w14:paraId="3D368FC1" w14:textId="77777777" w:rsidR="008B08EE" w:rsidRDefault="008B08EE" w:rsidP="00715EA5">
      <w:pPr>
        <w:rPr>
          <w:rFonts w:ascii="Arial" w:hAnsi="Arial"/>
        </w:rPr>
      </w:pPr>
    </w:p>
    <w:p w14:paraId="1223135B" w14:textId="77777777" w:rsidR="008B08EE" w:rsidRPr="00B6692A" w:rsidRDefault="008B08EE" w:rsidP="00715EA5">
      <w:pPr>
        <w:rPr>
          <w:rFonts w:ascii="Arial" w:hAnsi="Arial"/>
        </w:rPr>
      </w:pPr>
    </w:p>
    <w:p w14:paraId="15A60818" w14:textId="5C01640F" w:rsidR="00D13B09" w:rsidRPr="00B6692A" w:rsidRDefault="00DC309E" w:rsidP="00715EA5">
      <w:pPr>
        <w:pStyle w:val="2"/>
        <w:rPr>
          <w:rFonts w:ascii="Arial" w:hAnsi="Arial" w:cs="Arial"/>
        </w:rPr>
      </w:pPr>
      <w:bookmarkStart w:id="55" w:name="_Toc113141233"/>
      <w:bookmarkStart w:id="56" w:name="_Toc140784519"/>
      <w:r w:rsidRPr="00B6692A">
        <w:rPr>
          <w:rFonts w:ascii="Arial" w:hAnsi="Arial" w:cs="Arial"/>
        </w:rPr>
        <w:lastRenderedPageBreak/>
        <w:t>Μέσα</w:t>
      </w:r>
      <w:r w:rsidR="00D13B09" w:rsidRPr="00B6692A">
        <w:rPr>
          <w:rFonts w:ascii="Arial" w:hAnsi="Arial" w:cs="Arial"/>
        </w:rPr>
        <w:t xml:space="preserve"> στην </w:t>
      </w:r>
      <w:r w:rsidRPr="00B6692A">
        <w:rPr>
          <w:rFonts w:ascii="Arial" w:hAnsi="Arial" w:cs="Arial"/>
        </w:rPr>
        <w:t>τάξη</w:t>
      </w:r>
      <w:bookmarkEnd w:id="55"/>
      <w:bookmarkEnd w:id="56"/>
    </w:p>
    <w:p w14:paraId="650B0B40" w14:textId="29ED2381" w:rsidR="00BB6CEE" w:rsidRPr="00B6692A" w:rsidRDefault="00DC309E" w:rsidP="00715EA5">
      <w:pPr>
        <w:rPr>
          <w:rFonts w:ascii="Arial" w:hAnsi="Arial"/>
        </w:rPr>
      </w:pPr>
      <w:r w:rsidRPr="00B6692A">
        <w:rPr>
          <w:rFonts w:ascii="Arial" w:hAnsi="Arial"/>
        </w:rPr>
        <w:t>Μερικές</w:t>
      </w:r>
      <w:r w:rsidR="00BB6CEE" w:rsidRPr="00B6692A">
        <w:rPr>
          <w:rFonts w:ascii="Arial" w:hAnsi="Arial"/>
        </w:rPr>
        <w:t xml:space="preserve"> </w:t>
      </w:r>
      <w:r w:rsidRPr="00B6692A">
        <w:rPr>
          <w:rFonts w:ascii="Arial" w:hAnsi="Arial"/>
        </w:rPr>
        <w:t>ιδέες</w:t>
      </w:r>
      <w:r w:rsidR="00BB6CEE" w:rsidRPr="00B6692A">
        <w:rPr>
          <w:rFonts w:ascii="Arial" w:hAnsi="Arial"/>
        </w:rPr>
        <w:t xml:space="preserve"> στο πως θες να </w:t>
      </w:r>
      <w:r w:rsidRPr="00B6692A">
        <w:rPr>
          <w:rFonts w:ascii="Arial" w:hAnsi="Arial"/>
        </w:rPr>
        <w:t>λειτουργεί</w:t>
      </w:r>
      <w:r w:rsidR="00BB6CEE" w:rsidRPr="00B6692A">
        <w:rPr>
          <w:rFonts w:ascii="Arial" w:hAnsi="Arial"/>
        </w:rPr>
        <w:t xml:space="preserve"> μια </w:t>
      </w:r>
      <w:r w:rsidRPr="00B6692A">
        <w:rPr>
          <w:rFonts w:ascii="Arial" w:hAnsi="Arial"/>
        </w:rPr>
        <w:t>τάξη</w:t>
      </w:r>
      <w:r w:rsidR="00BB6CEE" w:rsidRPr="00B6692A">
        <w:rPr>
          <w:rFonts w:ascii="Arial" w:hAnsi="Arial"/>
        </w:rPr>
        <w:t xml:space="preserve"> είναι οι </w:t>
      </w:r>
      <w:r w:rsidRPr="00B6692A">
        <w:rPr>
          <w:rFonts w:ascii="Arial" w:hAnsi="Arial"/>
        </w:rPr>
        <w:t>εξής</w:t>
      </w:r>
      <w:r w:rsidR="00BB6CEE" w:rsidRPr="00B6692A">
        <w:rPr>
          <w:rFonts w:ascii="Arial" w:hAnsi="Arial"/>
        </w:rPr>
        <w:t>:</w:t>
      </w:r>
    </w:p>
    <w:p w14:paraId="79249F60" w14:textId="36878234" w:rsidR="00BB6CEE"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μπαίνει</w:t>
      </w:r>
      <w:r w:rsidR="00BB6CEE" w:rsidRPr="00B6692A">
        <w:rPr>
          <w:rFonts w:ascii="Arial" w:hAnsi="Arial"/>
        </w:rPr>
        <w:t xml:space="preserve"> </w:t>
      </w:r>
      <w:r w:rsidRPr="00B6692A">
        <w:rPr>
          <w:rFonts w:ascii="Arial" w:hAnsi="Arial"/>
        </w:rPr>
        <w:t>μέσα</w:t>
      </w:r>
      <w:r w:rsidR="00BB6CEE" w:rsidRPr="00B6692A">
        <w:rPr>
          <w:rFonts w:ascii="Arial" w:hAnsi="Arial"/>
        </w:rPr>
        <w:t xml:space="preserve"> στην </w:t>
      </w:r>
      <w:r w:rsidRPr="00B6692A">
        <w:rPr>
          <w:rFonts w:ascii="Arial" w:hAnsi="Arial"/>
        </w:rPr>
        <w:t>τάξη</w:t>
      </w:r>
      <w:r w:rsidR="00BB6CEE" w:rsidRPr="00B6692A">
        <w:rPr>
          <w:rFonts w:ascii="Arial" w:hAnsi="Arial"/>
        </w:rPr>
        <w:t xml:space="preserve">, </w:t>
      </w:r>
      <w:r w:rsidRPr="00B6692A">
        <w:rPr>
          <w:rFonts w:ascii="Arial" w:hAnsi="Arial"/>
        </w:rPr>
        <w:t>μόλις</w:t>
      </w:r>
      <w:r w:rsidR="00BB6CEE" w:rsidRPr="00B6692A">
        <w:rPr>
          <w:rFonts w:ascii="Arial" w:hAnsi="Arial"/>
        </w:rPr>
        <w:t xml:space="preserve"> </w:t>
      </w:r>
      <w:r w:rsidRPr="00B6692A">
        <w:rPr>
          <w:rFonts w:ascii="Arial" w:hAnsi="Arial"/>
        </w:rPr>
        <w:t>κλείσεις</w:t>
      </w:r>
      <w:r w:rsidR="00BB6CEE" w:rsidRPr="00B6692A">
        <w:rPr>
          <w:rFonts w:ascii="Arial" w:hAnsi="Arial"/>
        </w:rPr>
        <w:t xml:space="preserve"> την </w:t>
      </w:r>
      <w:r w:rsidRPr="00B6692A">
        <w:rPr>
          <w:rFonts w:ascii="Arial" w:hAnsi="Arial"/>
        </w:rPr>
        <w:t>πόρτα</w:t>
      </w:r>
      <w:r w:rsidR="00BB6CEE" w:rsidRPr="00B6692A">
        <w:rPr>
          <w:rFonts w:ascii="Arial" w:hAnsi="Arial"/>
        </w:rPr>
        <w:t>.</w:t>
      </w:r>
    </w:p>
    <w:p w14:paraId="1B586A59" w14:textId="31A5B937" w:rsidR="001D0E60" w:rsidRPr="00B6692A" w:rsidRDefault="00DC309E" w:rsidP="00715EA5">
      <w:pPr>
        <w:pStyle w:val="aff2"/>
        <w:numPr>
          <w:ilvl w:val="0"/>
          <w:numId w:val="18"/>
        </w:numPr>
        <w:rPr>
          <w:rFonts w:ascii="Arial" w:hAnsi="Arial"/>
        </w:rPr>
      </w:pPr>
      <w:r w:rsidRPr="00B6692A">
        <w:rPr>
          <w:rFonts w:ascii="Arial" w:hAnsi="Arial"/>
        </w:rPr>
        <w:t>Κανένας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δεν </w:t>
      </w:r>
      <w:r w:rsidRPr="00B6692A">
        <w:rPr>
          <w:rFonts w:ascii="Arial" w:hAnsi="Arial"/>
        </w:rPr>
        <w:t>βγαίνει</w:t>
      </w:r>
      <w:r w:rsidR="00BB6CEE" w:rsidRPr="00B6692A">
        <w:rPr>
          <w:rFonts w:ascii="Arial" w:hAnsi="Arial"/>
        </w:rPr>
        <w:t xml:space="preserve"> </w:t>
      </w:r>
      <w:r w:rsidRPr="00B6692A">
        <w:rPr>
          <w:rFonts w:ascii="Arial" w:hAnsi="Arial"/>
        </w:rPr>
        <w:t>έξω</w:t>
      </w:r>
      <w:r w:rsidR="00BB6CEE" w:rsidRPr="00B6692A">
        <w:rPr>
          <w:rFonts w:ascii="Arial" w:hAnsi="Arial"/>
        </w:rPr>
        <w:t xml:space="preserve"> εν </w:t>
      </w:r>
      <w:r w:rsidRPr="00B6692A">
        <w:rPr>
          <w:rFonts w:ascii="Arial" w:hAnsi="Arial"/>
        </w:rPr>
        <w:t>ώρα</w:t>
      </w:r>
      <w:r w:rsidR="00BB6CEE" w:rsidRPr="00B6692A">
        <w:rPr>
          <w:rFonts w:ascii="Arial" w:hAnsi="Arial"/>
        </w:rPr>
        <w:t xml:space="preserve"> </w:t>
      </w:r>
      <w:r w:rsidRPr="00B6692A">
        <w:rPr>
          <w:rFonts w:ascii="Arial" w:hAnsi="Arial"/>
        </w:rPr>
        <w:t>μαθήματος</w:t>
      </w:r>
      <w:r w:rsidR="00BB6CEE" w:rsidRPr="00B6692A">
        <w:rPr>
          <w:rFonts w:ascii="Arial" w:hAnsi="Arial"/>
        </w:rPr>
        <w:t xml:space="preserve">. Σε αυτό </w:t>
      </w:r>
      <w:r w:rsidRPr="00B6692A">
        <w:rPr>
          <w:rFonts w:ascii="Arial" w:hAnsi="Arial"/>
        </w:rPr>
        <w:t>υπάρχουν</w:t>
      </w:r>
      <w:r w:rsidR="00BB6CEE" w:rsidRPr="00B6692A">
        <w:rPr>
          <w:rFonts w:ascii="Arial" w:hAnsi="Arial"/>
        </w:rPr>
        <w:t xml:space="preserve"> </w:t>
      </w:r>
      <w:r w:rsidRPr="00B6692A">
        <w:rPr>
          <w:rFonts w:ascii="Arial" w:hAnsi="Arial"/>
        </w:rPr>
        <w:t>αστερίσκοι</w:t>
      </w:r>
      <w:r w:rsidR="00BB6CEE" w:rsidRPr="00B6692A">
        <w:rPr>
          <w:rFonts w:ascii="Arial" w:hAnsi="Arial"/>
        </w:rPr>
        <w:t xml:space="preserve"> </w:t>
      </w:r>
      <w:r w:rsidRPr="00B6692A">
        <w:rPr>
          <w:rFonts w:ascii="Arial" w:hAnsi="Arial"/>
        </w:rPr>
        <w:t>αλλά</w:t>
      </w:r>
      <w:r w:rsidR="00BB6CEE" w:rsidRPr="00B6692A">
        <w:rPr>
          <w:rFonts w:ascii="Arial" w:hAnsi="Arial"/>
        </w:rPr>
        <w:t xml:space="preserve"> </w:t>
      </w:r>
      <w:r w:rsidRPr="00B6692A">
        <w:rPr>
          <w:rFonts w:ascii="Arial" w:hAnsi="Arial"/>
        </w:rPr>
        <w:t>ακόμα</w:t>
      </w:r>
      <w:r w:rsidR="00BB6CEE" w:rsidRPr="00B6692A">
        <w:rPr>
          <w:rFonts w:ascii="Arial" w:hAnsi="Arial"/>
        </w:rPr>
        <w:t xml:space="preserve"> και </w:t>
      </w:r>
      <w:r w:rsidRPr="00B6692A">
        <w:rPr>
          <w:rFonts w:ascii="Arial" w:hAnsi="Arial"/>
        </w:rPr>
        <w:t>έτσι</w:t>
      </w:r>
      <w:r w:rsidR="00BB6CEE" w:rsidRPr="00B6692A">
        <w:rPr>
          <w:rFonts w:ascii="Arial" w:hAnsi="Arial"/>
        </w:rPr>
        <w:t xml:space="preserve">, </w:t>
      </w:r>
      <w:r w:rsidRPr="00B6692A">
        <w:rPr>
          <w:rFonts w:ascii="Arial" w:hAnsi="Arial"/>
        </w:rPr>
        <w:t>επιτρέπεις</w:t>
      </w:r>
      <w:r w:rsidR="00BB6CEE" w:rsidRPr="00B6692A">
        <w:rPr>
          <w:rFonts w:ascii="Arial" w:hAnsi="Arial"/>
        </w:rPr>
        <w:t xml:space="preserve"> να βγει </w:t>
      </w:r>
      <w:r w:rsidRPr="00B6692A">
        <w:rPr>
          <w:rFonts w:ascii="Arial" w:hAnsi="Arial"/>
        </w:rPr>
        <w:t>μόνο</w:t>
      </w:r>
      <w:r w:rsidR="00BB6CEE" w:rsidRPr="00B6692A">
        <w:rPr>
          <w:rFonts w:ascii="Arial" w:hAnsi="Arial"/>
        </w:rPr>
        <w:t xml:space="preserve"> ΕΝΑΣ </w:t>
      </w:r>
      <w:r w:rsidRPr="00B6692A">
        <w:rPr>
          <w:rFonts w:ascii="Arial" w:hAnsi="Arial"/>
        </w:rPr>
        <w:t>μαθητής</w:t>
      </w:r>
      <w:r w:rsidR="00BB6CEE" w:rsidRPr="00B6692A">
        <w:rPr>
          <w:rFonts w:ascii="Arial" w:hAnsi="Arial"/>
        </w:rPr>
        <w:t xml:space="preserve">, ο </w:t>
      </w:r>
      <w:r w:rsidRPr="00B6692A">
        <w:rPr>
          <w:rFonts w:ascii="Arial" w:hAnsi="Arial"/>
        </w:rPr>
        <w:t>δεύτερος</w:t>
      </w:r>
      <w:r w:rsidR="00BB6CEE" w:rsidRPr="00B6692A">
        <w:rPr>
          <w:rFonts w:ascii="Arial" w:hAnsi="Arial"/>
        </w:rPr>
        <w:t xml:space="preserve"> που </w:t>
      </w:r>
      <w:r w:rsidRPr="00B6692A">
        <w:rPr>
          <w:rFonts w:ascii="Arial" w:hAnsi="Arial"/>
        </w:rPr>
        <w:t>ζητάει</w:t>
      </w:r>
      <w:r w:rsidR="00BB6CEE" w:rsidRPr="00B6692A">
        <w:rPr>
          <w:rFonts w:ascii="Arial" w:hAnsi="Arial"/>
        </w:rPr>
        <w:t xml:space="preserve"> να βγει, </w:t>
      </w:r>
      <w:r w:rsidRPr="00B6692A">
        <w:rPr>
          <w:rFonts w:ascii="Arial" w:hAnsi="Arial"/>
        </w:rPr>
        <w:t>περιμένει</w:t>
      </w:r>
      <w:r w:rsidR="00BB6CEE" w:rsidRPr="00B6692A">
        <w:rPr>
          <w:rFonts w:ascii="Arial" w:hAnsi="Arial"/>
        </w:rPr>
        <w:t xml:space="preserve"> τον </w:t>
      </w:r>
      <w:r w:rsidRPr="00B6692A">
        <w:rPr>
          <w:rFonts w:ascii="Arial" w:hAnsi="Arial"/>
        </w:rPr>
        <w:t>πρώτο</w:t>
      </w:r>
      <w:r w:rsidR="00BB6CEE" w:rsidRPr="00B6692A">
        <w:rPr>
          <w:rFonts w:ascii="Arial" w:hAnsi="Arial"/>
        </w:rPr>
        <w:t xml:space="preserve">. </w:t>
      </w:r>
      <w:r w:rsidRPr="00B6692A">
        <w:rPr>
          <w:rFonts w:ascii="Arial" w:hAnsi="Arial"/>
        </w:rPr>
        <w:t>Θυμήσου</w:t>
      </w:r>
      <w:r w:rsidR="00BB6CEE" w:rsidRPr="00B6692A">
        <w:rPr>
          <w:rFonts w:ascii="Arial" w:hAnsi="Arial"/>
        </w:rPr>
        <w:t xml:space="preserve"> ότι αν </w:t>
      </w:r>
      <w:r w:rsidRPr="00B6692A">
        <w:rPr>
          <w:rFonts w:ascii="Arial" w:hAnsi="Arial"/>
        </w:rPr>
        <w:t>βγαίνει</w:t>
      </w:r>
      <w:r w:rsidR="00BB6CEE" w:rsidRPr="00B6692A">
        <w:rPr>
          <w:rFonts w:ascii="Arial" w:hAnsi="Arial"/>
        </w:rPr>
        <w:t xml:space="preserve"> </w:t>
      </w:r>
      <w:r w:rsidRPr="00B6692A">
        <w:rPr>
          <w:rFonts w:ascii="Arial" w:hAnsi="Arial"/>
        </w:rPr>
        <w:t>ένας</w:t>
      </w:r>
      <w:r w:rsidR="00BB6CEE" w:rsidRPr="00B6692A">
        <w:rPr>
          <w:rFonts w:ascii="Arial" w:hAnsi="Arial"/>
        </w:rPr>
        <w:t xml:space="preserve"> </w:t>
      </w:r>
      <w:r w:rsidRPr="00B6692A">
        <w:rPr>
          <w:rFonts w:ascii="Arial" w:hAnsi="Arial"/>
        </w:rPr>
        <w:t>μαθητής</w:t>
      </w:r>
      <w:r w:rsidR="00BB6CEE" w:rsidRPr="00B6692A">
        <w:rPr>
          <w:rFonts w:ascii="Arial" w:hAnsi="Arial"/>
        </w:rPr>
        <w:t xml:space="preserve"> για πχ </w:t>
      </w:r>
      <w:r w:rsidR="001D0E60" w:rsidRPr="00B6692A">
        <w:rPr>
          <w:rFonts w:ascii="Arial" w:hAnsi="Arial"/>
        </w:rPr>
        <w:t xml:space="preserve">τουαλέτα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η </w:t>
      </w:r>
      <w:r w:rsidRPr="00B6692A">
        <w:rPr>
          <w:rFonts w:ascii="Arial" w:hAnsi="Arial"/>
        </w:rPr>
        <w:t>ευθύνη</w:t>
      </w:r>
      <w:r w:rsidR="001D0E60" w:rsidRPr="00B6692A">
        <w:rPr>
          <w:rFonts w:ascii="Arial" w:hAnsi="Arial"/>
        </w:rPr>
        <w:t xml:space="preserve"> για ότι </w:t>
      </w:r>
      <w:r w:rsidRPr="00B6692A">
        <w:rPr>
          <w:rFonts w:ascii="Arial" w:hAnsi="Arial"/>
        </w:rPr>
        <w:t>συμβεί</w:t>
      </w:r>
      <w:r w:rsidR="001D0E60" w:rsidRPr="00B6692A">
        <w:rPr>
          <w:rFonts w:ascii="Arial" w:hAnsi="Arial"/>
        </w:rPr>
        <w:t xml:space="preserve"> είναι </w:t>
      </w:r>
      <w:r w:rsidRPr="00B6692A">
        <w:rPr>
          <w:rFonts w:ascii="Arial" w:hAnsi="Arial"/>
        </w:rPr>
        <w:t>δική</w:t>
      </w:r>
      <w:r w:rsidR="001D0E60" w:rsidRPr="00B6692A">
        <w:rPr>
          <w:rFonts w:ascii="Arial" w:hAnsi="Arial"/>
        </w:rPr>
        <w:t xml:space="preserve"> σου, ο </w:t>
      </w:r>
      <w:r w:rsidRPr="00B6692A">
        <w:rPr>
          <w:rFonts w:ascii="Arial" w:hAnsi="Arial"/>
        </w:rPr>
        <w:t>μαθητής</w:t>
      </w:r>
      <w:r w:rsidR="001D0E60" w:rsidRPr="00B6692A">
        <w:rPr>
          <w:rFonts w:ascii="Arial" w:hAnsi="Arial"/>
        </w:rPr>
        <w:t xml:space="preserve"> </w:t>
      </w:r>
      <w:r w:rsidRPr="00B6692A">
        <w:rPr>
          <w:rFonts w:ascii="Arial" w:hAnsi="Arial"/>
        </w:rPr>
        <w:t>θεωρείται</w:t>
      </w:r>
      <w:r w:rsidR="001D0E60" w:rsidRPr="00B6692A">
        <w:rPr>
          <w:rFonts w:ascii="Arial" w:hAnsi="Arial"/>
        </w:rPr>
        <w:t xml:space="preserve"> ότι είναι στη </w:t>
      </w:r>
      <w:r w:rsidRPr="00B6692A">
        <w:rPr>
          <w:rFonts w:ascii="Arial" w:hAnsi="Arial"/>
        </w:rPr>
        <w:t>τάξη</w:t>
      </w:r>
      <w:r w:rsidR="001D0E60" w:rsidRPr="00B6692A">
        <w:rPr>
          <w:rFonts w:ascii="Arial" w:hAnsi="Arial"/>
        </w:rPr>
        <w:t>.</w:t>
      </w:r>
    </w:p>
    <w:p w14:paraId="3E571869" w14:textId="4D9530BB" w:rsidR="00757E6A" w:rsidRPr="00B6692A" w:rsidRDefault="00DC309E" w:rsidP="00715EA5">
      <w:pPr>
        <w:pStyle w:val="aff2"/>
        <w:numPr>
          <w:ilvl w:val="0"/>
          <w:numId w:val="18"/>
        </w:numPr>
        <w:rPr>
          <w:rFonts w:ascii="Arial" w:hAnsi="Arial"/>
        </w:rPr>
      </w:pPr>
      <w:r w:rsidRPr="00B6692A">
        <w:rPr>
          <w:rFonts w:ascii="Arial" w:hAnsi="Arial"/>
        </w:rPr>
        <w:t>Απαγορεύονται</w:t>
      </w:r>
      <w:r w:rsidR="001D0E60" w:rsidRPr="00B6692A">
        <w:rPr>
          <w:rFonts w:ascii="Arial" w:hAnsi="Arial"/>
        </w:rPr>
        <w:t xml:space="preserve"> τα </w:t>
      </w:r>
      <w:r w:rsidRPr="00B6692A">
        <w:rPr>
          <w:rFonts w:ascii="Arial" w:hAnsi="Arial"/>
        </w:rPr>
        <w:t>κινητά</w:t>
      </w:r>
      <w:r w:rsidR="001D0E60" w:rsidRPr="00B6692A">
        <w:rPr>
          <w:rFonts w:ascii="Arial" w:hAnsi="Arial"/>
        </w:rPr>
        <w:t xml:space="preserve"> εν </w:t>
      </w:r>
      <w:r w:rsidRPr="00B6692A">
        <w:rPr>
          <w:rFonts w:ascii="Arial" w:hAnsi="Arial"/>
        </w:rPr>
        <w:t>ώρα</w:t>
      </w:r>
      <w:r w:rsidR="001D0E60" w:rsidRPr="00B6692A">
        <w:rPr>
          <w:rFonts w:ascii="Arial" w:hAnsi="Arial"/>
        </w:rPr>
        <w:t xml:space="preserve"> </w:t>
      </w:r>
      <w:r w:rsidRPr="00B6692A">
        <w:rPr>
          <w:rFonts w:ascii="Arial" w:hAnsi="Arial"/>
        </w:rPr>
        <w:t>μαθήματος</w:t>
      </w:r>
      <w:r w:rsidR="001D0E60" w:rsidRPr="00B6692A">
        <w:rPr>
          <w:rFonts w:ascii="Arial" w:hAnsi="Arial"/>
        </w:rPr>
        <w:t xml:space="preserve"> </w:t>
      </w:r>
      <w:r w:rsidRPr="00B6692A">
        <w:rPr>
          <w:rFonts w:ascii="Arial" w:hAnsi="Arial"/>
        </w:rPr>
        <w:t>βάσει</w:t>
      </w:r>
      <w:r w:rsidR="001D0E60" w:rsidRPr="00B6692A">
        <w:rPr>
          <w:rFonts w:ascii="Arial" w:hAnsi="Arial"/>
        </w:rPr>
        <w:t xml:space="preserve"> των </w:t>
      </w:r>
      <w:r w:rsidRPr="00B6692A">
        <w:rPr>
          <w:rFonts w:ascii="Arial" w:hAnsi="Arial"/>
        </w:rPr>
        <w:t>εγκυκλίων</w:t>
      </w:r>
      <w:r w:rsidR="001D0E60" w:rsidRPr="00B6692A">
        <w:rPr>
          <w:rFonts w:ascii="Arial" w:hAnsi="Arial"/>
        </w:rPr>
        <w:t xml:space="preserve"> του Υπ. </w:t>
      </w:r>
      <w:r w:rsidRPr="00B6692A">
        <w:rPr>
          <w:rFonts w:ascii="Arial" w:hAnsi="Arial"/>
        </w:rPr>
        <w:t>Παιδείας</w:t>
      </w:r>
      <w:r w:rsidR="001D0E60" w:rsidRPr="00B6692A">
        <w:rPr>
          <w:rFonts w:ascii="Arial" w:hAnsi="Arial"/>
        </w:rPr>
        <w:t xml:space="preserve">. Αν </w:t>
      </w:r>
      <w:r w:rsidRPr="00B6692A">
        <w:rPr>
          <w:rFonts w:ascii="Arial" w:hAnsi="Arial"/>
        </w:rPr>
        <w:t>παρόλα</w:t>
      </w:r>
      <w:r w:rsidR="001D0E60" w:rsidRPr="00B6692A">
        <w:rPr>
          <w:rFonts w:ascii="Arial" w:hAnsi="Arial"/>
        </w:rPr>
        <w:t xml:space="preserve"> αυτά </w:t>
      </w:r>
      <w:r w:rsidRPr="00B6692A">
        <w:rPr>
          <w:rFonts w:ascii="Arial" w:hAnsi="Arial"/>
        </w:rPr>
        <w:t>έχεις</w:t>
      </w:r>
      <w:r w:rsidR="001D0E60" w:rsidRPr="00B6692A">
        <w:rPr>
          <w:rFonts w:ascii="Arial" w:hAnsi="Arial"/>
        </w:rPr>
        <w:t xml:space="preserve"> </w:t>
      </w:r>
      <w:r w:rsidRPr="00B6692A">
        <w:rPr>
          <w:rFonts w:ascii="Arial" w:hAnsi="Arial"/>
        </w:rPr>
        <w:t>επιλέξει</w:t>
      </w:r>
      <w:r w:rsidR="001D0E60" w:rsidRPr="00B6692A">
        <w:rPr>
          <w:rFonts w:ascii="Arial" w:hAnsi="Arial"/>
        </w:rPr>
        <w:t xml:space="preserve"> να </w:t>
      </w:r>
      <w:r w:rsidRPr="00B6692A">
        <w:rPr>
          <w:rFonts w:ascii="Arial" w:hAnsi="Arial"/>
        </w:rPr>
        <w:t>είσαι</w:t>
      </w:r>
      <w:r w:rsidR="001D0E60" w:rsidRPr="00B6692A">
        <w:rPr>
          <w:rFonts w:ascii="Arial" w:hAnsi="Arial"/>
        </w:rPr>
        <w:t xml:space="preserve"> πιο </w:t>
      </w:r>
      <w:r w:rsidRPr="00B6692A">
        <w:rPr>
          <w:rFonts w:ascii="Arial" w:hAnsi="Arial"/>
        </w:rPr>
        <w:t>χαλαρή</w:t>
      </w:r>
      <w:r w:rsidR="001D0E60" w:rsidRPr="00B6692A">
        <w:rPr>
          <w:rFonts w:ascii="Arial" w:hAnsi="Arial"/>
        </w:rPr>
        <w:t xml:space="preserve">, </w:t>
      </w:r>
      <w:r w:rsidRPr="00B6692A">
        <w:rPr>
          <w:rFonts w:ascii="Arial" w:hAnsi="Arial"/>
        </w:rPr>
        <w:t>φρόντισε</w:t>
      </w:r>
      <w:r w:rsidR="001D0E60" w:rsidRPr="00B6692A">
        <w:rPr>
          <w:rFonts w:ascii="Arial" w:hAnsi="Arial"/>
        </w:rPr>
        <w:t xml:space="preserve"> αυτό να μην είναι </w:t>
      </w:r>
      <w:r w:rsidRPr="00B6692A">
        <w:rPr>
          <w:rFonts w:ascii="Arial" w:hAnsi="Arial"/>
        </w:rPr>
        <w:t>ορατό</w:t>
      </w:r>
      <w:r w:rsidR="001D0E60" w:rsidRPr="00B6692A">
        <w:rPr>
          <w:rFonts w:ascii="Arial" w:hAnsi="Arial"/>
        </w:rPr>
        <w:t xml:space="preserve"> προς τα </w:t>
      </w:r>
      <w:r w:rsidRPr="00B6692A">
        <w:rPr>
          <w:rFonts w:ascii="Arial" w:hAnsi="Arial"/>
        </w:rPr>
        <w:t>εσένα</w:t>
      </w:r>
      <w:r w:rsidR="001D0E60" w:rsidRPr="00B6692A">
        <w:rPr>
          <w:rFonts w:ascii="Arial" w:hAnsi="Arial"/>
        </w:rPr>
        <w:t xml:space="preserve">. Ο </w:t>
      </w:r>
      <w:r w:rsidRPr="00B6692A">
        <w:rPr>
          <w:rFonts w:ascii="Arial" w:hAnsi="Arial"/>
        </w:rPr>
        <w:t>μαθητής</w:t>
      </w:r>
      <w:r w:rsidR="001D0E60" w:rsidRPr="00B6692A">
        <w:rPr>
          <w:rFonts w:ascii="Arial" w:hAnsi="Arial"/>
        </w:rPr>
        <w:t xml:space="preserve"> θα </w:t>
      </w:r>
      <w:r w:rsidRPr="00B6692A">
        <w:rPr>
          <w:rFonts w:ascii="Arial" w:hAnsi="Arial"/>
        </w:rPr>
        <w:t>φροντίσει</w:t>
      </w:r>
      <w:r w:rsidR="001D0E60" w:rsidRPr="00B6692A">
        <w:rPr>
          <w:rFonts w:ascii="Arial" w:hAnsi="Arial"/>
        </w:rPr>
        <w:t xml:space="preserve"> να είναι </w:t>
      </w:r>
      <w:r w:rsidRPr="00B6692A">
        <w:rPr>
          <w:rFonts w:ascii="Arial" w:hAnsi="Arial"/>
        </w:rPr>
        <w:t>διακριτικός</w:t>
      </w:r>
      <w:r w:rsidR="001D0E60" w:rsidRPr="00B6692A">
        <w:rPr>
          <w:rFonts w:ascii="Arial" w:hAnsi="Arial"/>
        </w:rPr>
        <w:t xml:space="preserve"> για να </w:t>
      </w:r>
      <w:r w:rsidRPr="00B6692A">
        <w:rPr>
          <w:rFonts w:ascii="Arial" w:hAnsi="Arial"/>
        </w:rPr>
        <w:t>κάνει</w:t>
      </w:r>
      <w:r w:rsidR="001D0E60" w:rsidRPr="00B6692A">
        <w:rPr>
          <w:rFonts w:ascii="Arial" w:hAnsi="Arial"/>
        </w:rPr>
        <w:t xml:space="preserve"> την </w:t>
      </w:r>
      <w:r w:rsidRPr="00B6692A">
        <w:rPr>
          <w:rFonts w:ascii="Arial" w:hAnsi="Arial"/>
        </w:rPr>
        <w:t>δουλειά</w:t>
      </w:r>
      <w:r w:rsidR="001D0E60" w:rsidRPr="00B6692A">
        <w:rPr>
          <w:rFonts w:ascii="Arial" w:hAnsi="Arial"/>
        </w:rPr>
        <w:t xml:space="preserve"> του και </w:t>
      </w:r>
      <w:r w:rsidRPr="00B6692A">
        <w:rPr>
          <w:rFonts w:ascii="Arial" w:hAnsi="Arial"/>
        </w:rPr>
        <w:t>εσύ</w:t>
      </w:r>
      <w:r w:rsidR="001D0E60" w:rsidRPr="00B6692A">
        <w:rPr>
          <w:rFonts w:ascii="Arial" w:hAnsi="Arial"/>
        </w:rPr>
        <w:t xml:space="preserve"> την </w:t>
      </w:r>
      <w:r w:rsidRPr="00B6692A">
        <w:rPr>
          <w:rFonts w:ascii="Arial" w:hAnsi="Arial"/>
        </w:rPr>
        <w:t>δική</w:t>
      </w:r>
      <w:r w:rsidR="001D0E60" w:rsidRPr="00B6692A">
        <w:rPr>
          <w:rFonts w:ascii="Arial" w:hAnsi="Arial"/>
        </w:rPr>
        <w:t xml:space="preserve"> σου.</w:t>
      </w:r>
      <w:r w:rsidR="00BB6CEE" w:rsidRPr="00B6692A">
        <w:rPr>
          <w:rFonts w:ascii="Arial" w:hAnsi="Arial"/>
        </w:rPr>
        <w:t xml:space="preserve"> </w:t>
      </w:r>
    </w:p>
    <w:p w14:paraId="3FB6BFA9" w14:textId="466E4BBC" w:rsidR="001D0E60" w:rsidRPr="00B6692A" w:rsidRDefault="003E0E07" w:rsidP="00715EA5">
      <w:pPr>
        <w:pStyle w:val="aff2"/>
        <w:numPr>
          <w:ilvl w:val="0"/>
          <w:numId w:val="18"/>
        </w:numPr>
        <w:rPr>
          <w:rFonts w:ascii="Arial" w:hAnsi="Arial"/>
        </w:rPr>
      </w:pPr>
      <w:r w:rsidRPr="00B6692A">
        <w:rPr>
          <w:rFonts w:ascii="Arial" w:hAnsi="Arial"/>
        </w:rPr>
        <w:t xml:space="preserve">Όταν </w:t>
      </w:r>
      <w:r w:rsidR="00DC309E" w:rsidRPr="00B6692A">
        <w:rPr>
          <w:rFonts w:ascii="Arial" w:hAnsi="Arial"/>
        </w:rPr>
        <w:t>διαπιστώνεις</w:t>
      </w:r>
      <w:r w:rsidRPr="00B6692A">
        <w:rPr>
          <w:rFonts w:ascii="Arial" w:hAnsi="Arial"/>
        </w:rPr>
        <w:t xml:space="preserve"> </w:t>
      </w:r>
      <w:r w:rsidR="00DC309E" w:rsidRPr="00B6692A">
        <w:rPr>
          <w:rFonts w:ascii="Arial" w:hAnsi="Arial"/>
        </w:rPr>
        <w:t>πηγαδάκια</w:t>
      </w:r>
      <w:r w:rsidRPr="00B6692A">
        <w:rPr>
          <w:rFonts w:ascii="Arial" w:hAnsi="Arial"/>
        </w:rPr>
        <w:t xml:space="preserve">, </w:t>
      </w:r>
      <w:r w:rsidR="00DC309E" w:rsidRPr="00B6692A">
        <w:rPr>
          <w:rFonts w:ascii="Arial" w:hAnsi="Arial"/>
        </w:rPr>
        <w:t>φρόντισε</w:t>
      </w:r>
      <w:r w:rsidRPr="00B6692A">
        <w:rPr>
          <w:rFonts w:ascii="Arial" w:hAnsi="Arial"/>
        </w:rPr>
        <w:t xml:space="preserve"> με </w:t>
      </w:r>
      <w:r w:rsidR="00DC309E" w:rsidRPr="00B6692A">
        <w:rPr>
          <w:rFonts w:ascii="Arial" w:hAnsi="Arial"/>
        </w:rPr>
        <w:t>ξεκάθαρο</w:t>
      </w:r>
      <w:r w:rsidR="00D13B09" w:rsidRPr="00B6692A">
        <w:rPr>
          <w:rFonts w:ascii="Arial" w:hAnsi="Arial"/>
        </w:rPr>
        <w:t xml:space="preserve"> </w:t>
      </w:r>
      <w:r w:rsidR="00DC309E" w:rsidRPr="00B6692A">
        <w:rPr>
          <w:rFonts w:ascii="Arial" w:hAnsi="Arial"/>
        </w:rPr>
        <w:t>ύφος</w:t>
      </w:r>
      <w:r w:rsidR="00D13B09" w:rsidRPr="00B6692A">
        <w:rPr>
          <w:rFonts w:ascii="Arial" w:hAnsi="Arial"/>
        </w:rPr>
        <w:t xml:space="preserve"> να πεις ότι </w:t>
      </w:r>
      <w:r w:rsidR="00DC309E" w:rsidRPr="00B6692A">
        <w:rPr>
          <w:rFonts w:ascii="Arial" w:hAnsi="Arial"/>
        </w:rPr>
        <w:t>ενοχλούν</w:t>
      </w:r>
      <w:r w:rsidR="00D13B09" w:rsidRPr="00B6692A">
        <w:rPr>
          <w:rFonts w:ascii="Arial" w:hAnsi="Arial"/>
        </w:rPr>
        <w:t xml:space="preserve">, εάν </w:t>
      </w:r>
      <w:r w:rsidR="00DC309E" w:rsidRPr="00B6692A">
        <w:rPr>
          <w:rFonts w:ascii="Arial" w:hAnsi="Arial"/>
        </w:rPr>
        <w:t>συνεχίσουν</w:t>
      </w:r>
      <w:r w:rsidR="00D13B09" w:rsidRPr="00B6692A">
        <w:rPr>
          <w:rFonts w:ascii="Arial" w:hAnsi="Arial"/>
        </w:rPr>
        <w:t xml:space="preserve">, τους </w:t>
      </w:r>
      <w:r w:rsidR="00DC309E" w:rsidRPr="00B6692A">
        <w:rPr>
          <w:rFonts w:ascii="Arial" w:hAnsi="Arial"/>
        </w:rPr>
        <w:t>αλλάζεις</w:t>
      </w:r>
      <w:r w:rsidR="00D13B09" w:rsidRPr="00B6692A">
        <w:rPr>
          <w:rFonts w:ascii="Arial" w:hAnsi="Arial"/>
        </w:rPr>
        <w:t xml:space="preserve"> </w:t>
      </w:r>
      <w:r w:rsidR="00DC309E" w:rsidRPr="00B6692A">
        <w:rPr>
          <w:rFonts w:ascii="Arial" w:hAnsi="Arial"/>
        </w:rPr>
        <w:t>θέση</w:t>
      </w:r>
      <w:r w:rsidR="00D13B09" w:rsidRPr="00B6692A">
        <w:rPr>
          <w:rFonts w:ascii="Arial" w:hAnsi="Arial"/>
        </w:rPr>
        <w:t xml:space="preserve">, η </w:t>
      </w:r>
      <w:r w:rsidR="00DC309E" w:rsidRPr="00B6692A">
        <w:rPr>
          <w:rFonts w:ascii="Arial" w:hAnsi="Arial"/>
        </w:rPr>
        <w:t>αλλαγή</w:t>
      </w:r>
      <w:r w:rsidR="00D13B09" w:rsidRPr="00B6692A">
        <w:rPr>
          <w:rFonts w:ascii="Arial" w:hAnsi="Arial"/>
        </w:rPr>
        <w:t xml:space="preserve"> </w:t>
      </w:r>
      <w:r w:rsidR="00DC309E" w:rsidRPr="00B6692A">
        <w:rPr>
          <w:rFonts w:ascii="Arial" w:hAnsi="Arial"/>
        </w:rPr>
        <w:t>θέσης</w:t>
      </w:r>
      <w:r w:rsidR="00D13B09" w:rsidRPr="00B6692A">
        <w:rPr>
          <w:rFonts w:ascii="Arial" w:hAnsi="Arial"/>
        </w:rPr>
        <w:t xml:space="preserve"> είναι </w:t>
      </w:r>
      <w:r w:rsidR="00DC309E" w:rsidRPr="00B6692A">
        <w:rPr>
          <w:rFonts w:ascii="Arial" w:hAnsi="Arial"/>
        </w:rPr>
        <w:t>προθάλαμος</w:t>
      </w:r>
      <w:r w:rsidR="00D13B09" w:rsidRPr="00B6692A">
        <w:rPr>
          <w:rFonts w:ascii="Arial" w:hAnsi="Arial"/>
        </w:rPr>
        <w:t xml:space="preserve"> για Ω.Α. (</w:t>
      </w:r>
      <w:r w:rsidR="00DC309E" w:rsidRPr="00B6692A">
        <w:rPr>
          <w:rFonts w:ascii="Arial" w:hAnsi="Arial"/>
        </w:rPr>
        <w:t>ωριαία</w:t>
      </w:r>
      <w:r w:rsidR="00D13B09" w:rsidRPr="00B6692A">
        <w:rPr>
          <w:rFonts w:ascii="Arial" w:hAnsi="Arial"/>
        </w:rPr>
        <w:t xml:space="preserve"> </w:t>
      </w:r>
      <w:r w:rsidR="00DC309E" w:rsidRPr="00B6692A">
        <w:rPr>
          <w:rFonts w:ascii="Arial" w:hAnsi="Arial"/>
        </w:rPr>
        <w:t>αποβολή</w:t>
      </w:r>
      <w:r w:rsidR="00D13B09" w:rsidRPr="00B6692A">
        <w:rPr>
          <w:rFonts w:ascii="Arial" w:hAnsi="Arial"/>
        </w:rPr>
        <w:t xml:space="preserve">) Η </w:t>
      </w:r>
      <w:r w:rsidR="00DC309E" w:rsidRPr="00B6692A">
        <w:rPr>
          <w:rFonts w:ascii="Arial" w:hAnsi="Arial"/>
        </w:rPr>
        <w:t>ακόμα</w:t>
      </w:r>
      <w:r w:rsidR="00D13B09" w:rsidRPr="00B6692A">
        <w:rPr>
          <w:rFonts w:ascii="Arial" w:hAnsi="Arial"/>
        </w:rPr>
        <w:t xml:space="preserve"> </w:t>
      </w:r>
      <w:r w:rsidR="00DC309E" w:rsidRPr="00B6692A">
        <w:rPr>
          <w:rFonts w:ascii="Arial" w:hAnsi="Arial"/>
        </w:rPr>
        <w:t>συνέχιση</w:t>
      </w:r>
      <w:r w:rsidR="00D13B09" w:rsidRPr="00B6692A">
        <w:rPr>
          <w:rFonts w:ascii="Arial" w:hAnsi="Arial"/>
        </w:rPr>
        <w:t xml:space="preserve"> των </w:t>
      </w:r>
      <w:r w:rsidR="00DC309E" w:rsidRPr="00B6692A">
        <w:rPr>
          <w:rFonts w:ascii="Arial" w:hAnsi="Arial"/>
        </w:rPr>
        <w:t>άτακτων</w:t>
      </w:r>
      <w:r w:rsidR="00D13B09" w:rsidRPr="00B6692A">
        <w:rPr>
          <w:rFonts w:ascii="Arial" w:hAnsi="Arial"/>
        </w:rPr>
        <w:t xml:space="preserve"> </w:t>
      </w:r>
      <w:r w:rsidR="00DC309E" w:rsidRPr="00B6692A">
        <w:rPr>
          <w:rFonts w:ascii="Arial" w:hAnsi="Arial"/>
        </w:rPr>
        <w:t>μαθητών</w:t>
      </w:r>
      <w:r w:rsidR="00D13B09" w:rsidRPr="00B6692A">
        <w:rPr>
          <w:rFonts w:ascii="Arial" w:hAnsi="Arial"/>
        </w:rPr>
        <w:t xml:space="preserve"> </w:t>
      </w:r>
      <w:r w:rsidR="00DC309E" w:rsidRPr="00B6692A">
        <w:rPr>
          <w:rFonts w:ascii="Arial" w:hAnsi="Arial"/>
        </w:rPr>
        <w:t>επισύρει</w:t>
      </w:r>
      <w:r w:rsidR="00D13B09" w:rsidRPr="00B6692A">
        <w:rPr>
          <w:rFonts w:ascii="Arial" w:hAnsi="Arial"/>
        </w:rPr>
        <w:t xml:space="preserve"> </w:t>
      </w:r>
      <w:r w:rsidR="00DC309E" w:rsidRPr="00B6692A">
        <w:rPr>
          <w:rFonts w:ascii="Arial" w:hAnsi="Arial"/>
        </w:rPr>
        <w:t>άμεσα</w:t>
      </w:r>
      <w:r w:rsidR="00D13B09" w:rsidRPr="00B6692A">
        <w:rPr>
          <w:rFonts w:ascii="Arial" w:hAnsi="Arial"/>
        </w:rPr>
        <w:t xml:space="preserve"> Ω.Α. Αυτό </w:t>
      </w:r>
      <w:r w:rsidR="00DC309E" w:rsidRPr="00B6692A">
        <w:rPr>
          <w:rFonts w:ascii="Arial" w:hAnsi="Arial"/>
        </w:rPr>
        <w:t>συνεπάγεται</w:t>
      </w:r>
      <w:r w:rsidR="00D13B09" w:rsidRPr="00B6692A">
        <w:rPr>
          <w:rFonts w:ascii="Arial" w:hAnsi="Arial"/>
        </w:rPr>
        <w:t xml:space="preserve"> </w:t>
      </w:r>
      <w:r w:rsidR="00DC309E" w:rsidRPr="00B6692A">
        <w:rPr>
          <w:rFonts w:ascii="Arial" w:hAnsi="Arial"/>
        </w:rPr>
        <w:t>αναγραφή</w:t>
      </w:r>
      <w:r w:rsidR="00D13B09" w:rsidRPr="00B6692A">
        <w:rPr>
          <w:rFonts w:ascii="Arial" w:hAnsi="Arial"/>
        </w:rPr>
        <w:t xml:space="preserve"> στο </w:t>
      </w:r>
      <w:r w:rsidR="00DC309E" w:rsidRPr="00B6692A">
        <w:rPr>
          <w:rFonts w:ascii="Arial" w:hAnsi="Arial"/>
        </w:rPr>
        <w:t>απουσιολόγιο</w:t>
      </w:r>
      <w:r w:rsidR="00D13B09" w:rsidRPr="00B6692A">
        <w:rPr>
          <w:rFonts w:ascii="Arial" w:hAnsi="Arial"/>
        </w:rPr>
        <w:t xml:space="preserve"> με </w:t>
      </w:r>
      <w:r w:rsidR="00DC309E" w:rsidRPr="00B6692A">
        <w:rPr>
          <w:rFonts w:ascii="Arial" w:hAnsi="Arial"/>
        </w:rPr>
        <w:t>απουσία</w:t>
      </w:r>
      <w:r w:rsidR="00D13B09" w:rsidRPr="00B6692A">
        <w:rPr>
          <w:rFonts w:ascii="Arial" w:hAnsi="Arial"/>
        </w:rPr>
        <w:t xml:space="preserve"> την </w:t>
      </w:r>
      <w:r w:rsidR="00DC309E" w:rsidRPr="00B6692A">
        <w:rPr>
          <w:rFonts w:ascii="Arial" w:hAnsi="Arial"/>
        </w:rPr>
        <w:t>οποία</w:t>
      </w:r>
      <w:r w:rsidR="00D13B09" w:rsidRPr="00B6692A">
        <w:rPr>
          <w:rFonts w:ascii="Arial" w:hAnsi="Arial"/>
        </w:rPr>
        <w:t xml:space="preserve"> την </w:t>
      </w:r>
      <w:r w:rsidR="00DC309E" w:rsidRPr="00B6692A">
        <w:rPr>
          <w:rFonts w:ascii="Arial" w:hAnsi="Arial"/>
        </w:rPr>
        <w:t>κυκλώνεις</w:t>
      </w:r>
      <w:r w:rsidR="00D13B09" w:rsidRPr="00B6692A">
        <w:rPr>
          <w:rFonts w:ascii="Arial" w:hAnsi="Arial"/>
        </w:rPr>
        <w:t xml:space="preserve"> και στις </w:t>
      </w:r>
      <w:r w:rsidR="00DC309E" w:rsidRPr="00B6692A">
        <w:rPr>
          <w:rFonts w:ascii="Arial" w:hAnsi="Arial"/>
        </w:rPr>
        <w:t>παρατηρήσεις</w:t>
      </w:r>
      <w:r w:rsidR="00D13B09" w:rsidRPr="00B6692A">
        <w:rPr>
          <w:rFonts w:ascii="Arial" w:hAnsi="Arial"/>
        </w:rPr>
        <w:t xml:space="preserve"> </w:t>
      </w:r>
      <w:r w:rsidR="00DC309E" w:rsidRPr="00B6692A">
        <w:rPr>
          <w:rFonts w:ascii="Arial" w:hAnsi="Arial"/>
        </w:rPr>
        <w:t>γράφεις</w:t>
      </w:r>
      <w:r w:rsidR="00D13B09" w:rsidRPr="00B6692A">
        <w:rPr>
          <w:rFonts w:ascii="Arial" w:hAnsi="Arial"/>
        </w:rPr>
        <w:t xml:space="preserve"> Ω.Α. Κατά </w:t>
      </w:r>
      <w:r w:rsidR="00DC309E" w:rsidRPr="00B6692A">
        <w:rPr>
          <w:rFonts w:ascii="Arial" w:hAnsi="Arial"/>
        </w:rPr>
        <w:t>περίπτωση</w:t>
      </w:r>
      <w:r w:rsidR="00D13B09" w:rsidRPr="00B6692A">
        <w:rPr>
          <w:rFonts w:ascii="Arial" w:hAnsi="Arial"/>
        </w:rPr>
        <w:t xml:space="preserve"> </w:t>
      </w:r>
      <w:r w:rsidR="00DC309E" w:rsidRPr="00B6692A">
        <w:rPr>
          <w:rFonts w:ascii="Arial" w:hAnsi="Arial"/>
        </w:rPr>
        <w:t>ανάλογα</w:t>
      </w:r>
      <w:r w:rsidR="00D13B09" w:rsidRPr="00B6692A">
        <w:rPr>
          <w:rFonts w:ascii="Arial" w:hAnsi="Arial"/>
        </w:rPr>
        <w:t xml:space="preserve"> για το τι </w:t>
      </w:r>
      <w:r w:rsidR="00DC309E" w:rsidRPr="00B6692A">
        <w:rPr>
          <w:rFonts w:ascii="Arial" w:hAnsi="Arial"/>
        </w:rPr>
        <w:t>πρόβλημα</w:t>
      </w:r>
      <w:r w:rsidR="00D13B09" w:rsidRPr="00B6692A">
        <w:rPr>
          <w:rFonts w:ascii="Arial" w:hAnsi="Arial"/>
        </w:rPr>
        <w:t xml:space="preserve"> </w:t>
      </w:r>
      <w:r w:rsidR="00DC309E" w:rsidRPr="00B6692A">
        <w:rPr>
          <w:rFonts w:ascii="Arial" w:hAnsi="Arial"/>
        </w:rPr>
        <w:t>προέκυψε</w:t>
      </w:r>
      <w:r w:rsidR="00D13B09" w:rsidRPr="00B6692A">
        <w:rPr>
          <w:rFonts w:ascii="Arial" w:hAnsi="Arial"/>
        </w:rPr>
        <w:t xml:space="preserve"> </w:t>
      </w:r>
      <w:r w:rsidR="00DC309E" w:rsidRPr="00B6692A">
        <w:rPr>
          <w:rFonts w:ascii="Arial" w:hAnsi="Arial"/>
        </w:rPr>
        <w:t>ενημερώνεις</w:t>
      </w:r>
      <w:r w:rsidR="00D13B09" w:rsidRPr="00B6692A">
        <w:rPr>
          <w:rFonts w:ascii="Arial" w:hAnsi="Arial"/>
        </w:rPr>
        <w:t xml:space="preserve"> τον </w:t>
      </w:r>
      <w:r w:rsidR="00DC309E" w:rsidRPr="00B6692A">
        <w:rPr>
          <w:rFonts w:ascii="Arial" w:hAnsi="Arial"/>
        </w:rPr>
        <w:t>υπεύθυνο</w:t>
      </w:r>
      <w:r w:rsidR="00D13B09" w:rsidRPr="00B6692A">
        <w:rPr>
          <w:rFonts w:ascii="Arial" w:hAnsi="Arial"/>
        </w:rPr>
        <w:t xml:space="preserve"> </w:t>
      </w:r>
      <w:r w:rsidR="00DC309E" w:rsidRPr="00B6692A">
        <w:rPr>
          <w:rFonts w:ascii="Arial" w:hAnsi="Arial"/>
        </w:rPr>
        <w:t>τμήματος</w:t>
      </w:r>
      <w:r w:rsidR="00D13B09" w:rsidRPr="00B6692A">
        <w:rPr>
          <w:rFonts w:ascii="Arial" w:hAnsi="Arial"/>
        </w:rPr>
        <w:t xml:space="preserve"> και τον </w:t>
      </w:r>
      <w:r w:rsidR="00DC309E" w:rsidRPr="00B6692A">
        <w:rPr>
          <w:rFonts w:ascii="Arial" w:hAnsi="Arial"/>
        </w:rPr>
        <w:t>Διευθυντή</w:t>
      </w:r>
      <w:r w:rsidR="00D13B09" w:rsidRPr="00B6692A">
        <w:rPr>
          <w:rFonts w:ascii="Arial" w:hAnsi="Arial"/>
        </w:rPr>
        <w:t xml:space="preserve"> σου.</w:t>
      </w:r>
      <w:r w:rsidR="003910ED">
        <w:rPr>
          <w:rFonts w:ascii="Arial" w:hAnsi="Arial"/>
        </w:rPr>
        <w:t xml:space="preserve"> Τέλος πρέπει να ενημερώσεις το βιβλίο ποινών και η Ω.Α. να περαστεί ως τέτοια στο </w:t>
      </w:r>
      <w:r w:rsidR="003910ED">
        <w:rPr>
          <w:rFonts w:ascii="Arial" w:hAnsi="Arial"/>
          <w:lang w:val="en-US"/>
        </w:rPr>
        <w:t>my</w:t>
      </w:r>
      <w:r w:rsidR="003910ED" w:rsidRPr="00950F70">
        <w:rPr>
          <w:rFonts w:ascii="Arial" w:hAnsi="Arial"/>
        </w:rPr>
        <w:t xml:space="preserve"> </w:t>
      </w:r>
      <w:r w:rsidR="003910ED">
        <w:rPr>
          <w:rFonts w:ascii="Arial" w:hAnsi="Arial"/>
          <w:lang w:val="en-US"/>
        </w:rPr>
        <w:t>school</w:t>
      </w:r>
      <w:r w:rsidR="003910ED" w:rsidRPr="003910ED">
        <w:rPr>
          <w:rFonts w:ascii="Arial" w:hAnsi="Arial"/>
        </w:rPr>
        <w:t>.</w:t>
      </w:r>
    </w:p>
    <w:p w14:paraId="5D4BF04D" w14:textId="76E52E40" w:rsidR="000C7898" w:rsidRPr="00B6692A" w:rsidRDefault="000C7898" w:rsidP="00715EA5">
      <w:pPr>
        <w:pStyle w:val="aff2"/>
        <w:numPr>
          <w:ilvl w:val="0"/>
          <w:numId w:val="18"/>
        </w:numPr>
        <w:rPr>
          <w:rFonts w:ascii="Arial" w:hAnsi="Arial"/>
        </w:rPr>
      </w:pPr>
      <w:r w:rsidRPr="00B6692A">
        <w:rPr>
          <w:rFonts w:ascii="Arial" w:hAnsi="Arial"/>
        </w:rPr>
        <w:t xml:space="preserve">Το να σε </w:t>
      </w:r>
      <w:r w:rsidR="00DC309E" w:rsidRPr="00B6692A">
        <w:rPr>
          <w:rFonts w:ascii="Arial" w:hAnsi="Arial"/>
        </w:rPr>
        <w:t>προσέξουν</w:t>
      </w:r>
      <w:r w:rsidRPr="00B6692A">
        <w:rPr>
          <w:rFonts w:ascii="Arial" w:hAnsi="Arial"/>
        </w:rPr>
        <w:t xml:space="preserve"> </w:t>
      </w:r>
      <w:r w:rsidR="00DC309E" w:rsidRPr="00B6692A">
        <w:rPr>
          <w:rFonts w:ascii="Arial" w:hAnsi="Arial"/>
        </w:rPr>
        <w:t>έφηβοι</w:t>
      </w:r>
      <w:r w:rsidRPr="00B6692A">
        <w:rPr>
          <w:rFonts w:ascii="Arial" w:hAnsi="Arial"/>
        </w:rPr>
        <w:t xml:space="preserve"> </w:t>
      </w:r>
      <w:r w:rsidR="00216011">
        <w:rPr>
          <w:rFonts w:ascii="Arial" w:hAnsi="Arial"/>
        </w:rPr>
        <w:t>ή</w:t>
      </w:r>
      <w:r w:rsidRPr="00655491">
        <w:rPr>
          <w:rFonts w:ascii="Arial" w:hAnsi="Arial"/>
        </w:rPr>
        <w:t xml:space="preserve"> και </w:t>
      </w:r>
      <w:r w:rsidR="00DC309E" w:rsidRPr="00B6692A">
        <w:rPr>
          <w:rFonts w:ascii="Arial" w:hAnsi="Arial"/>
        </w:rPr>
        <w:t>μικρότερες</w:t>
      </w:r>
      <w:r w:rsidRPr="00B6692A">
        <w:rPr>
          <w:rFonts w:ascii="Arial" w:hAnsi="Arial"/>
        </w:rPr>
        <w:t xml:space="preserve"> </w:t>
      </w:r>
      <w:r w:rsidR="00DC309E" w:rsidRPr="00B6692A">
        <w:rPr>
          <w:rFonts w:ascii="Arial" w:hAnsi="Arial"/>
        </w:rPr>
        <w:t>ηλικίες</w:t>
      </w:r>
      <w:r w:rsidRPr="00B6692A">
        <w:rPr>
          <w:rFonts w:ascii="Arial" w:hAnsi="Arial"/>
        </w:rPr>
        <w:t xml:space="preserve"> για 40 </w:t>
      </w:r>
      <w:r w:rsidR="00DC309E" w:rsidRPr="00B6692A">
        <w:rPr>
          <w:rFonts w:ascii="Arial" w:hAnsi="Arial"/>
        </w:rPr>
        <w:t>λεπτά</w:t>
      </w:r>
      <w:r w:rsidRPr="00B6692A">
        <w:rPr>
          <w:rFonts w:ascii="Arial" w:hAnsi="Arial"/>
        </w:rPr>
        <w:t xml:space="preserve"> είναι </w:t>
      </w:r>
      <w:r w:rsidR="00DC309E" w:rsidRPr="00B6692A">
        <w:rPr>
          <w:rFonts w:ascii="Arial" w:hAnsi="Arial"/>
        </w:rPr>
        <w:t>απίθανο</w:t>
      </w:r>
      <w:r w:rsidRPr="00B6692A">
        <w:rPr>
          <w:rFonts w:ascii="Arial" w:hAnsi="Arial"/>
        </w:rPr>
        <w:t xml:space="preserve">, είναι </w:t>
      </w:r>
      <w:r w:rsidR="00DC309E" w:rsidRPr="00B6692A">
        <w:rPr>
          <w:rFonts w:ascii="Arial" w:hAnsi="Arial"/>
        </w:rPr>
        <w:t>προτιμότερο</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μαζί</w:t>
      </w:r>
      <w:r w:rsidRPr="00B6692A">
        <w:rPr>
          <w:rFonts w:ascii="Arial" w:hAnsi="Arial"/>
        </w:rPr>
        <w:t xml:space="preserve"> τους μια </w:t>
      </w:r>
      <w:r w:rsidR="00DC309E" w:rsidRPr="00B6692A">
        <w:rPr>
          <w:rFonts w:ascii="Arial" w:hAnsi="Arial"/>
        </w:rPr>
        <w:t>συμφωνία</w:t>
      </w:r>
      <w:r w:rsidRPr="00B6692A">
        <w:rPr>
          <w:rFonts w:ascii="Arial" w:hAnsi="Arial"/>
        </w:rPr>
        <w:t xml:space="preserve"> ότι θα το </w:t>
      </w:r>
      <w:r w:rsidR="00DC309E" w:rsidRPr="00B6692A">
        <w:rPr>
          <w:rFonts w:ascii="Arial" w:hAnsi="Arial"/>
        </w:rPr>
        <w:t>σπάσουμε</w:t>
      </w:r>
      <w:r w:rsidRPr="00B6692A">
        <w:rPr>
          <w:rFonts w:ascii="Arial" w:hAnsi="Arial"/>
        </w:rPr>
        <w:t xml:space="preserve"> στη </w:t>
      </w:r>
      <w:r w:rsidR="00DC309E" w:rsidRPr="00B6692A">
        <w:rPr>
          <w:rFonts w:ascii="Arial" w:hAnsi="Arial"/>
        </w:rPr>
        <w:t>μέση</w:t>
      </w:r>
      <w:r w:rsidRPr="00B6692A">
        <w:rPr>
          <w:rFonts w:ascii="Arial" w:hAnsi="Arial"/>
        </w:rPr>
        <w:t xml:space="preserve"> και θα </w:t>
      </w:r>
      <w:r w:rsidR="00DC309E" w:rsidRPr="00B6692A">
        <w:rPr>
          <w:rFonts w:ascii="Arial" w:hAnsi="Arial"/>
        </w:rPr>
        <w:t>κάνουμε</w:t>
      </w:r>
      <w:r w:rsidRPr="00B6692A">
        <w:rPr>
          <w:rFonts w:ascii="Arial" w:hAnsi="Arial"/>
        </w:rPr>
        <w:t xml:space="preserve"> 30 </w:t>
      </w:r>
      <w:r w:rsidR="00DC309E" w:rsidRPr="00B6692A">
        <w:rPr>
          <w:rFonts w:ascii="Arial" w:hAnsi="Arial"/>
        </w:rPr>
        <w:t>λεπτά</w:t>
      </w:r>
      <w:r w:rsidRPr="00B6692A">
        <w:rPr>
          <w:rFonts w:ascii="Arial" w:hAnsi="Arial"/>
        </w:rPr>
        <w:t xml:space="preserve"> </w:t>
      </w:r>
      <w:r w:rsidR="00DC309E" w:rsidRPr="00B6692A">
        <w:rPr>
          <w:rFonts w:ascii="Arial" w:hAnsi="Arial"/>
        </w:rPr>
        <w:t>μάθημα</w:t>
      </w:r>
      <w:r w:rsidRPr="00B6692A">
        <w:rPr>
          <w:rFonts w:ascii="Arial" w:hAnsi="Arial"/>
        </w:rPr>
        <w:t xml:space="preserve"> (κ</w:t>
      </w:r>
      <w:r w:rsidRPr="00216011">
        <w:rPr>
          <w:rFonts w:ascii="Arial" w:hAnsi="Arial"/>
        </w:rPr>
        <w:t xml:space="preserve">αι </w:t>
      </w:r>
      <w:r w:rsidR="00DC309E" w:rsidRPr="00655491">
        <w:rPr>
          <w:rFonts w:ascii="Arial" w:hAnsi="Arial"/>
        </w:rPr>
        <w:t>λιγότερο</w:t>
      </w:r>
      <w:r w:rsidRPr="00B6692A">
        <w:rPr>
          <w:rFonts w:ascii="Arial" w:hAnsi="Arial"/>
        </w:rPr>
        <w:t xml:space="preserve"> αν σε </w:t>
      </w:r>
      <w:r w:rsidR="00DC309E" w:rsidRPr="00B6692A">
        <w:rPr>
          <w:rFonts w:ascii="Arial" w:hAnsi="Arial"/>
        </w:rPr>
        <w:t>παίρνει</w:t>
      </w:r>
      <w:r w:rsidRPr="00B6692A">
        <w:rPr>
          <w:rFonts w:ascii="Arial" w:hAnsi="Arial"/>
        </w:rPr>
        <w:t xml:space="preserve"> η </w:t>
      </w:r>
      <w:r w:rsidR="00DC309E" w:rsidRPr="00B6692A">
        <w:rPr>
          <w:rFonts w:ascii="Arial" w:hAnsi="Arial"/>
        </w:rPr>
        <w:t>δομή</w:t>
      </w:r>
      <w:r w:rsidRPr="00B6692A">
        <w:rPr>
          <w:rFonts w:ascii="Arial" w:hAnsi="Arial"/>
        </w:rPr>
        <w:t xml:space="preserve"> του </w:t>
      </w:r>
      <w:r w:rsidR="00DC309E" w:rsidRPr="00B6692A">
        <w:rPr>
          <w:rFonts w:ascii="Arial" w:hAnsi="Arial"/>
        </w:rPr>
        <w:t>μαθήματος</w:t>
      </w:r>
      <w:r w:rsidRPr="00B6692A">
        <w:rPr>
          <w:rFonts w:ascii="Arial" w:hAnsi="Arial"/>
        </w:rPr>
        <w:t xml:space="preserve">) και το </w:t>
      </w:r>
      <w:r w:rsidR="00DC309E" w:rsidRPr="00B6692A">
        <w:rPr>
          <w:rFonts w:ascii="Arial" w:hAnsi="Arial"/>
        </w:rPr>
        <w:t>υπόλοιπο</w:t>
      </w:r>
      <w:r w:rsidRPr="00B6692A">
        <w:rPr>
          <w:rFonts w:ascii="Arial" w:hAnsi="Arial"/>
        </w:rPr>
        <w:t xml:space="preserve"> θα </w:t>
      </w:r>
      <w:r w:rsidR="00DC309E" w:rsidRPr="00B6692A">
        <w:rPr>
          <w:rFonts w:ascii="Arial" w:hAnsi="Arial"/>
        </w:rPr>
        <w:t>χαλαρώσουμε</w:t>
      </w:r>
      <w:r w:rsidRPr="00B6692A">
        <w:rPr>
          <w:rFonts w:ascii="Arial" w:hAnsi="Arial"/>
        </w:rPr>
        <w:t xml:space="preserve"> </w:t>
      </w:r>
      <w:r w:rsidR="00DC309E" w:rsidRPr="00B6692A">
        <w:rPr>
          <w:rFonts w:ascii="Arial" w:hAnsi="Arial"/>
        </w:rPr>
        <w:t>π</w:t>
      </w:r>
      <w:r w:rsidR="00216011">
        <w:rPr>
          <w:rFonts w:ascii="Arial" w:hAnsi="Arial"/>
        </w:rPr>
        <w:t>α</w:t>
      </w:r>
      <w:r w:rsidR="00DC309E" w:rsidRPr="00216011">
        <w:rPr>
          <w:rFonts w:ascii="Arial" w:hAnsi="Arial"/>
        </w:rPr>
        <w:t>ρ</w:t>
      </w:r>
      <w:r w:rsidR="00216011">
        <w:rPr>
          <w:rFonts w:ascii="Arial" w:hAnsi="Arial"/>
        </w:rPr>
        <w:t>ά</w:t>
      </w:r>
      <w:r w:rsidRPr="00655491">
        <w:rPr>
          <w:rFonts w:ascii="Arial" w:hAnsi="Arial"/>
        </w:rPr>
        <w:t xml:space="preserve"> να </w:t>
      </w:r>
      <w:r w:rsidR="00DC309E" w:rsidRPr="00B6692A">
        <w:rPr>
          <w:rFonts w:ascii="Arial" w:hAnsi="Arial"/>
        </w:rPr>
        <w:t>επιμένεις</w:t>
      </w:r>
      <w:r w:rsidRPr="00B6692A">
        <w:rPr>
          <w:rFonts w:ascii="Arial" w:hAnsi="Arial"/>
        </w:rPr>
        <w:t xml:space="preserve"> στο 40λεπτο με </w:t>
      </w:r>
      <w:r w:rsidR="00DC309E" w:rsidRPr="00B6692A">
        <w:rPr>
          <w:rFonts w:ascii="Arial" w:hAnsi="Arial"/>
        </w:rPr>
        <w:t>αποτέλεσμα</w:t>
      </w:r>
      <w:r w:rsidRPr="00B6692A">
        <w:rPr>
          <w:rFonts w:ascii="Arial" w:hAnsi="Arial"/>
        </w:rPr>
        <w:t xml:space="preserve"> να </w:t>
      </w:r>
      <w:r w:rsidR="00DC309E" w:rsidRPr="00B6692A">
        <w:rPr>
          <w:rFonts w:ascii="Arial" w:hAnsi="Arial"/>
        </w:rPr>
        <w:t>κάνεις</w:t>
      </w:r>
      <w:r w:rsidRPr="00B6692A">
        <w:rPr>
          <w:rFonts w:ascii="Arial" w:hAnsi="Arial"/>
        </w:rPr>
        <w:t xml:space="preserve"> </w:t>
      </w:r>
      <w:r w:rsidR="00DC309E" w:rsidRPr="00B6692A">
        <w:rPr>
          <w:rFonts w:ascii="Arial" w:hAnsi="Arial"/>
        </w:rPr>
        <w:t>συνέχεια</w:t>
      </w:r>
      <w:r w:rsidRPr="00B6692A">
        <w:rPr>
          <w:rFonts w:ascii="Arial" w:hAnsi="Arial"/>
        </w:rPr>
        <w:t xml:space="preserve"> </w:t>
      </w:r>
      <w:r w:rsidR="00DC309E" w:rsidRPr="00B6692A">
        <w:rPr>
          <w:rFonts w:ascii="Arial" w:hAnsi="Arial"/>
        </w:rPr>
        <w:t>παρατηρήσεις</w:t>
      </w:r>
      <w:r w:rsidRPr="00B6692A">
        <w:rPr>
          <w:rFonts w:ascii="Arial" w:hAnsi="Arial"/>
        </w:rPr>
        <w:t>.</w:t>
      </w:r>
    </w:p>
    <w:p w14:paraId="22D5FD97" w14:textId="36EC70E3" w:rsidR="000C7898" w:rsidRPr="00B6692A" w:rsidRDefault="00DC309E" w:rsidP="00715EA5">
      <w:pPr>
        <w:pStyle w:val="aff2"/>
        <w:numPr>
          <w:ilvl w:val="0"/>
          <w:numId w:val="18"/>
        </w:numPr>
        <w:rPr>
          <w:rFonts w:ascii="Arial" w:hAnsi="Arial"/>
        </w:rPr>
      </w:pPr>
      <w:r w:rsidRPr="00B6692A">
        <w:rPr>
          <w:rFonts w:ascii="Arial" w:hAnsi="Arial"/>
        </w:rPr>
        <w:t>Υπάρχουν</w:t>
      </w:r>
      <w:r w:rsidR="000C7898" w:rsidRPr="00B6692A">
        <w:rPr>
          <w:rFonts w:ascii="Arial" w:hAnsi="Arial"/>
        </w:rPr>
        <w:t xml:space="preserve"> </w:t>
      </w:r>
      <w:r w:rsidRPr="00B6692A">
        <w:rPr>
          <w:rFonts w:ascii="Arial" w:hAnsi="Arial"/>
        </w:rPr>
        <w:t>παιδαγωγοί</w:t>
      </w:r>
      <w:r w:rsidR="000C7898" w:rsidRPr="00B6692A">
        <w:rPr>
          <w:rFonts w:ascii="Arial" w:hAnsi="Arial"/>
        </w:rPr>
        <w:t xml:space="preserve"> που </w:t>
      </w:r>
      <w:r w:rsidRPr="00B6692A">
        <w:rPr>
          <w:rFonts w:ascii="Arial" w:hAnsi="Arial"/>
        </w:rPr>
        <w:t>υποστηρίζουν</w:t>
      </w:r>
      <w:r w:rsidR="000C7898" w:rsidRPr="00B6692A">
        <w:rPr>
          <w:rFonts w:ascii="Arial" w:hAnsi="Arial"/>
        </w:rPr>
        <w:t xml:space="preserve"> ότι αν </w:t>
      </w:r>
      <w:r w:rsidRPr="00B6692A">
        <w:rPr>
          <w:rFonts w:ascii="Arial" w:hAnsi="Arial"/>
        </w:rPr>
        <w:t>έχεις</w:t>
      </w:r>
      <w:r w:rsidR="000C7898" w:rsidRPr="00B6692A">
        <w:rPr>
          <w:rFonts w:ascii="Arial" w:hAnsi="Arial"/>
        </w:rPr>
        <w:t xml:space="preserve"> τον </w:t>
      </w:r>
      <w:r w:rsidRPr="00B6692A">
        <w:rPr>
          <w:rFonts w:ascii="Arial" w:hAnsi="Arial"/>
        </w:rPr>
        <w:t>αέρα</w:t>
      </w:r>
      <w:r w:rsidR="000C7898" w:rsidRPr="00B6692A">
        <w:rPr>
          <w:rFonts w:ascii="Arial" w:hAnsi="Arial"/>
        </w:rPr>
        <w:t xml:space="preserve"> του </w:t>
      </w:r>
      <w:r w:rsidRPr="00B6692A">
        <w:rPr>
          <w:rFonts w:ascii="Arial" w:hAnsi="Arial"/>
        </w:rPr>
        <w:t>καθηγητή</w:t>
      </w:r>
      <w:r w:rsidR="000C7898" w:rsidRPr="00B6692A">
        <w:rPr>
          <w:rFonts w:ascii="Arial" w:hAnsi="Arial"/>
        </w:rPr>
        <w:t xml:space="preserve"> που </w:t>
      </w:r>
      <w:r w:rsidRPr="00B6692A">
        <w:rPr>
          <w:rFonts w:ascii="Arial" w:hAnsi="Arial"/>
        </w:rPr>
        <w:t>εμπνέει</w:t>
      </w:r>
      <w:r w:rsidR="000C7898" w:rsidRPr="00B6692A">
        <w:rPr>
          <w:rFonts w:ascii="Arial" w:hAnsi="Arial"/>
        </w:rPr>
        <w:t xml:space="preserve"> θα σε </w:t>
      </w:r>
      <w:r w:rsidRPr="00B6692A">
        <w:rPr>
          <w:rFonts w:ascii="Arial" w:hAnsi="Arial"/>
        </w:rPr>
        <w:t>προσέξουν</w:t>
      </w:r>
      <w:r w:rsidR="000C7898" w:rsidRPr="00B6692A">
        <w:rPr>
          <w:rFonts w:ascii="Arial" w:hAnsi="Arial"/>
        </w:rPr>
        <w:t xml:space="preserve"> και δεν θα </w:t>
      </w:r>
      <w:r w:rsidRPr="00B6692A">
        <w:rPr>
          <w:rFonts w:ascii="Arial" w:hAnsi="Arial"/>
        </w:rPr>
        <w:t>κάνουν</w:t>
      </w:r>
      <w:r w:rsidR="000C7898" w:rsidRPr="00B6692A">
        <w:rPr>
          <w:rFonts w:ascii="Arial" w:hAnsi="Arial"/>
        </w:rPr>
        <w:t xml:space="preserve"> </w:t>
      </w:r>
      <w:r w:rsidRPr="00B6692A">
        <w:rPr>
          <w:rFonts w:ascii="Arial" w:hAnsi="Arial"/>
        </w:rPr>
        <w:t>φασαρία</w:t>
      </w:r>
      <w:r w:rsidR="000C7898" w:rsidRPr="00B6692A">
        <w:rPr>
          <w:rFonts w:ascii="Arial" w:hAnsi="Arial"/>
        </w:rPr>
        <w:t xml:space="preserve">, </w:t>
      </w:r>
      <w:r w:rsidR="00216011" w:rsidRPr="00B6692A">
        <w:rPr>
          <w:rFonts w:ascii="Arial" w:hAnsi="Arial"/>
        </w:rPr>
        <w:t>άρ</w:t>
      </w:r>
      <w:r w:rsidR="00216011">
        <w:rPr>
          <w:rFonts w:ascii="Arial" w:hAnsi="Arial"/>
        </w:rPr>
        <w:t>α</w:t>
      </w:r>
      <w:r w:rsidR="000C7898" w:rsidRPr="00655491">
        <w:rPr>
          <w:rFonts w:ascii="Arial" w:hAnsi="Arial"/>
        </w:rPr>
        <w:t xml:space="preserve"> είναι στο </w:t>
      </w:r>
      <w:r w:rsidRPr="00B6692A">
        <w:rPr>
          <w:rFonts w:ascii="Arial" w:hAnsi="Arial"/>
        </w:rPr>
        <w:t>δικό</w:t>
      </w:r>
      <w:r w:rsidR="000C7898" w:rsidRPr="00B6692A">
        <w:rPr>
          <w:rFonts w:ascii="Arial" w:hAnsi="Arial"/>
        </w:rPr>
        <w:t xml:space="preserve"> σου </w:t>
      </w:r>
      <w:r w:rsidRPr="00B6692A">
        <w:rPr>
          <w:rFonts w:ascii="Arial" w:hAnsi="Arial"/>
        </w:rPr>
        <w:t>χέρι</w:t>
      </w:r>
      <w:r w:rsidR="000C7898" w:rsidRPr="00B6692A">
        <w:rPr>
          <w:rFonts w:ascii="Arial" w:hAnsi="Arial"/>
        </w:rPr>
        <w:t xml:space="preserve"> στο πως θα </w:t>
      </w:r>
      <w:r w:rsidRPr="00B6692A">
        <w:rPr>
          <w:rFonts w:ascii="Arial" w:hAnsi="Arial"/>
        </w:rPr>
        <w:t>χειριστείς</w:t>
      </w:r>
      <w:r w:rsidR="000C7898" w:rsidRPr="00B6692A">
        <w:rPr>
          <w:rFonts w:ascii="Arial" w:hAnsi="Arial"/>
        </w:rPr>
        <w:t xml:space="preserve"> την </w:t>
      </w:r>
      <w:r w:rsidRPr="00B6692A">
        <w:rPr>
          <w:rFonts w:ascii="Arial" w:hAnsi="Arial"/>
        </w:rPr>
        <w:t>τάξη</w:t>
      </w:r>
      <w:r w:rsidR="000C7898" w:rsidRPr="00B6692A">
        <w:rPr>
          <w:rFonts w:ascii="Arial" w:hAnsi="Arial"/>
        </w:rPr>
        <w:t xml:space="preserve">. </w:t>
      </w:r>
      <w:r w:rsidRPr="00B6692A">
        <w:rPr>
          <w:rFonts w:ascii="Arial" w:hAnsi="Arial"/>
        </w:rPr>
        <w:t>Μύθος</w:t>
      </w:r>
      <w:r w:rsidR="000C7898" w:rsidRPr="00B6692A">
        <w:rPr>
          <w:rFonts w:ascii="Arial" w:hAnsi="Arial"/>
        </w:rPr>
        <w:t xml:space="preserve"> </w:t>
      </w:r>
      <w:r w:rsidRPr="00B6692A">
        <w:rPr>
          <w:rFonts w:ascii="Arial" w:hAnsi="Arial"/>
        </w:rPr>
        <w:t>φ</w:t>
      </w:r>
      <w:r w:rsidR="00216011">
        <w:rPr>
          <w:rFonts w:ascii="Arial" w:hAnsi="Arial"/>
        </w:rPr>
        <w:t>ί</w:t>
      </w:r>
      <w:r w:rsidRPr="00655491">
        <w:rPr>
          <w:rFonts w:ascii="Arial" w:hAnsi="Arial"/>
        </w:rPr>
        <w:t>λ</w:t>
      </w:r>
      <w:r w:rsidR="00216011">
        <w:rPr>
          <w:rFonts w:ascii="Arial" w:hAnsi="Arial"/>
        </w:rPr>
        <w:t>ε</w:t>
      </w:r>
      <w:r w:rsidR="000C7898" w:rsidRPr="00655491">
        <w:rPr>
          <w:rFonts w:ascii="Arial" w:hAnsi="Arial"/>
        </w:rPr>
        <w:t xml:space="preserve"> μου για τα </w:t>
      </w:r>
      <w:r w:rsidRPr="00B6692A">
        <w:rPr>
          <w:rFonts w:ascii="Arial" w:hAnsi="Arial"/>
        </w:rPr>
        <w:t>αμφιθέατρα</w:t>
      </w:r>
      <w:r w:rsidR="000C7898" w:rsidRPr="00B6692A">
        <w:rPr>
          <w:rFonts w:ascii="Arial" w:hAnsi="Arial"/>
        </w:rPr>
        <w:t xml:space="preserve">. </w:t>
      </w:r>
      <w:r w:rsidRPr="00B6692A">
        <w:rPr>
          <w:rFonts w:ascii="Arial" w:hAnsi="Arial"/>
        </w:rPr>
        <w:t>Υπάρχουν</w:t>
      </w:r>
      <w:r w:rsidR="000C7898" w:rsidRPr="00B6692A">
        <w:rPr>
          <w:rFonts w:ascii="Arial" w:hAnsi="Arial"/>
        </w:rPr>
        <w:t xml:space="preserve"> </w:t>
      </w:r>
      <w:r w:rsidRPr="00B6692A">
        <w:rPr>
          <w:rFonts w:ascii="Arial" w:hAnsi="Arial"/>
        </w:rPr>
        <w:t>μαθητές</w:t>
      </w:r>
      <w:r w:rsidR="000C7898" w:rsidRPr="00B6692A">
        <w:rPr>
          <w:rFonts w:ascii="Arial" w:hAnsi="Arial"/>
        </w:rPr>
        <w:t xml:space="preserve"> που και ο Πιαζ</w:t>
      </w:r>
      <w:r w:rsidR="00216011">
        <w:rPr>
          <w:rFonts w:ascii="Arial" w:hAnsi="Arial"/>
        </w:rPr>
        <w:t>έ</w:t>
      </w:r>
      <w:r w:rsidR="000C7898" w:rsidRPr="00655491">
        <w:rPr>
          <w:rFonts w:ascii="Arial" w:hAnsi="Arial"/>
        </w:rPr>
        <w:t xml:space="preserve">τ των </w:t>
      </w:r>
      <w:r w:rsidRPr="00B6692A">
        <w:rPr>
          <w:rFonts w:ascii="Arial" w:hAnsi="Arial"/>
        </w:rPr>
        <w:t>μαθηματικών</w:t>
      </w:r>
      <w:r w:rsidR="000C7898" w:rsidRPr="00B6692A">
        <w:rPr>
          <w:rFonts w:ascii="Arial" w:hAnsi="Arial"/>
        </w:rPr>
        <w:t xml:space="preserve"> να </w:t>
      </w:r>
      <w:r w:rsidRPr="00B6692A">
        <w:rPr>
          <w:rFonts w:ascii="Arial" w:hAnsi="Arial"/>
        </w:rPr>
        <w:t>είσαι</w:t>
      </w:r>
      <w:r w:rsidR="000C7898" w:rsidRPr="00B6692A">
        <w:rPr>
          <w:rFonts w:ascii="Arial" w:hAnsi="Arial"/>
        </w:rPr>
        <w:t xml:space="preserve">, δεν τους </w:t>
      </w:r>
      <w:r w:rsidRPr="00B6692A">
        <w:rPr>
          <w:rFonts w:ascii="Arial" w:hAnsi="Arial"/>
        </w:rPr>
        <w:t>ενδιαφέρεις</w:t>
      </w:r>
      <w:r w:rsidR="000C7898" w:rsidRPr="00B6692A">
        <w:rPr>
          <w:rFonts w:ascii="Arial" w:hAnsi="Arial"/>
        </w:rPr>
        <w:t xml:space="preserve">, και </w:t>
      </w:r>
      <w:r w:rsidRPr="00B6692A">
        <w:rPr>
          <w:rFonts w:ascii="Arial" w:hAnsi="Arial"/>
        </w:rPr>
        <w:t>εκείνο</w:t>
      </w:r>
      <w:r w:rsidR="000C7898" w:rsidRPr="00B6692A">
        <w:rPr>
          <w:rFonts w:ascii="Arial" w:hAnsi="Arial"/>
        </w:rPr>
        <w:t xml:space="preserve"> που </w:t>
      </w:r>
      <w:r w:rsidRPr="00B6692A">
        <w:rPr>
          <w:rFonts w:ascii="Arial" w:hAnsi="Arial"/>
        </w:rPr>
        <w:t>θέλουν</w:t>
      </w:r>
      <w:r w:rsidR="000C7898" w:rsidRPr="00B6692A">
        <w:rPr>
          <w:rFonts w:ascii="Arial" w:hAnsi="Arial"/>
        </w:rPr>
        <w:t xml:space="preserve"> είναι να </w:t>
      </w:r>
      <w:r w:rsidR="00216011">
        <w:rPr>
          <w:rFonts w:ascii="Arial" w:hAnsi="Arial"/>
        </w:rPr>
        <w:t>χ</w:t>
      </w:r>
      <w:r w:rsidRPr="00655491">
        <w:rPr>
          <w:rFonts w:ascii="Arial" w:hAnsi="Arial"/>
        </w:rPr>
        <w:t>τυπήσει</w:t>
      </w:r>
      <w:r w:rsidR="000C7898" w:rsidRPr="00B6692A">
        <w:rPr>
          <w:rFonts w:ascii="Arial" w:hAnsi="Arial"/>
        </w:rPr>
        <w:t xml:space="preserve"> το </w:t>
      </w:r>
      <w:r w:rsidRPr="00B6692A">
        <w:rPr>
          <w:rFonts w:ascii="Arial" w:hAnsi="Arial"/>
        </w:rPr>
        <w:t>κουδούνι</w:t>
      </w:r>
      <w:r w:rsidR="000C7898" w:rsidRPr="00B6692A">
        <w:rPr>
          <w:rFonts w:ascii="Arial" w:hAnsi="Arial"/>
        </w:rPr>
        <w:t xml:space="preserve"> να βγουν </w:t>
      </w:r>
      <w:r w:rsidRPr="00B6692A">
        <w:rPr>
          <w:rFonts w:ascii="Arial" w:hAnsi="Arial"/>
        </w:rPr>
        <w:t>έξω</w:t>
      </w:r>
      <w:r w:rsidR="000C7898" w:rsidRPr="00B6692A">
        <w:rPr>
          <w:rFonts w:ascii="Arial" w:hAnsi="Arial"/>
        </w:rPr>
        <w:t xml:space="preserve">. Βρες </w:t>
      </w:r>
      <w:r w:rsidRPr="00B6692A">
        <w:rPr>
          <w:rFonts w:ascii="Arial" w:hAnsi="Arial"/>
        </w:rPr>
        <w:t>χρυσή</w:t>
      </w:r>
      <w:r w:rsidR="000C7898" w:rsidRPr="00B6692A">
        <w:rPr>
          <w:rFonts w:ascii="Arial" w:hAnsi="Arial"/>
        </w:rPr>
        <w:t xml:space="preserve"> </w:t>
      </w:r>
      <w:r w:rsidRPr="00B6692A">
        <w:rPr>
          <w:rFonts w:ascii="Arial" w:hAnsi="Arial"/>
        </w:rPr>
        <w:t>τομή</w:t>
      </w:r>
      <w:r w:rsidR="000C7898" w:rsidRPr="00B6692A">
        <w:rPr>
          <w:rFonts w:ascii="Arial" w:hAnsi="Arial"/>
        </w:rPr>
        <w:t xml:space="preserve"> να τα </w:t>
      </w:r>
      <w:r w:rsidRPr="00B6692A">
        <w:rPr>
          <w:rFonts w:ascii="Arial" w:hAnsi="Arial"/>
        </w:rPr>
        <w:t>έχεις</w:t>
      </w:r>
      <w:r w:rsidR="000C7898" w:rsidRPr="00B6692A">
        <w:rPr>
          <w:rFonts w:ascii="Arial" w:hAnsi="Arial"/>
        </w:rPr>
        <w:t xml:space="preserve"> </w:t>
      </w:r>
      <w:r w:rsidRPr="00B6692A">
        <w:rPr>
          <w:rFonts w:ascii="Arial" w:hAnsi="Arial"/>
        </w:rPr>
        <w:t>καλά</w:t>
      </w:r>
      <w:r w:rsidR="000C7898" w:rsidRPr="00B6692A">
        <w:rPr>
          <w:rFonts w:ascii="Arial" w:hAnsi="Arial"/>
        </w:rPr>
        <w:t xml:space="preserve"> </w:t>
      </w:r>
      <w:r w:rsidRPr="00B6692A">
        <w:rPr>
          <w:rFonts w:ascii="Arial" w:hAnsi="Arial"/>
        </w:rPr>
        <w:t>μαζί</w:t>
      </w:r>
      <w:r w:rsidR="000C7898" w:rsidRPr="00B6692A">
        <w:rPr>
          <w:rFonts w:ascii="Arial" w:hAnsi="Arial"/>
        </w:rPr>
        <w:t xml:space="preserve"> τους, δεν </w:t>
      </w:r>
      <w:r w:rsidRPr="00B6692A">
        <w:rPr>
          <w:rFonts w:ascii="Arial" w:hAnsi="Arial"/>
        </w:rPr>
        <w:t>είσαι</w:t>
      </w:r>
      <w:r w:rsidR="000C7898" w:rsidRPr="00B6692A">
        <w:rPr>
          <w:rFonts w:ascii="Arial" w:hAnsi="Arial"/>
        </w:rPr>
        <w:t xml:space="preserve"> </w:t>
      </w:r>
      <w:r w:rsidRPr="00B6692A">
        <w:rPr>
          <w:rFonts w:ascii="Arial" w:hAnsi="Arial"/>
        </w:rPr>
        <w:t>εσύ</w:t>
      </w:r>
      <w:r w:rsidR="000C7898" w:rsidRPr="00B6692A">
        <w:rPr>
          <w:rFonts w:ascii="Arial" w:hAnsi="Arial"/>
        </w:rPr>
        <w:t xml:space="preserve"> </w:t>
      </w:r>
      <w:r w:rsidRPr="00B6692A">
        <w:rPr>
          <w:rFonts w:ascii="Arial" w:hAnsi="Arial"/>
        </w:rPr>
        <w:t>υπεύθυνος</w:t>
      </w:r>
      <w:r w:rsidR="000C7898" w:rsidRPr="00B6692A">
        <w:rPr>
          <w:rFonts w:ascii="Arial" w:hAnsi="Arial"/>
        </w:rPr>
        <w:t xml:space="preserve"> αν δεν </w:t>
      </w:r>
      <w:r w:rsidRPr="00B6692A">
        <w:rPr>
          <w:rFonts w:ascii="Arial" w:hAnsi="Arial"/>
        </w:rPr>
        <w:t>θέλει</w:t>
      </w:r>
      <w:r w:rsidR="000C7898" w:rsidRPr="00B6692A">
        <w:rPr>
          <w:rFonts w:ascii="Arial" w:hAnsi="Arial"/>
        </w:rPr>
        <w:t xml:space="preserve"> να </w:t>
      </w:r>
      <w:r w:rsidRPr="00B6692A">
        <w:rPr>
          <w:rFonts w:ascii="Arial" w:hAnsi="Arial"/>
        </w:rPr>
        <w:t>μάθει</w:t>
      </w:r>
      <w:r w:rsidR="000C7898" w:rsidRPr="00B6692A">
        <w:rPr>
          <w:rFonts w:ascii="Arial" w:hAnsi="Arial"/>
        </w:rPr>
        <w:t xml:space="preserve"> αυτά που του </w:t>
      </w:r>
      <w:r w:rsidRPr="00B6692A">
        <w:rPr>
          <w:rFonts w:ascii="Arial" w:hAnsi="Arial"/>
        </w:rPr>
        <w:t>μεταδίδεις</w:t>
      </w:r>
      <w:r w:rsidR="000C7898" w:rsidRPr="00B6692A">
        <w:rPr>
          <w:rFonts w:ascii="Arial" w:hAnsi="Arial"/>
        </w:rPr>
        <w:t>.</w:t>
      </w:r>
    </w:p>
    <w:p w14:paraId="7F40D142" w14:textId="73B1E8E3" w:rsidR="000C7898" w:rsidRPr="00B6692A" w:rsidRDefault="000C7898" w:rsidP="00715EA5">
      <w:pPr>
        <w:pStyle w:val="aff2"/>
        <w:numPr>
          <w:ilvl w:val="0"/>
          <w:numId w:val="18"/>
        </w:numPr>
        <w:rPr>
          <w:rFonts w:ascii="Arial" w:hAnsi="Arial"/>
        </w:rPr>
      </w:pPr>
      <w:r w:rsidRPr="00B6692A">
        <w:rPr>
          <w:rFonts w:ascii="Arial" w:hAnsi="Arial"/>
        </w:rPr>
        <w:t xml:space="preserve">Οι </w:t>
      </w:r>
      <w:r w:rsidR="00DC309E" w:rsidRPr="00B6692A">
        <w:rPr>
          <w:rFonts w:ascii="Arial" w:hAnsi="Arial"/>
        </w:rPr>
        <w:t>μαθητές</w:t>
      </w:r>
      <w:r w:rsidRPr="00B6692A">
        <w:rPr>
          <w:rFonts w:ascii="Arial" w:hAnsi="Arial"/>
        </w:rPr>
        <w:t xml:space="preserve"> από </w:t>
      </w:r>
      <w:r w:rsidR="00DC309E" w:rsidRPr="00B6692A">
        <w:rPr>
          <w:rFonts w:ascii="Arial" w:hAnsi="Arial"/>
        </w:rPr>
        <w:t>θέση</w:t>
      </w:r>
      <w:r w:rsidRPr="00B6692A">
        <w:rPr>
          <w:rFonts w:ascii="Arial" w:hAnsi="Arial"/>
        </w:rPr>
        <w:t xml:space="preserve"> – </w:t>
      </w:r>
      <w:r w:rsidR="00DC309E" w:rsidRPr="00B6692A">
        <w:rPr>
          <w:rFonts w:ascii="Arial" w:hAnsi="Arial"/>
        </w:rPr>
        <w:t>φύση</w:t>
      </w:r>
      <w:r w:rsidRPr="00B6692A">
        <w:rPr>
          <w:rFonts w:ascii="Arial" w:hAnsi="Arial"/>
        </w:rPr>
        <w:t xml:space="preserve"> </w:t>
      </w:r>
      <w:r w:rsidR="00DC309E" w:rsidRPr="00B6692A">
        <w:rPr>
          <w:rFonts w:ascii="Arial" w:hAnsi="Arial"/>
        </w:rPr>
        <w:t>θέλουν</w:t>
      </w:r>
      <w:r w:rsidRPr="00B6692A">
        <w:rPr>
          <w:rFonts w:ascii="Arial" w:hAnsi="Arial"/>
        </w:rPr>
        <w:t xml:space="preserve"> να σε </w:t>
      </w:r>
      <w:r w:rsidR="00DC309E" w:rsidRPr="00B6692A">
        <w:rPr>
          <w:rFonts w:ascii="Arial" w:hAnsi="Arial"/>
        </w:rPr>
        <w:t>αποδιοργανώσουν</w:t>
      </w:r>
      <w:r w:rsidRPr="00B6692A">
        <w:rPr>
          <w:rFonts w:ascii="Arial" w:hAnsi="Arial"/>
        </w:rPr>
        <w:t xml:space="preserve"> και να σου </w:t>
      </w:r>
      <w:r w:rsidR="00DC309E" w:rsidRPr="00B6692A">
        <w:rPr>
          <w:rFonts w:ascii="Arial" w:hAnsi="Arial"/>
        </w:rPr>
        <w:t>διαλύσουν</w:t>
      </w:r>
      <w:r w:rsidRPr="00B6692A">
        <w:rPr>
          <w:rFonts w:ascii="Arial" w:hAnsi="Arial"/>
        </w:rPr>
        <w:t xml:space="preserve"> το </w:t>
      </w:r>
      <w:r w:rsidR="00DC309E" w:rsidRPr="00B6692A">
        <w:rPr>
          <w:rFonts w:ascii="Arial" w:hAnsi="Arial"/>
        </w:rPr>
        <w:t>μάθημα</w:t>
      </w:r>
      <w:r w:rsidRPr="00B6692A">
        <w:rPr>
          <w:rFonts w:ascii="Arial" w:hAnsi="Arial"/>
        </w:rPr>
        <w:t xml:space="preserve"> </w:t>
      </w:r>
      <w:r w:rsidR="00DC309E" w:rsidRPr="00B6692A">
        <w:rPr>
          <w:rFonts w:ascii="Arial" w:hAnsi="Arial"/>
        </w:rPr>
        <w:t>έτσι</w:t>
      </w:r>
      <w:r w:rsidRPr="00B6692A">
        <w:rPr>
          <w:rFonts w:ascii="Arial" w:hAnsi="Arial"/>
        </w:rPr>
        <w:t xml:space="preserve"> ώστε να </w:t>
      </w:r>
      <w:r w:rsidR="00DC309E" w:rsidRPr="00B6692A">
        <w:rPr>
          <w:rFonts w:ascii="Arial" w:hAnsi="Arial"/>
        </w:rPr>
        <w:t>κάνουν</w:t>
      </w:r>
      <w:r w:rsidRPr="00B6692A">
        <w:rPr>
          <w:rFonts w:ascii="Arial" w:hAnsi="Arial"/>
        </w:rPr>
        <w:t xml:space="preserve"> πιο </w:t>
      </w:r>
      <w:r w:rsidR="00DC309E" w:rsidRPr="00B6692A">
        <w:rPr>
          <w:rFonts w:ascii="Arial" w:hAnsi="Arial"/>
        </w:rPr>
        <w:t>χαλαρή</w:t>
      </w:r>
      <w:r w:rsidRPr="00B6692A">
        <w:rPr>
          <w:rFonts w:ascii="Arial" w:hAnsi="Arial"/>
        </w:rPr>
        <w:t xml:space="preserve"> την </w:t>
      </w:r>
      <w:r w:rsidR="00DC309E" w:rsidRPr="00B6692A">
        <w:rPr>
          <w:rFonts w:ascii="Arial" w:hAnsi="Arial"/>
        </w:rPr>
        <w:t>ώρα</w:t>
      </w:r>
      <w:r w:rsidR="002F16DE" w:rsidRPr="00B6692A">
        <w:rPr>
          <w:rFonts w:ascii="Arial" w:hAnsi="Arial"/>
        </w:rPr>
        <w:t xml:space="preserve"> τους και να μην </w:t>
      </w:r>
      <w:r w:rsidR="00DC309E" w:rsidRPr="00B6692A">
        <w:rPr>
          <w:rFonts w:ascii="Arial" w:hAnsi="Arial"/>
        </w:rPr>
        <w:t>φορτωθούν</w:t>
      </w:r>
      <w:r w:rsidR="002F16DE" w:rsidRPr="00B6692A">
        <w:rPr>
          <w:rFonts w:ascii="Arial" w:hAnsi="Arial"/>
        </w:rPr>
        <w:t xml:space="preserve"> με </w:t>
      </w:r>
      <w:r w:rsidR="00DC309E" w:rsidRPr="00B6692A">
        <w:rPr>
          <w:rFonts w:ascii="Arial" w:hAnsi="Arial"/>
        </w:rPr>
        <w:lastRenderedPageBreak/>
        <w:t>οποιαδήποτε</w:t>
      </w:r>
      <w:r w:rsidR="002F16DE" w:rsidRPr="00B6692A">
        <w:rPr>
          <w:rFonts w:ascii="Arial" w:hAnsi="Arial"/>
        </w:rPr>
        <w:t xml:space="preserve"> </w:t>
      </w:r>
      <w:r w:rsidR="00DC309E" w:rsidRPr="00B6692A">
        <w:rPr>
          <w:rFonts w:ascii="Arial" w:hAnsi="Arial"/>
        </w:rPr>
        <w:t>εργασία</w:t>
      </w:r>
      <w:r w:rsidR="002F16DE" w:rsidRPr="00B6692A">
        <w:rPr>
          <w:rFonts w:ascii="Arial" w:hAnsi="Arial"/>
        </w:rPr>
        <w:t xml:space="preserve"> </w:t>
      </w:r>
      <w:r w:rsidR="00DC309E" w:rsidRPr="00B6692A">
        <w:rPr>
          <w:rFonts w:ascii="Arial" w:hAnsi="Arial"/>
        </w:rPr>
        <w:t>εκτός</w:t>
      </w:r>
      <w:r w:rsidR="002F16DE" w:rsidRPr="00B6692A">
        <w:rPr>
          <w:rFonts w:ascii="Arial" w:hAnsi="Arial"/>
        </w:rPr>
        <w:t xml:space="preserve"> </w:t>
      </w:r>
      <w:r w:rsidR="00DC309E" w:rsidRPr="00B6692A">
        <w:rPr>
          <w:rFonts w:ascii="Arial" w:hAnsi="Arial"/>
        </w:rPr>
        <w:t>σχολείου</w:t>
      </w:r>
      <w:r w:rsidR="002F16DE" w:rsidRPr="00B6692A">
        <w:rPr>
          <w:rFonts w:ascii="Arial" w:hAnsi="Arial"/>
        </w:rPr>
        <w:t xml:space="preserve">. Η </w:t>
      </w:r>
      <w:r w:rsidR="00DC309E" w:rsidRPr="00B6692A">
        <w:rPr>
          <w:rFonts w:ascii="Arial" w:hAnsi="Arial"/>
        </w:rPr>
        <w:t>δική</w:t>
      </w:r>
      <w:r w:rsidR="002F16DE" w:rsidRPr="00B6692A">
        <w:rPr>
          <w:rFonts w:ascii="Arial" w:hAnsi="Arial"/>
        </w:rPr>
        <w:t xml:space="preserve"> σου </w:t>
      </w:r>
      <w:r w:rsidR="00DC309E" w:rsidRPr="00B6692A">
        <w:rPr>
          <w:rFonts w:ascii="Arial" w:hAnsi="Arial"/>
        </w:rPr>
        <w:t>θέση</w:t>
      </w:r>
      <w:r w:rsidR="002F16DE" w:rsidRPr="00B6692A">
        <w:rPr>
          <w:rFonts w:ascii="Arial" w:hAnsi="Arial"/>
        </w:rPr>
        <w:t xml:space="preserve"> όμως είναι να τους </w:t>
      </w:r>
      <w:r w:rsidR="00DC309E" w:rsidRPr="00B6692A">
        <w:rPr>
          <w:rFonts w:ascii="Arial" w:hAnsi="Arial"/>
        </w:rPr>
        <w:t>θέσεις</w:t>
      </w:r>
      <w:r w:rsidR="002F16DE" w:rsidRPr="00B6692A">
        <w:rPr>
          <w:rFonts w:ascii="Arial" w:hAnsi="Arial"/>
        </w:rPr>
        <w:t xml:space="preserve"> τα </w:t>
      </w:r>
      <w:r w:rsidR="00DC309E" w:rsidRPr="00B6692A">
        <w:rPr>
          <w:rFonts w:ascii="Arial" w:hAnsi="Arial"/>
        </w:rPr>
        <w:t>όρια</w:t>
      </w:r>
      <w:r w:rsidR="002F16DE" w:rsidRPr="00B6692A">
        <w:rPr>
          <w:rFonts w:ascii="Arial" w:hAnsi="Arial"/>
        </w:rPr>
        <w:t xml:space="preserve"> που </w:t>
      </w:r>
      <w:r w:rsidR="00DC309E" w:rsidRPr="00B6692A">
        <w:rPr>
          <w:rFonts w:ascii="Arial" w:hAnsi="Arial"/>
        </w:rPr>
        <w:t>πρέπει</w:t>
      </w:r>
      <w:r w:rsidR="002F16DE" w:rsidRPr="00B6692A">
        <w:rPr>
          <w:rFonts w:ascii="Arial" w:hAnsi="Arial"/>
        </w:rPr>
        <w:t xml:space="preserve"> και να τους </w:t>
      </w:r>
      <w:r w:rsidR="00DC309E" w:rsidRPr="00B6692A">
        <w:rPr>
          <w:rFonts w:ascii="Arial" w:hAnsi="Arial"/>
        </w:rPr>
        <w:t>δώσεις</w:t>
      </w:r>
      <w:r w:rsidR="002F16DE" w:rsidRPr="00B6692A">
        <w:rPr>
          <w:rFonts w:ascii="Arial" w:hAnsi="Arial"/>
        </w:rPr>
        <w:t xml:space="preserve"> </w:t>
      </w:r>
      <w:r w:rsidR="00DC309E" w:rsidRPr="00B6692A">
        <w:rPr>
          <w:rFonts w:ascii="Arial" w:hAnsi="Arial"/>
        </w:rPr>
        <w:t>μελετημένες</w:t>
      </w:r>
      <w:r w:rsidR="002F16DE" w:rsidRPr="00B6692A">
        <w:rPr>
          <w:rFonts w:ascii="Arial" w:hAnsi="Arial"/>
        </w:rPr>
        <w:t xml:space="preserve"> και </w:t>
      </w:r>
      <w:r w:rsidR="00DC309E" w:rsidRPr="00B6692A">
        <w:rPr>
          <w:rFonts w:ascii="Arial" w:hAnsi="Arial"/>
        </w:rPr>
        <w:t>καλά</w:t>
      </w:r>
      <w:r w:rsidR="002F16DE" w:rsidRPr="00B6692A">
        <w:rPr>
          <w:rFonts w:ascii="Arial" w:hAnsi="Arial"/>
        </w:rPr>
        <w:t xml:space="preserve"> </w:t>
      </w:r>
      <w:r w:rsidR="00DC309E" w:rsidRPr="00B6692A">
        <w:rPr>
          <w:rFonts w:ascii="Arial" w:hAnsi="Arial"/>
        </w:rPr>
        <w:t>οργανωμένες</w:t>
      </w:r>
      <w:r w:rsidR="002F16DE" w:rsidRPr="00B6692A">
        <w:rPr>
          <w:rFonts w:ascii="Arial" w:hAnsi="Arial"/>
        </w:rPr>
        <w:t xml:space="preserve"> </w:t>
      </w:r>
      <w:r w:rsidR="00DC309E" w:rsidRPr="00B6692A">
        <w:rPr>
          <w:rFonts w:ascii="Arial" w:hAnsi="Arial"/>
        </w:rPr>
        <w:t>εργασίες</w:t>
      </w:r>
      <w:r w:rsidR="002F16DE" w:rsidRPr="00B6692A">
        <w:rPr>
          <w:rFonts w:ascii="Arial" w:hAnsi="Arial"/>
        </w:rPr>
        <w:t xml:space="preserve"> οι </w:t>
      </w:r>
      <w:r w:rsidR="00DC309E" w:rsidRPr="00B6692A">
        <w:rPr>
          <w:rFonts w:ascii="Arial" w:hAnsi="Arial"/>
        </w:rPr>
        <w:t>οποίες</w:t>
      </w:r>
      <w:r w:rsidR="002F16DE" w:rsidRPr="00B6692A">
        <w:rPr>
          <w:rFonts w:ascii="Arial" w:hAnsi="Arial"/>
        </w:rPr>
        <w:t xml:space="preserve"> θα </w:t>
      </w:r>
      <w:r w:rsidR="00DC309E" w:rsidRPr="00B6692A">
        <w:rPr>
          <w:rFonts w:ascii="Arial" w:hAnsi="Arial"/>
        </w:rPr>
        <w:t>έχουν</w:t>
      </w:r>
      <w:r w:rsidR="002F16DE" w:rsidRPr="00B6692A">
        <w:rPr>
          <w:rFonts w:ascii="Arial" w:hAnsi="Arial"/>
        </w:rPr>
        <w:t xml:space="preserve"> </w:t>
      </w:r>
      <w:r w:rsidR="00DC309E" w:rsidRPr="00B6692A">
        <w:rPr>
          <w:rFonts w:ascii="Arial" w:hAnsi="Arial"/>
        </w:rPr>
        <w:t>βέβαια</w:t>
      </w:r>
      <w:r w:rsidR="002F16DE" w:rsidRPr="00B6692A">
        <w:rPr>
          <w:rFonts w:ascii="Arial" w:hAnsi="Arial"/>
        </w:rPr>
        <w:t xml:space="preserve"> </w:t>
      </w:r>
      <w:r w:rsidR="00DC309E" w:rsidRPr="00B6692A">
        <w:rPr>
          <w:rFonts w:ascii="Arial" w:hAnsi="Arial"/>
        </w:rPr>
        <w:t>αντίστοιχο</w:t>
      </w:r>
      <w:r w:rsidR="002F16DE" w:rsidRPr="00B6692A">
        <w:rPr>
          <w:rFonts w:ascii="Arial" w:hAnsi="Arial"/>
        </w:rPr>
        <w:t xml:space="preserve"> </w:t>
      </w:r>
      <w:r w:rsidR="00DC309E" w:rsidRPr="00B6692A">
        <w:rPr>
          <w:rFonts w:ascii="Arial" w:hAnsi="Arial"/>
        </w:rPr>
        <w:t>παιδαγωγικό</w:t>
      </w:r>
      <w:r w:rsidR="002F16DE" w:rsidRPr="00B6692A">
        <w:rPr>
          <w:rFonts w:ascii="Arial" w:hAnsi="Arial"/>
        </w:rPr>
        <w:t xml:space="preserve"> </w:t>
      </w:r>
      <w:r w:rsidR="00DC309E" w:rsidRPr="00B6692A">
        <w:rPr>
          <w:rFonts w:ascii="Arial" w:hAnsi="Arial"/>
        </w:rPr>
        <w:t>αποτέλεσμα</w:t>
      </w:r>
      <w:r w:rsidR="002F16DE" w:rsidRPr="00B6692A">
        <w:rPr>
          <w:rFonts w:ascii="Arial" w:hAnsi="Arial"/>
        </w:rPr>
        <w:t xml:space="preserve">, πχ </w:t>
      </w:r>
      <w:r w:rsidR="00DC309E" w:rsidRPr="00B6692A">
        <w:rPr>
          <w:rFonts w:ascii="Arial" w:hAnsi="Arial"/>
        </w:rPr>
        <w:t>μπόνους</w:t>
      </w:r>
      <w:r w:rsidR="002F16DE" w:rsidRPr="00B6692A">
        <w:rPr>
          <w:rFonts w:ascii="Arial" w:hAnsi="Arial"/>
        </w:rPr>
        <w:t xml:space="preserve"> </w:t>
      </w:r>
      <w:r w:rsidR="00DC309E" w:rsidRPr="00B6692A">
        <w:rPr>
          <w:rFonts w:ascii="Arial" w:hAnsi="Arial"/>
        </w:rPr>
        <w:t>βαθμών</w:t>
      </w:r>
      <w:r w:rsidR="002F16DE" w:rsidRPr="00B6692A">
        <w:rPr>
          <w:rFonts w:ascii="Arial" w:hAnsi="Arial"/>
        </w:rPr>
        <w:t xml:space="preserve"> στο </w:t>
      </w:r>
      <w:r w:rsidR="00DC309E" w:rsidRPr="00B6692A">
        <w:rPr>
          <w:rFonts w:ascii="Arial" w:hAnsi="Arial"/>
        </w:rPr>
        <w:t>έλεγχο</w:t>
      </w:r>
      <w:r w:rsidR="002F16DE" w:rsidRPr="00B6692A">
        <w:rPr>
          <w:rFonts w:ascii="Arial" w:hAnsi="Arial"/>
        </w:rPr>
        <w:t xml:space="preserve"> </w:t>
      </w:r>
      <w:r w:rsidR="00DC309E" w:rsidRPr="00B6692A">
        <w:rPr>
          <w:rFonts w:ascii="Arial" w:hAnsi="Arial"/>
        </w:rPr>
        <w:t>επιδόσεων</w:t>
      </w:r>
      <w:r w:rsidR="002F16DE" w:rsidRPr="00B6692A">
        <w:rPr>
          <w:rFonts w:ascii="Arial" w:hAnsi="Arial"/>
        </w:rPr>
        <w:t>.</w:t>
      </w:r>
    </w:p>
    <w:p w14:paraId="3FF5C336" w14:textId="04392B2A" w:rsidR="002F16DE" w:rsidRPr="00B6692A" w:rsidRDefault="002F16DE" w:rsidP="00715EA5">
      <w:pPr>
        <w:pStyle w:val="aff2"/>
        <w:numPr>
          <w:ilvl w:val="0"/>
          <w:numId w:val="18"/>
        </w:numPr>
        <w:rPr>
          <w:rFonts w:ascii="Arial" w:hAnsi="Arial"/>
        </w:rPr>
      </w:pPr>
      <w:r w:rsidRPr="00B6692A">
        <w:rPr>
          <w:rFonts w:ascii="Arial" w:hAnsi="Arial"/>
        </w:rPr>
        <w:t xml:space="preserve">Ο </w:t>
      </w:r>
      <w:r w:rsidR="00DC309E" w:rsidRPr="00B6692A">
        <w:rPr>
          <w:rFonts w:ascii="Arial" w:hAnsi="Arial"/>
        </w:rPr>
        <w:t>εκπαιδευτικός</w:t>
      </w:r>
      <w:r w:rsidRPr="00B6692A">
        <w:rPr>
          <w:rFonts w:ascii="Arial" w:hAnsi="Arial"/>
        </w:rPr>
        <w:t xml:space="preserve"> δεν </w:t>
      </w:r>
      <w:r w:rsidR="00DC309E" w:rsidRPr="00B6692A">
        <w:rPr>
          <w:rFonts w:ascii="Arial" w:hAnsi="Arial"/>
        </w:rPr>
        <w:t>φεύγει</w:t>
      </w:r>
      <w:r w:rsidRPr="00B6692A">
        <w:rPr>
          <w:rFonts w:ascii="Arial" w:hAnsi="Arial"/>
        </w:rPr>
        <w:t xml:space="preserve"> – </w:t>
      </w:r>
      <w:r w:rsidR="00DC309E" w:rsidRPr="00B6692A">
        <w:rPr>
          <w:rFonts w:ascii="Arial" w:hAnsi="Arial"/>
        </w:rPr>
        <w:t>εγκαταλείπει</w:t>
      </w:r>
      <w:r w:rsidRPr="00B6692A">
        <w:rPr>
          <w:rFonts w:ascii="Arial" w:hAnsi="Arial"/>
        </w:rPr>
        <w:t xml:space="preserve"> ΠΟΤΕ την </w:t>
      </w:r>
      <w:r w:rsidR="00DC309E" w:rsidRPr="00B6692A">
        <w:rPr>
          <w:rFonts w:ascii="Arial" w:hAnsi="Arial"/>
        </w:rPr>
        <w:t>αίθουσα</w:t>
      </w:r>
      <w:r w:rsidRPr="00B6692A">
        <w:rPr>
          <w:rFonts w:ascii="Arial" w:hAnsi="Arial"/>
        </w:rPr>
        <w:t xml:space="preserve"> </w:t>
      </w:r>
      <w:r w:rsidR="00DC309E" w:rsidRPr="00B6692A">
        <w:rPr>
          <w:rFonts w:ascii="Arial" w:hAnsi="Arial"/>
        </w:rPr>
        <w:t>διδασκαλίας</w:t>
      </w:r>
      <w:r w:rsidRPr="00B6692A">
        <w:rPr>
          <w:rFonts w:ascii="Arial" w:hAnsi="Arial"/>
        </w:rPr>
        <w:t xml:space="preserve">. </w:t>
      </w:r>
      <w:r w:rsidR="00DC309E" w:rsidRPr="00B6692A">
        <w:rPr>
          <w:rFonts w:ascii="Arial" w:hAnsi="Arial"/>
        </w:rPr>
        <w:t>Ακόμα</w:t>
      </w:r>
      <w:r w:rsidRPr="00B6692A">
        <w:rPr>
          <w:rFonts w:ascii="Arial" w:hAnsi="Arial"/>
        </w:rPr>
        <w:t xml:space="preserve"> και </w:t>
      </w:r>
      <w:r w:rsidR="00DC309E" w:rsidRPr="00B6692A">
        <w:rPr>
          <w:rFonts w:ascii="Arial" w:hAnsi="Arial"/>
        </w:rPr>
        <w:t>κόψιμο</w:t>
      </w:r>
      <w:r w:rsidRPr="00B6692A">
        <w:rPr>
          <w:rFonts w:ascii="Arial" w:hAnsi="Arial"/>
        </w:rPr>
        <w:t xml:space="preserve"> να σε </w:t>
      </w:r>
      <w:r w:rsidR="00DC309E" w:rsidRPr="00B6692A">
        <w:rPr>
          <w:rFonts w:ascii="Arial" w:hAnsi="Arial"/>
        </w:rPr>
        <w:t>πιάσει</w:t>
      </w:r>
      <w:r w:rsidRPr="00B6692A">
        <w:rPr>
          <w:rFonts w:ascii="Arial" w:hAnsi="Arial"/>
        </w:rPr>
        <w:t xml:space="preserve">, </w:t>
      </w:r>
      <w:r w:rsidR="00DC309E" w:rsidRPr="00B6692A">
        <w:rPr>
          <w:rFonts w:ascii="Arial" w:hAnsi="Arial"/>
        </w:rPr>
        <w:t>φώναξε</w:t>
      </w:r>
      <w:r w:rsidRPr="00B6692A">
        <w:rPr>
          <w:rFonts w:ascii="Arial" w:hAnsi="Arial"/>
        </w:rPr>
        <w:t xml:space="preserve"> </w:t>
      </w:r>
      <w:r w:rsidR="00DC309E" w:rsidRPr="00B6692A">
        <w:rPr>
          <w:rFonts w:ascii="Arial" w:hAnsi="Arial"/>
        </w:rPr>
        <w:t>βοήθεια</w:t>
      </w:r>
      <w:r w:rsidRPr="00B6692A">
        <w:rPr>
          <w:rFonts w:ascii="Arial" w:hAnsi="Arial"/>
        </w:rPr>
        <w:t xml:space="preserve"> από ένα </w:t>
      </w:r>
      <w:r w:rsidR="00DC309E" w:rsidRPr="00B6692A">
        <w:rPr>
          <w:rFonts w:ascii="Arial" w:hAnsi="Arial"/>
        </w:rPr>
        <w:t>συνάδελφο</w:t>
      </w:r>
      <w:r w:rsidRPr="00B6692A">
        <w:rPr>
          <w:rFonts w:ascii="Arial" w:hAnsi="Arial"/>
        </w:rPr>
        <w:t xml:space="preserve"> σε </w:t>
      </w:r>
      <w:r w:rsidR="00DC309E" w:rsidRPr="00B6692A">
        <w:rPr>
          <w:rFonts w:ascii="Arial" w:hAnsi="Arial"/>
        </w:rPr>
        <w:t>διπλανή</w:t>
      </w:r>
      <w:r w:rsidRPr="00B6692A">
        <w:rPr>
          <w:rFonts w:ascii="Arial" w:hAnsi="Arial"/>
        </w:rPr>
        <w:t xml:space="preserve"> </w:t>
      </w:r>
      <w:r w:rsidR="00DC309E" w:rsidRPr="00B6692A">
        <w:rPr>
          <w:rFonts w:ascii="Arial" w:hAnsi="Arial"/>
        </w:rPr>
        <w:t>αίθουσα</w:t>
      </w:r>
      <w:r w:rsidRPr="00B6692A">
        <w:rPr>
          <w:rFonts w:ascii="Arial" w:hAnsi="Arial"/>
        </w:rPr>
        <w:t>.</w:t>
      </w:r>
    </w:p>
    <w:p w14:paraId="0E1273B6" w14:textId="74EDCC34" w:rsidR="0027749B" w:rsidRPr="00B6692A" w:rsidRDefault="0027749B" w:rsidP="00715EA5">
      <w:pPr>
        <w:pStyle w:val="aff2"/>
        <w:rPr>
          <w:rFonts w:ascii="Arial" w:hAnsi="Arial"/>
        </w:rPr>
      </w:pPr>
    </w:p>
    <w:p w14:paraId="61BFE4D8" w14:textId="19BB1959" w:rsidR="0027749B" w:rsidRDefault="0027749B" w:rsidP="00715EA5">
      <w:pPr>
        <w:pStyle w:val="aff2"/>
        <w:rPr>
          <w:rFonts w:ascii="Arial" w:hAnsi="Arial"/>
        </w:rPr>
      </w:pPr>
    </w:p>
    <w:p w14:paraId="67F25EAD" w14:textId="77777777" w:rsidR="008B08EE" w:rsidRDefault="008B08EE" w:rsidP="00715EA5">
      <w:pPr>
        <w:pStyle w:val="aff2"/>
        <w:rPr>
          <w:rFonts w:ascii="Arial" w:hAnsi="Arial"/>
        </w:rPr>
      </w:pPr>
    </w:p>
    <w:p w14:paraId="6AC5916A" w14:textId="77777777" w:rsidR="008B08EE" w:rsidRDefault="008B08EE" w:rsidP="00715EA5">
      <w:pPr>
        <w:pStyle w:val="aff2"/>
        <w:rPr>
          <w:rFonts w:ascii="Arial" w:hAnsi="Arial"/>
        </w:rPr>
      </w:pPr>
    </w:p>
    <w:p w14:paraId="3431B770" w14:textId="77777777" w:rsidR="008B08EE" w:rsidRDefault="008B08EE" w:rsidP="00715EA5">
      <w:pPr>
        <w:pStyle w:val="aff2"/>
        <w:rPr>
          <w:rFonts w:ascii="Arial" w:hAnsi="Arial"/>
        </w:rPr>
      </w:pPr>
    </w:p>
    <w:p w14:paraId="397C2647" w14:textId="77777777" w:rsidR="008B08EE" w:rsidRDefault="008B08EE" w:rsidP="00715EA5">
      <w:pPr>
        <w:pStyle w:val="aff2"/>
        <w:rPr>
          <w:rFonts w:ascii="Arial" w:hAnsi="Arial"/>
        </w:rPr>
      </w:pPr>
    </w:p>
    <w:p w14:paraId="720374C4" w14:textId="77777777" w:rsidR="008B08EE" w:rsidRDefault="008B08EE" w:rsidP="00715EA5">
      <w:pPr>
        <w:pStyle w:val="aff2"/>
        <w:rPr>
          <w:rFonts w:ascii="Arial" w:hAnsi="Arial"/>
        </w:rPr>
      </w:pPr>
    </w:p>
    <w:p w14:paraId="5394C5E5" w14:textId="77777777" w:rsidR="008B08EE" w:rsidRDefault="008B08EE" w:rsidP="00715EA5">
      <w:pPr>
        <w:pStyle w:val="aff2"/>
        <w:rPr>
          <w:rFonts w:ascii="Arial" w:hAnsi="Arial"/>
        </w:rPr>
      </w:pPr>
    </w:p>
    <w:p w14:paraId="65F66965" w14:textId="77777777" w:rsidR="008B08EE" w:rsidRDefault="008B08EE" w:rsidP="00715EA5">
      <w:pPr>
        <w:pStyle w:val="aff2"/>
        <w:rPr>
          <w:rFonts w:ascii="Arial" w:hAnsi="Arial"/>
        </w:rPr>
      </w:pPr>
    </w:p>
    <w:p w14:paraId="087E26A7" w14:textId="77777777" w:rsidR="008B08EE" w:rsidRDefault="008B08EE" w:rsidP="00715EA5">
      <w:pPr>
        <w:pStyle w:val="aff2"/>
        <w:rPr>
          <w:rFonts w:ascii="Arial" w:hAnsi="Arial"/>
        </w:rPr>
      </w:pPr>
    </w:p>
    <w:p w14:paraId="2AAEFF67" w14:textId="77777777" w:rsidR="008B08EE" w:rsidRDefault="008B08EE" w:rsidP="00715EA5">
      <w:pPr>
        <w:pStyle w:val="aff2"/>
        <w:rPr>
          <w:rFonts w:ascii="Arial" w:hAnsi="Arial"/>
        </w:rPr>
      </w:pPr>
    </w:p>
    <w:p w14:paraId="6EF79F23" w14:textId="77777777" w:rsidR="008B08EE" w:rsidRDefault="008B08EE" w:rsidP="00715EA5">
      <w:pPr>
        <w:pStyle w:val="aff2"/>
        <w:rPr>
          <w:rFonts w:ascii="Arial" w:hAnsi="Arial"/>
        </w:rPr>
      </w:pPr>
    </w:p>
    <w:p w14:paraId="5BDFDDAE" w14:textId="77777777" w:rsidR="008B08EE" w:rsidRDefault="008B08EE" w:rsidP="00715EA5">
      <w:pPr>
        <w:pStyle w:val="aff2"/>
        <w:rPr>
          <w:rFonts w:ascii="Arial" w:hAnsi="Arial"/>
        </w:rPr>
      </w:pPr>
    </w:p>
    <w:p w14:paraId="222714AD" w14:textId="77777777" w:rsidR="008B08EE" w:rsidRDefault="008B08EE" w:rsidP="00715EA5">
      <w:pPr>
        <w:pStyle w:val="aff2"/>
        <w:rPr>
          <w:rFonts w:ascii="Arial" w:hAnsi="Arial"/>
        </w:rPr>
      </w:pPr>
    </w:p>
    <w:p w14:paraId="230FB779" w14:textId="77777777" w:rsidR="008B08EE" w:rsidRDefault="008B08EE" w:rsidP="00715EA5">
      <w:pPr>
        <w:pStyle w:val="aff2"/>
        <w:rPr>
          <w:rFonts w:ascii="Arial" w:hAnsi="Arial"/>
        </w:rPr>
      </w:pPr>
    </w:p>
    <w:p w14:paraId="5F54E49B" w14:textId="77777777" w:rsidR="008B08EE" w:rsidRDefault="008B08EE" w:rsidP="00715EA5">
      <w:pPr>
        <w:pStyle w:val="aff2"/>
        <w:rPr>
          <w:rFonts w:ascii="Arial" w:hAnsi="Arial"/>
        </w:rPr>
      </w:pPr>
    </w:p>
    <w:p w14:paraId="3F4410C0" w14:textId="77777777" w:rsidR="008B08EE" w:rsidRDefault="008B08EE" w:rsidP="00715EA5">
      <w:pPr>
        <w:pStyle w:val="aff2"/>
        <w:rPr>
          <w:rFonts w:ascii="Arial" w:hAnsi="Arial"/>
        </w:rPr>
      </w:pPr>
    </w:p>
    <w:p w14:paraId="719630E2" w14:textId="77777777" w:rsidR="008B08EE" w:rsidRDefault="008B08EE" w:rsidP="00715EA5">
      <w:pPr>
        <w:pStyle w:val="aff2"/>
        <w:rPr>
          <w:rFonts w:ascii="Arial" w:hAnsi="Arial"/>
        </w:rPr>
      </w:pPr>
    </w:p>
    <w:p w14:paraId="2F618636" w14:textId="77777777" w:rsidR="008B08EE" w:rsidRDefault="008B08EE" w:rsidP="00715EA5">
      <w:pPr>
        <w:pStyle w:val="aff2"/>
        <w:rPr>
          <w:rFonts w:ascii="Arial" w:hAnsi="Arial"/>
        </w:rPr>
      </w:pPr>
    </w:p>
    <w:p w14:paraId="1453CCF6" w14:textId="77777777" w:rsidR="008B08EE" w:rsidRDefault="008B08EE" w:rsidP="00715EA5">
      <w:pPr>
        <w:pStyle w:val="aff2"/>
        <w:rPr>
          <w:rFonts w:ascii="Arial" w:hAnsi="Arial"/>
        </w:rPr>
      </w:pPr>
    </w:p>
    <w:p w14:paraId="728FF3A2" w14:textId="77777777" w:rsidR="008B08EE" w:rsidRDefault="008B08EE" w:rsidP="00715EA5">
      <w:pPr>
        <w:pStyle w:val="aff2"/>
        <w:rPr>
          <w:rFonts w:ascii="Arial" w:hAnsi="Arial"/>
        </w:rPr>
      </w:pPr>
    </w:p>
    <w:p w14:paraId="4DDC622E" w14:textId="77777777" w:rsidR="008B08EE" w:rsidRDefault="008B08EE" w:rsidP="00715EA5">
      <w:pPr>
        <w:pStyle w:val="aff2"/>
        <w:rPr>
          <w:rFonts w:ascii="Arial" w:hAnsi="Arial"/>
        </w:rPr>
      </w:pPr>
    </w:p>
    <w:p w14:paraId="0C2D108D" w14:textId="77777777" w:rsidR="008B08EE" w:rsidRDefault="008B08EE" w:rsidP="00715EA5">
      <w:pPr>
        <w:pStyle w:val="aff2"/>
        <w:rPr>
          <w:rFonts w:ascii="Arial" w:hAnsi="Arial"/>
        </w:rPr>
      </w:pPr>
    </w:p>
    <w:p w14:paraId="6825A846" w14:textId="77777777" w:rsidR="008B08EE" w:rsidRDefault="008B08EE" w:rsidP="00715EA5">
      <w:pPr>
        <w:pStyle w:val="aff2"/>
        <w:rPr>
          <w:rFonts w:ascii="Arial" w:hAnsi="Arial"/>
        </w:rPr>
      </w:pPr>
    </w:p>
    <w:p w14:paraId="58F8254B" w14:textId="77777777" w:rsidR="008B08EE" w:rsidRDefault="008B08EE" w:rsidP="00715EA5">
      <w:pPr>
        <w:pStyle w:val="aff2"/>
        <w:rPr>
          <w:rFonts w:ascii="Arial" w:hAnsi="Arial"/>
        </w:rPr>
      </w:pPr>
    </w:p>
    <w:p w14:paraId="6AA84CC4" w14:textId="77777777" w:rsidR="008B08EE" w:rsidRPr="00B6692A" w:rsidRDefault="008B08EE" w:rsidP="00715EA5">
      <w:pPr>
        <w:pStyle w:val="aff2"/>
        <w:rPr>
          <w:rFonts w:ascii="Arial" w:hAnsi="Arial"/>
        </w:rPr>
      </w:pPr>
    </w:p>
    <w:p w14:paraId="39C82DDE" w14:textId="6EE2FAC7" w:rsidR="0027749B" w:rsidRPr="00B6692A" w:rsidRDefault="00DC309E" w:rsidP="00715EA5">
      <w:pPr>
        <w:pStyle w:val="2"/>
        <w:rPr>
          <w:rFonts w:ascii="Arial" w:hAnsi="Arial" w:cs="Arial"/>
        </w:rPr>
      </w:pPr>
      <w:bookmarkStart w:id="57" w:name="_Toc113141234"/>
      <w:bookmarkStart w:id="58" w:name="_Toc140784520"/>
      <w:r w:rsidRPr="00B6692A">
        <w:rPr>
          <w:rFonts w:ascii="Arial" w:hAnsi="Arial" w:cs="Arial"/>
        </w:rPr>
        <w:lastRenderedPageBreak/>
        <w:t>Σχολική</w:t>
      </w:r>
      <w:r w:rsidR="0027749B" w:rsidRPr="00B6692A">
        <w:rPr>
          <w:rFonts w:ascii="Arial" w:hAnsi="Arial" w:cs="Arial"/>
        </w:rPr>
        <w:t xml:space="preserve"> </w:t>
      </w:r>
      <w:r w:rsidRPr="00B6692A">
        <w:rPr>
          <w:rFonts w:ascii="Arial" w:hAnsi="Arial" w:cs="Arial"/>
        </w:rPr>
        <w:t>ζωή</w:t>
      </w:r>
      <w:bookmarkEnd w:id="57"/>
      <w:bookmarkEnd w:id="58"/>
    </w:p>
    <w:p w14:paraId="218B4806" w14:textId="77777777" w:rsidR="00D75EDB" w:rsidRPr="00B6692A" w:rsidRDefault="00D75EDB" w:rsidP="00715EA5">
      <w:pPr>
        <w:rPr>
          <w:rFonts w:ascii="Arial" w:hAnsi="Arial"/>
        </w:rPr>
      </w:pPr>
    </w:p>
    <w:p w14:paraId="1943AB84" w14:textId="1A1FF1DF" w:rsidR="0027749B" w:rsidRPr="00B6692A" w:rsidRDefault="00DC309E" w:rsidP="00A8229E">
      <w:pPr>
        <w:pStyle w:val="3"/>
        <w:rPr>
          <w:rFonts w:ascii="Arial" w:hAnsi="Arial" w:cs="Arial"/>
        </w:rPr>
      </w:pPr>
      <w:bookmarkStart w:id="59" w:name="_Toc113141235"/>
      <w:bookmarkStart w:id="60" w:name="_Toc140784521"/>
      <w:r w:rsidRPr="00B6692A">
        <w:rPr>
          <w:rFonts w:ascii="Arial" w:hAnsi="Arial" w:cs="Arial"/>
        </w:rPr>
        <w:t>Ανάθεση</w:t>
      </w:r>
      <w:r w:rsidR="00D75EDB" w:rsidRPr="00B6692A">
        <w:rPr>
          <w:rFonts w:ascii="Arial" w:hAnsi="Arial" w:cs="Arial"/>
        </w:rPr>
        <w:t xml:space="preserve"> </w:t>
      </w:r>
      <w:r w:rsidRPr="00B6692A">
        <w:rPr>
          <w:rFonts w:ascii="Arial" w:hAnsi="Arial" w:cs="Arial"/>
        </w:rPr>
        <w:t>καθηκόντων</w:t>
      </w:r>
      <w:bookmarkEnd w:id="59"/>
      <w:bookmarkEnd w:id="60"/>
    </w:p>
    <w:p w14:paraId="15704382" w14:textId="5FA28E81" w:rsidR="004C046B" w:rsidRPr="00B6692A" w:rsidRDefault="00D25A8C"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σαν </w:t>
      </w:r>
      <w:r w:rsidR="00DC309E" w:rsidRPr="00B6692A">
        <w:rPr>
          <w:rFonts w:ascii="Arial" w:hAnsi="Arial"/>
        </w:rPr>
        <w:t>αυτόνομη</w:t>
      </w:r>
      <w:r w:rsidRPr="00B6692A">
        <w:rPr>
          <w:rFonts w:ascii="Arial" w:hAnsi="Arial"/>
        </w:rPr>
        <w:t xml:space="preserve"> </w:t>
      </w:r>
      <w:r w:rsidR="00DC309E" w:rsidRPr="00B6692A">
        <w:rPr>
          <w:rFonts w:ascii="Arial" w:hAnsi="Arial"/>
        </w:rPr>
        <w:t>υπηρεσία</w:t>
      </w:r>
      <w:r w:rsidRPr="00B6692A">
        <w:rPr>
          <w:rFonts w:ascii="Arial" w:hAnsi="Arial"/>
        </w:rPr>
        <w:t xml:space="preserve"> </w:t>
      </w:r>
      <w:r w:rsidR="00DC309E" w:rsidRPr="00B6692A">
        <w:rPr>
          <w:rFonts w:ascii="Arial" w:hAnsi="Arial"/>
        </w:rPr>
        <w:t>λειτουργεί</w:t>
      </w:r>
      <w:r w:rsidRPr="00B6692A">
        <w:rPr>
          <w:rFonts w:ascii="Arial" w:hAnsi="Arial"/>
        </w:rPr>
        <w:t xml:space="preserve"> τα του </w:t>
      </w:r>
      <w:r w:rsidR="00DC309E" w:rsidRPr="00B6692A">
        <w:rPr>
          <w:rFonts w:ascii="Arial" w:hAnsi="Arial"/>
        </w:rPr>
        <w:t>οίκου</w:t>
      </w:r>
      <w:r w:rsidRPr="00B6692A">
        <w:rPr>
          <w:rFonts w:ascii="Arial" w:hAnsi="Arial"/>
        </w:rPr>
        <w:t xml:space="preserve"> του </w:t>
      </w:r>
      <w:r w:rsidR="00DC309E" w:rsidRPr="00B6692A">
        <w:rPr>
          <w:rFonts w:ascii="Arial" w:hAnsi="Arial"/>
        </w:rPr>
        <w:t>διανέμοντας</w:t>
      </w:r>
      <w:r w:rsidRPr="00B6692A">
        <w:rPr>
          <w:rFonts w:ascii="Arial" w:hAnsi="Arial"/>
        </w:rPr>
        <w:t xml:space="preserve"> τις </w:t>
      </w:r>
      <w:r w:rsidR="00DC309E" w:rsidRPr="00B6692A">
        <w:rPr>
          <w:rFonts w:ascii="Arial" w:hAnsi="Arial"/>
        </w:rPr>
        <w:t>εργασίες</w:t>
      </w:r>
      <w:r w:rsidRPr="00B6692A">
        <w:rPr>
          <w:rFonts w:ascii="Arial" w:hAnsi="Arial"/>
        </w:rPr>
        <w:t xml:space="preserve"> στους </w:t>
      </w:r>
      <w:r w:rsidR="00DC309E" w:rsidRPr="00B6692A">
        <w:rPr>
          <w:rFonts w:ascii="Arial" w:hAnsi="Arial"/>
        </w:rPr>
        <w:t>εκπαιδευτικούς</w:t>
      </w:r>
      <w:r w:rsidRPr="00B6692A">
        <w:rPr>
          <w:rFonts w:ascii="Arial" w:hAnsi="Arial"/>
        </w:rPr>
        <w:t xml:space="preserve"> του. Αυτή η </w:t>
      </w:r>
      <w:r w:rsidR="00DC309E" w:rsidRPr="00B6692A">
        <w:rPr>
          <w:rFonts w:ascii="Arial" w:hAnsi="Arial"/>
        </w:rPr>
        <w:t>συζήτηση</w:t>
      </w:r>
      <w:r w:rsidRPr="00B6692A">
        <w:rPr>
          <w:rFonts w:ascii="Arial" w:hAnsi="Arial"/>
        </w:rPr>
        <w:t xml:space="preserve"> είναι μια πολύ </w:t>
      </w:r>
      <w:r w:rsidR="00DC309E" w:rsidRPr="00B6692A">
        <w:rPr>
          <w:rFonts w:ascii="Arial" w:hAnsi="Arial"/>
        </w:rPr>
        <w:t>σοβαρή</w:t>
      </w:r>
      <w:r w:rsidRPr="00B6692A">
        <w:rPr>
          <w:rFonts w:ascii="Arial" w:hAnsi="Arial"/>
        </w:rPr>
        <w:t xml:space="preserve"> </w:t>
      </w:r>
      <w:r w:rsidR="00DC309E" w:rsidRPr="00B6692A">
        <w:rPr>
          <w:rFonts w:ascii="Arial" w:hAnsi="Arial"/>
        </w:rPr>
        <w:t>διαδικασία</w:t>
      </w:r>
      <w:r w:rsidRPr="00B6692A">
        <w:rPr>
          <w:rFonts w:ascii="Arial" w:hAnsi="Arial"/>
        </w:rPr>
        <w:t xml:space="preserve"> η </w:t>
      </w:r>
      <w:r w:rsidR="00DC309E" w:rsidRPr="00B6692A">
        <w:rPr>
          <w:rFonts w:ascii="Arial" w:hAnsi="Arial"/>
        </w:rPr>
        <w:t>οποία</w:t>
      </w:r>
      <w:r w:rsidRPr="00B6692A">
        <w:rPr>
          <w:rFonts w:ascii="Arial" w:hAnsi="Arial"/>
        </w:rPr>
        <w:t xml:space="preserve"> </w:t>
      </w:r>
      <w:r w:rsidR="00DC309E" w:rsidRPr="00B6692A">
        <w:rPr>
          <w:rFonts w:ascii="Arial" w:hAnsi="Arial"/>
        </w:rPr>
        <w:t>γίνεται</w:t>
      </w:r>
      <w:r w:rsidRPr="00B6692A">
        <w:rPr>
          <w:rFonts w:ascii="Arial" w:hAnsi="Arial"/>
        </w:rPr>
        <w:t xml:space="preserve"> στη </w:t>
      </w:r>
      <w:r w:rsidR="00DC309E" w:rsidRPr="00B6692A">
        <w:rPr>
          <w:rFonts w:ascii="Arial" w:hAnsi="Arial"/>
        </w:rPr>
        <w:t>αρχή</w:t>
      </w:r>
      <w:r w:rsidRPr="00B6692A">
        <w:rPr>
          <w:rFonts w:ascii="Arial" w:hAnsi="Arial"/>
        </w:rPr>
        <w:t xml:space="preserve"> της </w:t>
      </w:r>
      <w:r w:rsidR="00DC309E" w:rsidRPr="00B6692A">
        <w:rPr>
          <w:rFonts w:ascii="Arial" w:hAnsi="Arial"/>
        </w:rPr>
        <w:t>σχολικής</w:t>
      </w:r>
      <w:r w:rsidRPr="00B6692A">
        <w:rPr>
          <w:rFonts w:ascii="Arial" w:hAnsi="Arial"/>
        </w:rPr>
        <w:t xml:space="preserve"> </w:t>
      </w:r>
      <w:r w:rsidR="00DC309E" w:rsidRPr="00B6692A">
        <w:rPr>
          <w:rFonts w:ascii="Arial" w:hAnsi="Arial"/>
        </w:rPr>
        <w:t>χρονιάς</w:t>
      </w:r>
      <w:r w:rsidRPr="00B6692A">
        <w:rPr>
          <w:rFonts w:ascii="Arial" w:hAnsi="Arial"/>
        </w:rPr>
        <w:t xml:space="preserve"> </w:t>
      </w:r>
      <w:r w:rsidR="00DC309E" w:rsidRPr="00B6692A">
        <w:rPr>
          <w:rFonts w:ascii="Arial" w:hAnsi="Arial"/>
        </w:rPr>
        <w:t>μαζί</w:t>
      </w:r>
      <w:r w:rsidRPr="00B6692A">
        <w:rPr>
          <w:rFonts w:ascii="Arial" w:hAnsi="Arial"/>
        </w:rPr>
        <w:t xml:space="preserve"> με την </w:t>
      </w:r>
      <w:r w:rsidR="00DC309E" w:rsidRPr="00B6692A">
        <w:rPr>
          <w:rFonts w:ascii="Arial" w:hAnsi="Arial"/>
        </w:rPr>
        <w:t>διανομή</w:t>
      </w:r>
      <w:r w:rsidRPr="00B6692A">
        <w:rPr>
          <w:rFonts w:ascii="Arial" w:hAnsi="Arial"/>
        </w:rPr>
        <w:t xml:space="preserve"> των </w:t>
      </w:r>
      <w:r w:rsidR="00DC309E" w:rsidRPr="00B6692A">
        <w:rPr>
          <w:rFonts w:ascii="Arial" w:hAnsi="Arial"/>
        </w:rPr>
        <w:t>μαθήματων</w:t>
      </w:r>
      <w:r w:rsidRPr="00B6692A">
        <w:rPr>
          <w:rFonts w:ascii="Arial" w:hAnsi="Arial"/>
        </w:rPr>
        <w:t>.</w:t>
      </w:r>
      <w:r w:rsidR="007C15FD" w:rsidRPr="00B6692A">
        <w:rPr>
          <w:rFonts w:ascii="Arial" w:hAnsi="Arial"/>
        </w:rPr>
        <w:t xml:space="preserve"> Εδώ θα </w:t>
      </w:r>
      <w:r w:rsidR="00DC309E" w:rsidRPr="00B6692A">
        <w:rPr>
          <w:rFonts w:ascii="Arial" w:hAnsi="Arial"/>
        </w:rPr>
        <w:t>παραμείνουμε</w:t>
      </w:r>
      <w:r w:rsidR="007C15FD" w:rsidRPr="00B6692A">
        <w:rPr>
          <w:rFonts w:ascii="Arial" w:hAnsi="Arial"/>
        </w:rPr>
        <w:t xml:space="preserve"> σε </w:t>
      </w:r>
      <w:r w:rsidR="00DC309E" w:rsidRPr="00B6692A">
        <w:rPr>
          <w:rFonts w:ascii="Arial" w:hAnsi="Arial"/>
        </w:rPr>
        <w:t>καθήκοντα</w:t>
      </w:r>
      <w:r w:rsidR="007C15FD" w:rsidRPr="00B6692A">
        <w:rPr>
          <w:rFonts w:ascii="Arial" w:hAnsi="Arial"/>
        </w:rPr>
        <w:t xml:space="preserve"> που </w:t>
      </w:r>
      <w:r w:rsidR="00DC309E" w:rsidRPr="00B6692A">
        <w:rPr>
          <w:rFonts w:ascii="Arial" w:hAnsi="Arial"/>
        </w:rPr>
        <w:t>συνήθως</w:t>
      </w:r>
      <w:r w:rsidR="007C15FD" w:rsidRPr="00B6692A">
        <w:rPr>
          <w:rFonts w:ascii="Arial" w:hAnsi="Arial"/>
        </w:rPr>
        <w:t xml:space="preserve"> </w:t>
      </w:r>
      <w:r w:rsidR="00DC309E" w:rsidRPr="00B6692A">
        <w:rPr>
          <w:rFonts w:ascii="Arial" w:hAnsi="Arial"/>
        </w:rPr>
        <w:t>δίνονται</w:t>
      </w:r>
      <w:r w:rsidR="007C15FD" w:rsidRPr="00B6692A">
        <w:rPr>
          <w:rFonts w:ascii="Arial" w:hAnsi="Arial"/>
        </w:rPr>
        <w:t xml:space="preserve"> σε ένα </w:t>
      </w:r>
      <w:r w:rsidR="00DC309E" w:rsidRPr="00B6692A">
        <w:rPr>
          <w:rFonts w:ascii="Arial" w:hAnsi="Arial"/>
        </w:rPr>
        <w:t>Αναπληρωτή</w:t>
      </w:r>
      <w:r w:rsidR="007C15FD" w:rsidRPr="00B6692A">
        <w:rPr>
          <w:rFonts w:ascii="Arial" w:hAnsi="Arial"/>
        </w:rPr>
        <w:t xml:space="preserve">, </w:t>
      </w:r>
      <w:r w:rsidR="00CA771E" w:rsidRPr="00B6692A">
        <w:rPr>
          <w:rFonts w:ascii="Arial" w:hAnsi="Arial"/>
        </w:rPr>
        <w:t>του</w:t>
      </w:r>
      <w:r w:rsidR="007C15FD" w:rsidRPr="00B6692A">
        <w:rPr>
          <w:rFonts w:ascii="Arial" w:hAnsi="Arial"/>
        </w:rPr>
        <w:t xml:space="preserve"> </w:t>
      </w:r>
      <w:r w:rsidR="00DC309E" w:rsidRPr="00B6692A">
        <w:rPr>
          <w:rFonts w:ascii="Arial" w:hAnsi="Arial"/>
        </w:rPr>
        <w:t>υπευθύνου</w:t>
      </w:r>
      <w:r w:rsidR="007C15FD" w:rsidRPr="00B6692A">
        <w:rPr>
          <w:rFonts w:ascii="Arial" w:hAnsi="Arial"/>
        </w:rPr>
        <w:t xml:space="preserve"> </w:t>
      </w:r>
      <w:r w:rsidR="00DC309E" w:rsidRPr="00B6692A">
        <w:rPr>
          <w:rFonts w:ascii="Arial" w:hAnsi="Arial"/>
        </w:rPr>
        <w:t>τάξης</w:t>
      </w:r>
      <w:r w:rsidR="00CA771E" w:rsidRPr="00B6692A">
        <w:rPr>
          <w:rFonts w:ascii="Arial" w:hAnsi="Arial"/>
        </w:rPr>
        <w:t>.</w:t>
      </w:r>
    </w:p>
    <w:p w14:paraId="43ED173E" w14:textId="599ABD33" w:rsidR="00CA771E" w:rsidRPr="00B6692A" w:rsidRDefault="00B75C1E" w:rsidP="00715EA5">
      <w:pPr>
        <w:rPr>
          <w:rFonts w:ascii="Arial" w:hAnsi="Arial"/>
        </w:rPr>
      </w:pPr>
      <w:r w:rsidRPr="00B6692A">
        <w:rPr>
          <w:rFonts w:ascii="Arial" w:hAnsi="Arial"/>
        </w:rPr>
        <w:t xml:space="preserve">Τα </w:t>
      </w:r>
      <w:r w:rsidR="00DC309E" w:rsidRPr="00B6692A">
        <w:rPr>
          <w:rFonts w:ascii="Arial" w:hAnsi="Arial"/>
        </w:rPr>
        <w:t>καθήκοντα</w:t>
      </w:r>
      <w:r w:rsidRPr="00B6692A">
        <w:rPr>
          <w:rFonts w:ascii="Arial" w:hAnsi="Arial"/>
        </w:rPr>
        <w:t xml:space="preserve"> </w:t>
      </w:r>
      <w:r w:rsidR="00DC309E" w:rsidRPr="00B6692A">
        <w:rPr>
          <w:rFonts w:ascii="Arial" w:hAnsi="Arial"/>
        </w:rPr>
        <w:t>Υπευθύνου</w:t>
      </w:r>
      <w:r w:rsidRPr="00B6692A">
        <w:rPr>
          <w:rFonts w:ascii="Arial" w:hAnsi="Arial"/>
        </w:rPr>
        <w:t xml:space="preserve"> </w:t>
      </w:r>
      <w:r w:rsidR="00DC309E" w:rsidRPr="00B6692A">
        <w:rPr>
          <w:rFonts w:ascii="Arial" w:hAnsi="Arial"/>
        </w:rPr>
        <w:t>Τάξης</w:t>
      </w:r>
      <w:r w:rsidRPr="00B6692A">
        <w:rPr>
          <w:rFonts w:ascii="Arial" w:hAnsi="Arial"/>
        </w:rPr>
        <w:t xml:space="preserve"> </w:t>
      </w:r>
      <w:r w:rsidR="00DC309E" w:rsidRPr="00B6692A">
        <w:rPr>
          <w:rFonts w:ascii="Arial" w:hAnsi="Arial"/>
        </w:rPr>
        <w:t>συνήθως</w:t>
      </w:r>
      <w:r w:rsidRPr="00B6692A">
        <w:rPr>
          <w:rFonts w:ascii="Arial" w:hAnsi="Arial"/>
        </w:rPr>
        <w:t xml:space="preserve"> είναι τα </w:t>
      </w:r>
      <w:r w:rsidR="00DC309E" w:rsidRPr="00B6692A">
        <w:rPr>
          <w:rFonts w:ascii="Arial" w:hAnsi="Arial"/>
        </w:rPr>
        <w:t>εξής</w:t>
      </w:r>
      <w:r w:rsidRPr="00B6692A">
        <w:rPr>
          <w:rFonts w:ascii="Arial" w:hAnsi="Arial"/>
        </w:rPr>
        <w:t>:</w:t>
      </w:r>
    </w:p>
    <w:p w14:paraId="1CAF4FD1" w14:textId="515D5A7C" w:rsidR="00B75C1E" w:rsidRPr="00B6692A" w:rsidRDefault="00DC309E" w:rsidP="00715EA5">
      <w:pPr>
        <w:rPr>
          <w:rFonts w:ascii="Arial" w:hAnsi="Arial"/>
        </w:rPr>
      </w:pPr>
      <w:r w:rsidRPr="00B6692A">
        <w:rPr>
          <w:rFonts w:ascii="Arial" w:hAnsi="Arial"/>
        </w:rPr>
        <w:t>Έλεγχο</w:t>
      </w:r>
      <w:r w:rsidR="00B75C1E" w:rsidRPr="00B6692A">
        <w:rPr>
          <w:rFonts w:ascii="Arial" w:hAnsi="Arial"/>
        </w:rPr>
        <w:t xml:space="preserve"> πληρότητας των ατομικών </w:t>
      </w:r>
      <w:r w:rsidRPr="00B6692A">
        <w:rPr>
          <w:rFonts w:ascii="Arial" w:hAnsi="Arial"/>
        </w:rPr>
        <w:t>φακέλων</w:t>
      </w:r>
      <w:r w:rsidR="00B75C1E" w:rsidRPr="00B6692A">
        <w:rPr>
          <w:rFonts w:ascii="Arial" w:hAnsi="Arial"/>
        </w:rPr>
        <w:t xml:space="preserve"> των μαθητών (αίτηση - υπεύθυνη δήλωση - τίτλος εγγραφής - φωτοαντίγραφο ταυτότητας ή πιστοποιητικό γέννησης - </w:t>
      </w:r>
      <w:r w:rsidR="00FC0B1A">
        <w:rPr>
          <w:rFonts w:ascii="Arial" w:hAnsi="Arial"/>
        </w:rPr>
        <w:t>4</w:t>
      </w:r>
      <w:r w:rsidR="00B75C1E" w:rsidRPr="00B6692A">
        <w:rPr>
          <w:rFonts w:ascii="Arial" w:hAnsi="Arial"/>
        </w:rPr>
        <w:t xml:space="preserve"> φωτογραφίες).</w:t>
      </w:r>
    </w:p>
    <w:p w14:paraId="694B5C82" w14:textId="77024FC0" w:rsidR="00B75C1E" w:rsidRPr="00B6692A" w:rsidRDefault="00B75C1E" w:rsidP="00715EA5">
      <w:pPr>
        <w:rPr>
          <w:rFonts w:ascii="Arial" w:hAnsi="Arial"/>
        </w:rPr>
      </w:pPr>
      <w:r w:rsidRPr="00B6692A">
        <w:rPr>
          <w:rFonts w:ascii="Arial" w:hAnsi="Arial"/>
        </w:rPr>
        <w:t xml:space="preserve">Την επαλήθευση του τίτλου εγγραφής (εκτός και αν ο τίτλος </w:t>
      </w:r>
      <w:r w:rsidR="00DC309E" w:rsidRPr="00B6692A">
        <w:rPr>
          <w:rFonts w:ascii="Arial" w:hAnsi="Arial"/>
        </w:rPr>
        <w:t>ήρθε</w:t>
      </w:r>
      <w:r w:rsidRPr="00B6692A">
        <w:rPr>
          <w:rFonts w:ascii="Arial" w:hAnsi="Arial"/>
        </w:rPr>
        <w:t xml:space="preserve"> υπηρεσιακά).</w:t>
      </w:r>
    </w:p>
    <w:p w14:paraId="1ADA6084" w14:textId="06F75AF6" w:rsidR="006F0AD9" w:rsidRPr="00B6692A" w:rsidRDefault="00B75C1E" w:rsidP="00715EA5">
      <w:pPr>
        <w:rPr>
          <w:rFonts w:ascii="Arial" w:hAnsi="Arial"/>
        </w:rPr>
      </w:pPr>
      <w:r w:rsidRPr="00B6692A">
        <w:rPr>
          <w:rFonts w:ascii="Arial" w:hAnsi="Arial"/>
        </w:rPr>
        <w:t xml:space="preserve">Την καταχώρηση απουσιών από το ημερήσιο δελτίο στο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w:t>
      </w:r>
    </w:p>
    <w:p w14:paraId="2BC7A653" w14:textId="63D78535" w:rsidR="00B75C1E" w:rsidRPr="00B6692A" w:rsidRDefault="00B75C1E" w:rsidP="00715EA5">
      <w:pPr>
        <w:rPr>
          <w:rFonts w:ascii="Arial" w:hAnsi="Arial"/>
        </w:rPr>
      </w:pPr>
      <w:r w:rsidRPr="00B6692A">
        <w:rPr>
          <w:rFonts w:ascii="Arial" w:hAnsi="Arial"/>
        </w:rPr>
        <w:t xml:space="preserve">Την </w:t>
      </w:r>
      <w:r w:rsidR="00DC309E" w:rsidRPr="00B6692A">
        <w:rPr>
          <w:rFonts w:ascii="Arial" w:hAnsi="Arial"/>
        </w:rPr>
        <w:t>ενημέρωση</w:t>
      </w:r>
      <w:r w:rsidRPr="00B6692A">
        <w:rPr>
          <w:rFonts w:ascii="Arial" w:hAnsi="Arial"/>
        </w:rPr>
        <w:t xml:space="preserve"> των </w:t>
      </w:r>
      <w:r w:rsidR="00DC309E" w:rsidRPr="00B6692A">
        <w:rPr>
          <w:rFonts w:ascii="Arial" w:hAnsi="Arial"/>
        </w:rPr>
        <w:t>κηδεμόνων</w:t>
      </w:r>
      <w:r w:rsidRPr="00B6692A">
        <w:rPr>
          <w:rFonts w:ascii="Arial" w:hAnsi="Arial"/>
        </w:rPr>
        <w:t xml:space="preserve"> για τις </w:t>
      </w:r>
      <w:r w:rsidR="00DC309E" w:rsidRPr="00B6692A">
        <w:rPr>
          <w:rFonts w:ascii="Arial" w:hAnsi="Arial"/>
        </w:rPr>
        <w:t>απουσίες</w:t>
      </w:r>
      <w:r w:rsidRPr="00B6692A">
        <w:rPr>
          <w:rFonts w:ascii="Arial" w:hAnsi="Arial"/>
        </w:rPr>
        <w:t xml:space="preserve"> των </w:t>
      </w:r>
      <w:r w:rsidR="00DC309E" w:rsidRPr="00B6692A">
        <w:rPr>
          <w:rFonts w:ascii="Arial" w:hAnsi="Arial"/>
        </w:rPr>
        <w:t>μαθητών</w:t>
      </w:r>
      <w:r w:rsidRPr="00B6692A">
        <w:rPr>
          <w:rFonts w:ascii="Arial" w:hAnsi="Arial"/>
        </w:rPr>
        <w:t xml:space="preserve"> </w:t>
      </w:r>
      <w:r w:rsidR="00DC309E" w:rsidRPr="00B6692A">
        <w:rPr>
          <w:rFonts w:ascii="Arial" w:hAnsi="Arial"/>
        </w:rPr>
        <w:t>μέσω</w:t>
      </w:r>
      <w:r w:rsidRPr="00B6692A">
        <w:rPr>
          <w:rFonts w:ascii="Arial" w:hAnsi="Arial"/>
        </w:rPr>
        <w:t xml:space="preserve"> της </w:t>
      </w:r>
      <w:r w:rsidR="00DC309E" w:rsidRPr="00B6692A">
        <w:rPr>
          <w:rFonts w:ascii="Arial" w:hAnsi="Arial"/>
        </w:rPr>
        <w:t>πλατφόρμας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w:t>
      </w:r>
    </w:p>
    <w:p w14:paraId="0930210D" w14:textId="4DA058F1" w:rsidR="00B75C1E" w:rsidRPr="00B6692A" w:rsidRDefault="00DC309E" w:rsidP="00715EA5">
      <w:pPr>
        <w:rPr>
          <w:rFonts w:ascii="Arial" w:hAnsi="Arial"/>
        </w:rPr>
      </w:pPr>
      <w:r w:rsidRPr="008F40A7">
        <w:rPr>
          <w:rFonts w:ascii="Arial" w:hAnsi="Arial"/>
        </w:rPr>
        <w:t>Μόλις</w:t>
      </w:r>
      <w:r w:rsidR="00B75C1E" w:rsidRPr="00655491">
        <w:rPr>
          <w:rFonts w:ascii="Arial" w:hAnsi="Arial"/>
        </w:rPr>
        <w:t xml:space="preserve"> </w:t>
      </w:r>
      <w:r w:rsidRPr="00B6692A">
        <w:rPr>
          <w:rFonts w:ascii="Arial" w:hAnsi="Arial"/>
        </w:rPr>
        <w:t>οριστείς</w:t>
      </w:r>
      <w:r w:rsidR="00B75C1E" w:rsidRPr="00B6692A">
        <w:rPr>
          <w:rFonts w:ascii="Arial" w:hAnsi="Arial"/>
        </w:rPr>
        <w:t xml:space="preserve"> </w:t>
      </w:r>
      <w:r w:rsidRPr="00B6692A">
        <w:rPr>
          <w:rFonts w:ascii="Arial" w:hAnsi="Arial"/>
        </w:rPr>
        <w:t>υπεύθυνος</w:t>
      </w:r>
      <w:r w:rsidR="00B75C1E" w:rsidRPr="00B6692A">
        <w:rPr>
          <w:rFonts w:ascii="Arial" w:hAnsi="Arial"/>
        </w:rPr>
        <w:t xml:space="preserve"> </w:t>
      </w:r>
      <w:r w:rsidRPr="00B6692A">
        <w:rPr>
          <w:rFonts w:ascii="Arial" w:hAnsi="Arial"/>
        </w:rPr>
        <w:t>τάξης</w:t>
      </w:r>
      <w:r w:rsidR="00B75C1E" w:rsidRPr="00B6692A">
        <w:rPr>
          <w:rFonts w:ascii="Arial" w:hAnsi="Arial"/>
        </w:rPr>
        <w:t xml:space="preserve">, ο </w:t>
      </w:r>
      <w:r w:rsidRPr="00B6692A">
        <w:rPr>
          <w:rFonts w:ascii="Arial" w:hAnsi="Arial"/>
        </w:rPr>
        <w:t>υπεύθυνος</w:t>
      </w:r>
      <w:r w:rsidR="00B75C1E" w:rsidRPr="00B6692A">
        <w:rPr>
          <w:rFonts w:ascii="Arial" w:hAnsi="Arial"/>
        </w:rPr>
        <w:t xml:space="preserve"> του </w:t>
      </w:r>
      <w:r w:rsidRPr="00B6692A">
        <w:rPr>
          <w:rFonts w:ascii="Arial" w:hAnsi="Arial"/>
          <w:lang w:val="en-US"/>
        </w:rPr>
        <w:t>my</w:t>
      </w:r>
      <w:r w:rsidRPr="00B6692A">
        <w:rPr>
          <w:rFonts w:ascii="Arial" w:hAnsi="Arial"/>
        </w:rPr>
        <w:t xml:space="preserve"> </w:t>
      </w:r>
      <w:r w:rsidRPr="008F40A7">
        <w:rPr>
          <w:rFonts w:ascii="Arial" w:hAnsi="Arial"/>
          <w:lang w:val="en-US"/>
        </w:rPr>
        <w:t>school</w:t>
      </w:r>
      <w:r w:rsidR="00B75C1E" w:rsidRPr="00655491">
        <w:rPr>
          <w:rFonts w:ascii="Arial" w:hAnsi="Arial"/>
        </w:rPr>
        <w:t xml:space="preserve"> στο </w:t>
      </w:r>
      <w:r w:rsidRPr="00B6692A">
        <w:rPr>
          <w:rFonts w:ascii="Arial" w:hAnsi="Arial"/>
        </w:rPr>
        <w:t>σχολείο</w:t>
      </w:r>
      <w:r w:rsidR="00B75C1E" w:rsidRPr="00B6692A">
        <w:rPr>
          <w:rFonts w:ascii="Arial" w:hAnsi="Arial"/>
        </w:rPr>
        <w:t xml:space="preserve">, θα σε </w:t>
      </w:r>
      <w:r w:rsidRPr="00B6692A">
        <w:rPr>
          <w:rFonts w:ascii="Arial" w:hAnsi="Arial"/>
        </w:rPr>
        <w:t>ρωτήσει</w:t>
      </w:r>
      <w:r w:rsidR="00B75C1E" w:rsidRPr="00B6692A">
        <w:rPr>
          <w:rFonts w:ascii="Arial" w:hAnsi="Arial"/>
        </w:rPr>
        <w:t xml:space="preserve"> αν </w:t>
      </w:r>
      <w:r w:rsidRPr="00B6692A">
        <w:rPr>
          <w:rFonts w:ascii="Arial" w:hAnsi="Arial"/>
        </w:rPr>
        <w:t>έχεις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αν</w:t>
      </w:r>
      <w:r w:rsidR="00D75EDB" w:rsidRPr="00B6692A">
        <w:rPr>
          <w:rFonts w:ascii="Arial" w:hAnsi="Arial"/>
        </w:rPr>
        <w:t xml:space="preserve"> </w:t>
      </w:r>
      <w:r w:rsidRPr="00B6692A">
        <w:rPr>
          <w:rFonts w:ascii="Arial" w:hAnsi="Arial"/>
        </w:rPr>
        <w:t>έχεις</w:t>
      </w:r>
      <w:r w:rsidR="00D75EDB" w:rsidRPr="00B6692A">
        <w:rPr>
          <w:rFonts w:ascii="Arial" w:hAnsi="Arial"/>
        </w:rPr>
        <w:t>,</w:t>
      </w:r>
      <w:r w:rsidR="00B75C1E" w:rsidRPr="00B6692A">
        <w:rPr>
          <w:rFonts w:ascii="Arial" w:hAnsi="Arial"/>
        </w:rPr>
        <w:t xml:space="preserve"> θα σου </w:t>
      </w:r>
      <w:r w:rsidRPr="00B6692A">
        <w:rPr>
          <w:rFonts w:ascii="Arial" w:hAnsi="Arial"/>
        </w:rPr>
        <w:t>ανοίξει</w:t>
      </w:r>
      <w:r w:rsidR="00B75C1E" w:rsidRPr="00B6692A">
        <w:rPr>
          <w:rFonts w:ascii="Arial" w:hAnsi="Arial"/>
        </w:rPr>
        <w:t xml:space="preserve"> την </w:t>
      </w:r>
      <w:r w:rsidRPr="00B6692A">
        <w:rPr>
          <w:rFonts w:ascii="Arial" w:hAnsi="Arial"/>
        </w:rPr>
        <w:t>πρόσβαση</w:t>
      </w:r>
      <w:r w:rsidR="00B75C1E" w:rsidRPr="00B6692A">
        <w:rPr>
          <w:rFonts w:ascii="Arial" w:hAnsi="Arial"/>
        </w:rPr>
        <w:t xml:space="preserve"> στο </w:t>
      </w:r>
      <w:r w:rsidRPr="00B6692A">
        <w:rPr>
          <w:rFonts w:ascii="Arial" w:hAnsi="Arial"/>
        </w:rPr>
        <w:t>σχολείο</w:t>
      </w:r>
      <w:r w:rsidR="00B75C1E" w:rsidRPr="00B6692A">
        <w:rPr>
          <w:rFonts w:ascii="Arial" w:hAnsi="Arial"/>
        </w:rPr>
        <w:t xml:space="preserve">, </w:t>
      </w:r>
      <w:r w:rsidRPr="00B6692A">
        <w:rPr>
          <w:rFonts w:ascii="Arial" w:hAnsi="Arial"/>
        </w:rPr>
        <w:t>αλλιώς</w:t>
      </w:r>
      <w:r w:rsidR="00B75C1E" w:rsidRPr="00B6692A">
        <w:rPr>
          <w:rFonts w:ascii="Arial" w:hAnsi="Arial"/>
        </w:rPr>
        <w:t xml:space="preserve"> θα </w:t>
      </w:r>
      <w:r w:rsidRPr="00B6692A">
        <w:rPr>
          <w:rFonts w:ascii="Arial" w:hAnsi="Arial"/>
        </w:rPr>
        <w:t>πρέπει</w:t>
      </w:r>
      <w:r w:rsidR="00B75C1E" w:rsidRPr="00B6692A">
        <w:rPr>
          <w:rFonts w:ascii="Arial" w:hAnsi="Arial"/>
        </w:rPr>
        <w:t xml:space="preserve"> να σε </w:t>
      </w:r>
      <w:r w:rsidRPr="00B6692A">
        <w:rPr>
          <w:rFonts w:ascii="Arial" w:hAnsi="Arial"/>
        </w:rPr>
        <w:t>βοηθήσει</w:t>
      </w:r>
      <w:r w:rsidR="00B75C1E" w:rsidRPr="00B6692A">
        <w:rPr>
          <w:rFonts w:ascii="Arial" w:hAnsi="Arial"/>
        </w:rPr>
        <w:t xml:space="preserve"> να </w:t>
      </w:r>
      <w:r w:rsidRPr="00B6692A">
        <w:rPr>
          <w:rFonts w:ascii="Arial" w:hAnsi="Arial"/>
        </w:rPr>
        <w:t>αποκτήσεις</w:t>
      </w:r>
      <w:r w:rsidR="00B75C1E" w:rsidRPr="00B6692A">
        <w:rPr>
          <w:rFonts w:ascii="Arial" w:hAnsi="Arial"/>
        </w:rPr>
        <w:t xml:space="preserve"> </w:t>
      </w:r>
      <w:r w:rsidR="00B75C1E" w:rsidRPr="00B6692A">
        <w:rPr>
          <w:rFonts w:ascii="Arial" w:hAnsi="Arial"/>
          <w:lang w:val="en-US"/>
        </w:rPr>
        <w:t>username</w:t>
      </w:r>
      <w:r w:rsidR="00B75C1E" w:rsidRPr="00B6692A">
        <w:rPr>
          <w:rFonts w:ascii="Arial" w:hAnsi="Arial"/>
        </w:rPr>
        <w:t xml:space="preserve">. Όταν </w:t>
      </w:r>
      <w:r w:rsidRPr="00B6692A">
        <w:rPr>
          <w:rFonts w:ascii="Arial" w:hAnsi="Arial"/>
        </w:rPr>
        <w:t>εκδοθεί</w:t>
      </w:r>
      <w:r w:rsidR="00B75C1E" w:rsidRPr="00B6692A">
        <w:rPr>
          <w:rFonts w:ascii="Arial" w:hAnsi="Arial"/>
        </w:rPr>
        <w:t xml:space="preserve"> </w:t>
      </w:r>
      <w:r w:rsidR="00481046" w:rsidRPr="00B6692A">
        <w:rPr>
          <w:rFonts w:ascii="Arial" w:hAnsi="Arial"/>
          <w:lang w:val="en-US"/>
        </w:rPr>
        <w:t>username</w:t>
      </w:r>
      <w:r w:rsidR="00481046" w:rsidRPr="00B6692A">
        <w:rPr>
          <w:rFonts w:ascii="Arial" w:hAnsi="Arial"/>
        </w:rPr>
        <w:t xml:space="preserve">, αυτό θα </w:t>
      </w:r>
      <w:r w:rsidRPr="00B6692A">
        <w:rPr>
          <w:rFonts w:ascii="Arial" w:hAnsi="Arial"/>
        </w:rPr>
        <w:t>χρησιμοποιείς</w:t>
      </w:r>
      <w:r w:rsidR="00481046" w:rsidRPr="00B6692A">
        <w:rPr>
          <w:rFonts w:ascii="Arial" w:hAnsi="Arial"/>
        </w:rPr>
        <w:t xml:space="preserve"> κάθε</w:t>
      </w:r>
      <w:r w:rsidR="00D75EDB" w:rsidRPr="00B6692A">
        <w:rPr>
          <w:rFonts w:ascii="Arial" w:hAnsi="Arial"/>
        </w:rPr>
        <w:t xml:space="preserve"> </w:t>
      </w:r>
      <w:r w:rsidRPr="00B6692A">
        <w:rPr>
          <w:rFonts w:ascii="Arial" w:hAnsi="Arial"/>
        </w:rPr>
        <w:t>νέα</w:t>
      </w:r>
      <w:r w:rsidR="00481046" w:rsidRPr="00B6692A">
        <w:rPr>
          <w:rFonts w:ascii="Arial" w:hAnsi="Arial"/>
        </w:rPr>
        <w:t xml:space="preserve"> </w:t>
      </w:r>
      <w:r w:rsidRPr="00B6692A">
        <w:rPr>
          <w:rFonts w:ascii="Arial" w:hAnsi="Arial"/>
        </w:rPr>
        <w:t>χρονιά</w:t>
      </w:r>
      <w:r w:rsidR="00481046" w:rsidRPr="00B6692A">
        <w:rPr>
          <w:rFonts w:ascii="Arial" w:hAnsi="Arial"/>
        </w:rPr>
        <w:t>.</w:t>
      </w:r>
    </w:p>
    <w:p w14:paraId="783EAB01" w14:textId="0FD3949E" w:rsidR="00481046" w:rsidRDefault="00481046" w:rsidP="00715EA5">
      <w:pPr>
        <w:rPr>
          <w:rFonts w:ascii="Arial" w:hAnsi="Arial"/>
        </w:rPr>
      </w:pPr>
      <w:r w:rsidRPr="00B6692A">
        <w:rPr>
          <w:rFonts w:ascii="Arial" w:hAnsi="Arial"/>
        </w:rPr>
        <w:t xml:space="preserve">Ο </w:t>
      </w:r>
      <w:r w:rsidR="00DC309E" w:rsidRPr="00B6692A">
        <w:rPr>
          <w:rFonts w:ascii="Arial" w:hAnsi="Arial"/>
        </w:rPr>
        <w:t>υπεύθυνος</w:t>
      </w:r>
      <w:r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Pr="00655491">
        <w:rPr>
          <w:rFonts w:ascii="Arial" w:hAnsi="Arial"/>
        </w:rPr>
        <w:t xml:space="preserve"> με </w:t>
      </w:r>
      <w:r w:rsidR="00DC309E" w:rsidRPr="00B6692A">
        <w:rPr>
          <w:rFonts w:ascii="Arial" w:hAnsi="Arial"/>
        </w:rPr>
        <w:t>βάση</w:t>
      </w:r>
      <w:r w:rsidRPr="00B6692A">
        <w:rPr>
          <w:rFonts w:ascii="Arial" w:hAnsi="Arial"/>
        </w:rPr>
        <w:t xml:space="preserve"> την </w:t>
      </w:r>
      <w:r w:rsidR="00DC309E" w:rsidRPr="00B6692A">
        <w:rPr>
          <w:rFonts w:ascii="Arial" w:hAnsi="Arial"/>
        </w:rPr>
        <w:t>ανάθεση</w:t>
      </w:r>
      <w:r w:rsidRPr="00B6692A">
        <w:rPr>
          <w:rFonts w:ascii="Arial" w:hAnsi="Arial"/>
        </w:rPr>
        <w:t xml:space="preserve"> που σο</w:t>
      </w:r>
      <w:r w:rsidR="00216011">
        <w:rPr>
          <w:rFonts w:ascii="Arial" w:hAnsi="Arial"/>
        </w:rPr>
        <w:t>ύ</w:t>
      </w:r>
      <w:r w:rsidRPr="00655491">
        <w:rPr>
          <w:rFonts w:ascii="Arial" w:hAnsi="Arial"/>
        </w:rPr>
        <w:t xml:space="preserve"> </w:t>
      </w:r>
      <w:r w:rsidR="00DC309E" w:rsidRPr="00B6692A">
        <w:rPr>
          <w:rFonts w:ascii="Arial" w:hAnsi="Arial"/>
        </w:rPr>
        <w:t>έγινε</w:t>
      </w:r>
      <w:r w:rsidR="00D75EDB" w:rsidRPr="00B6692A">
        <w:rPr>
          <w:rFonts w:ascii="Arial" w:hAnsi="Arial"/>
        </w:rPr>
        <w:t>,</w:t>
      </w:r>
      <w:r w:rsidRPr="00B6692A">
        <w:rPr>
          <w:rFonts w:ascii="Arial" w:hAnsi="Arial"/>
        </w:rPr>
        <w:t xml:space="preserve"> θα σο</w:t>
      </w:r>
      <w:r w:rsidR="00216011">
        <w:rPr>
          <w:rFonts w:ascii="Arial" w:hAnsi="Arial"/>
        </w:rPr>
        <w:t>ύ</w:t>
      </w:r>
      <w:r w:rsidRPr="00655491">
        <w:rPr>
          <w:rFonts w:ascii="Arial" w:hAnsi="Arial"/>
        </w:rPr>
        <w:t xml:space="preserve"> </w:t>
      </w:r>
      <w:r w:rsidR="00DC309E" w:rsidRPr="00B6692A">
        <w:rPr>
          <w:rFonts w:ascii="Arial" w:hAnsi="Arial"/>
        </w:rPr>
        <w:t>δώσει</w:t>
      </w:r>
      <w:r w:rsidRPr="00B6692A">
        <w:rPr>
          <w:rFonts w:ascii="Arial" w:hAnsi="Arial"/>
        </w:rPr>
        <w:t xml:space="preserve"> </w:t>
      </w:r>
      <w:r w:rsidR="00DC309E" w:rsidRPr="00B6692A">
        <w:rPr>
          <w:rFonts w:ascii="Arial" w:hAnsi="Arial"/>
        </w:rPr>
        <w:t>πρόσβαση</w:t>
      </w:r>
      <w:r w:rsidRPr="00B6692A">
        <w:rPr>
          <w:rFonts w:ascii="Arial" w:hAnsi="Arial"/>
        </w:rPr>
        <w:t xml:space="preserve"> στο </w:t>
      </w:r>
      <w:r w:rsidR="00DC309E" w:rsidRPr="00B6692A">
        <w:rPr>
          <w:rFonts w:ascii="Arial" w:hAnsi="Arial"/>
        </w:rPr>
        <w:t>τμήμα</w:t>
      </w:r>
      <w:r w:rsidRPr="00B6692A">
        <w:rPr>
          <w:rFonts w:ascii="Arial" w:hAnsi="Arial"/>
        </w:rPr>
        <w:t xml:space="preserve"> που </w:t>
      </w:r>
      <w:r w:rsidR="00DC309E" w:rsidRPr="00B6692A">
        <w:rPr>
          <w:rFonts w:ascii="Arial" w:hAnsi="Arial"/>
        </w:rPr>
        <w:t>έγινες</w:t>
      </w:r>
      <w:r w:rsidRPr="00B6692A">
        <w:rPr>
          <w:rFonts w:ascii="Arial" w:hAnsi="Arial"/>
        </w:rPr>
        <w:t xml:space="preserve"> </w:t>
      </w:r>
      <w:r w:rsidR="00DC309E" w:rsidRPr="00B6692A">
        <w:rPr>
          <w:rFonts w:ascii="Arial" w:hAnsi="Arial"/>
        </w:rPr>
        <w:t>υπεύθυνος</w:t>
      </w:r>
      <w:r w:rsidRPr="00B6692A">
        <w:rPr>
          <w:rFonts w:ascii="Arial" w:hAnsi="Arial"/>
        </w:rPr>
        <w:t>.</w:t>
      </w:r>
      <w:r w:rsidR="0051198E" w:rsidRPr="00B6692A">
        <w:rPr>
          <w:rFonts w:ascii="Arial" w:hAnsi="Arial"/>
        </w:rPr>
        <w:t xml:space="preserve"> </w:t>
      </w:r>
      <w:r w:rsidR="00DC309E" w:rsidRPr="00B6692A">
        <w:rPr>
          <w:rFonts w:ascii="Arial" w:hAnsi="Arial"/>
        </w:rPr>
        <w:t>Τώρα</w:t>
      </w:r>
      <w:r w:rsidR="0051198E" w:rsidRPr="00B6692A">
        <w:rPr>
          <w:rFonts w:ascii="Arial" w:hAnsi="Arial"/>
        </w:rPr>
        <w:t xml:space="preserve"> θα </w:t>
      </w:r>
      <w:r w:rsidR="00DC309E" w:rsidRPr="00B6692A">
        <w:rPr>
          <w:rFonts w:ascii="Arial" w:hAnsi="Arial"/>
        </w:rPr>
        <w:t>θέλαμε</w:t>
      </w:r>
      <w:r w:rsidR="0051198E" w:rsidRPr="00B6692A">
        <w:rPr>
          <w:rFonts w:ascii="Arial" w:hAnsi="Arial"/>
        </w:rPr>
        <w:t xml:space="preserve"> </w:t>
      </w:r>
      <w:r w:rsidR="00DC309E" w:rsidRPr="00B6692A">
        <w:rPr>
          <w:rFonts w:ascii="Arial" w:hAnsi="Arial"/>
        </w:rPr>
        <w:t>αρκετές</w:t>
      </w:r>
      <w:r w:rsidR="0051198E" w:rsidRPr="00B6692A">
        <w:rPr>
          <w:rFonts w:ascii="Arial" w:hAnsi="Arial"/>
        </w:rPr>
        <w:t xml:space="preserve"> </w:t>
      </w:r>
      <w:r w:rsidR="00DC309E" w:rsidRPr="00B6692A">
        <w:rPr>
          <w:rFonts w:ascii="Arial" w:hAnsi="Arial"/>
        </w:rPr>
        <w:t>σελίδες</w:t>
      </w:r>
      <w:r w:rsidR="0051198E" w:rsidRPr="00B6692A">
        <w:rPr>
          <w:rFonts w:ascii="Arial" w:hAnsi="Arial"/>
        </w:rPr>
        <w:t xml:space="preserve"> για να </w:t>
      </w:r>
      <w:r w:rsidR="00DC309E" w:rsidRPr="00B6692A">
        <w:rPr>
          <w:rFonts w:ascii="Arial" w:hAnsi="Arial"/>
        </w:rPr>
        <w:t>δείξουμε</w:t>
      </w:r>
      <w:r w:rsidR="0051198E" w:rsidRPr="00B6692A">
        <w:rPr>
          <w:rFonts w:ascii="Arial" w:hAnsi="Arial"/>
        </w:rPr>
        <w:t xml:space="preserve"> τις </w:t>
      </w:r>
      <w:r w:rsidR="00DC309E" w:rsidRPr="00B6692A">
        <w:rPr>
          <w:rFonts w:ascii="Arial" w:hAnsi="Arial"/>
        </w:rPr>
        <w:t>εικόνες</w:t>
      </w:r>
      <w:r w:rsidR="0051198E" w:rsidRPr="00B6692A">
        <w:rPr>
          <w:rFonts w:ascii="Arial" w:hAnsi="Arial"/>
        </w:rPr>
        <w:t xml:space="preserve"> του </w:t>
      </w:r>
      <w:r w:rsidR="00DC309E" w:rsidRPr="00B6692A">
        <w:rPr>
          <w:rFonts w:ascii="Arial" w:hAnsi="Arial"/>
          <w:lang w:val="en-US"/>
        </w:rPr>
        <w:t>my</w:t>
      </w:r>
      <w:r w:rsidR="00DC309E" w:rsidRPr="00B6692A">
        <w:rPr>
          <w:rFonts w:ascii="Arial" w:hAnsi="Arial"/>
        </w:rPr>
        <w:t xml:space="preserve"> </w:t>
      </w:r>
      <w:r w:rsidR="00DC309E" w:rsidRPr="008F40A7">
        <w:rPr>
          <w:rFonts w:ascii="Arial" w:hAnsi="Arial"/>
          <w:lang w:val="en-US"/>
        </w:rPr>
        <w:t>school</w:t>
      </w:r>
      <w:r w:rsidR="0051198E" w:rsidRPr="00655491">
        <w:rPr>
          <w:rFonts w:ascii="Arial" w:hAnsi="Arial"/>
        </w:rPr>
        <w:t xml:space="preserve"> </w:t>
      </w:r>
      <w:r w:rsidR="00DC309E" w:rsidRPr="00B6692A">
        <w:rPr>
          <w:rFonts w:ascii="Arial" w:hAnsi="Arial"/>
        </w:rPr>
        <w:t>οπότε</w:t>
      </w:r>
      <w:r w:rsidR="0051198E" w:rsidRPr="00B6692A">
        <w:rPr>
          <w:rFonts w:ascii="Arial" w:hAnsi="Arial"/>
        </w:rPr>
        <w:t xml:space="preserve"> </w:t>
      </w:r>
      <w:r w:rsidR="00DC309E" w:rsidRPr="00B6692A">
        <w:rPr>
          <w:rFonts w:ascii="Arial" w:hAnsi="Arial"/>
        </w:rPr>
        <w:t>καλυτέρα</w:t>
      </w:r>
      <w:r w:rsidR="0051198E" w:rsidRPr="00B6692A">
        <w:rPr>
          <w:rFonts w:ascii="Arial" w:hAnsi="Arial"/>
        </w:rPr>
        <w:t xml:space="preserve"> να </w:t>
      </w:r>
      <w:r w:rsidR="00DC309E" w:rsidRPr="00B6692A">
        <w:rPr>
          <w:rFonts w:ascii="Arial" w:hAnsi="Arial"/>
        </w:rPr>
        <w:t>ζητήσεις</w:t>
      </w:r>
      <w:r w:rsidR="0051198E" w:rsidRPr="00B6692A">
        <w:rPr>
          <w:rFonts w:ascii="Arial" w:hAnsi="Arial"/>
        </w:rPr>
        <w:t xml:space="preserve"> </w:t>
      </w:r>
      <w:r w:rsidR="00DC309E" w:rsidRPr="00B6692A">
        <w:rPr>
          <w:rFonts w:ascii="Arial" w:hAnsi="Arial"/>
        </w:rPr>
        <w:t>βοήθεια</w:t>
      </w:r>
      <w:r w:rsidR="0051198E" w:rsidRPr="00B6692A">
        <w:rPr>
          <w:rFonts w:ascii="Arial" w:hAnsi="Arial"/>
        </w:rPr>
        <w:t xml:space="preserve"> από τον </w:t>
      </w:r>
      <w:r w:rsidR="00DC309E" w:rsidRPr="00B6692A">
        <w:rPr>
          <w:rFonts w:ascii="Arial" w:hAnsi="Arial"/>
        </w:rPr>
        <w:t>υπεύθυνο</w:t>
      </w:r>
      <w:r w:rsidR="0051198E" w:rsidRPr="00B6692A">
        <w:rPr>
          <w:rFonts w:ascii="Arial" w:hAnsi="Arial"/>
        </w:rPr>
        <w:t xml:space="preserve"> του </w:t>
      </w:r>
      <w:r w:rsidR="00DC309E" w:rsidRPr="00B6692A">
        <w:rPr>
          <w:rFonts w:ascii="Arial" w:hAnsi="Arial"/>
        </w:rPr>
        <w:t>σχολείου</w:t>
      </w:r>
      <w:r w:rsidR="0051198E" w:rsidRPr="00B6692A">
        <w:rPr>
          <w:rFonts w:ascii="Arial" w:hAnsi="Arial"/>
        </w:rPr>
        <w:t>.</w:t>
      </w:r>
    </w:p>
    <w:p w14:paraId="42F92C4B" w14:textId="77777777" w:rsidR="00FC0B1A" w:rsidRPr="00B6692A" w:rsidRDefault="00FC0B1A" w:rsidP="00715EA5">
      <w:pPr>
        <w:rPr>
          <w:rFonts w:ascii="Arial" w:hAnsi="Arial"/>
        </w:rPr>
      </w:pPr>
    </w:p>
    <w:p w14:paraId="750337DA" w14:textId="67926556" w:rsidR="00D75EDB" w:rsidRPr="00B6692A" w:rsidRDefault="00DC309E" w:rsidP="00715EA5">
      <w:pPr>
        <w:pStyle w:val="3"/>
        <w:rPr>
          <w:rFonts w:ascii="Arial" w:hAnsi="Arial" w:cs="Arial"/>
        </w:rPr>
      </w:pPr>
      <w:bookmarkStart w:id="61" w:name="_Toc113141236"/>
      <w:bookmarkStart w:id="62" w:name="_Toc140784522"/>
      <w:r w:rsidRPr="00B6692A">
        <w:rPr>
          <w:rFonts w:ascii="Arial" w:hAnsi="Arial" w:cs="Arial"/>
        </w:rPr>
        <w:t>Καθημερινή</w:t>
      </w:r>
      <w:r w:rsidR="00D75EDB" w:rsidRPr="00B6692A">
        <w:rPr>
          <w:rFonts w:ascii="Arial" w:hAnsi="Arial" w:cs="Arial"/>
        </w:rPr>
        <w:t xml:space="preserve"> </w:t>
      </w:r>
      <w:r w:rsidRPr="00B6692A">
        <w:rPr>
          <w:rFonts w:ascii="Arial" w:hAnsi="Arial" w:cs="Arial"/>
        </w:rPr>
        <w:t>ζωή</w:t>
      </w:r>
      <w:bookmarkEnd w:id="61"/>
      <w:bookmarkEnd w:id="62"/>
    </w:p>
    <w:p w14:paraId="166CFF15" w14:textId="1D481CDA" w:rsidR="00D75EDB" w:rsidRPr="00B6692A" w:rsidRDefault="00D75EDB" w:rsidP="00715EA5">
      <w:pPr>
        <w:rPr>
          <w:rFonts w:ascii="Arial" w:hAnsi="Arial"/>
        </w:rPr>
      </w:pPr>
      <w:r w:rsidRPr="00B6692A">
        <w:rPr>
          <w:rFonts w:ascii="Arial" w:hAnsi="Arial"/>
        </w:rPr>
        <w:t xml:space="preserve">Το </w:t>
      </w:r>
      <w:r w:rsidR="00DC309E" w:rsidRPr="00B6692A">
        <w:rPr>
          <w:rFonts w:ascii="Arial" w:hAnsi="Arial"/>
        </w:rPr>
        <w:t>σχολείο</w:t>
      </w:r>
      <w:r w:rsidRPr="00B6692A">
        <w:rPr>
          <w:rFonts w:ascii="Arial" w:hAnsi="Arial"/>
        </w:rPr>
        <w:t xml:space="preserve"> </w:t>
      </w:r>
      <w:r w:rsidR="00DC309E" w:rsidRPr="00B6692A">
        <w:rPr>
          <w:rFonts w:ascii="Arial" w:hAnsi="Arial"/>
        </w:rPr>
        <w:t>έχει</w:t>
      </w:r>
      <w:r w:rsidRPr="00B6692A">
        <w:rPr>
          <w:rFonts w:ascii="Arial" w:hAnsi="Arial"/>
        </w:rPr>
        <w:t xml:space="preserve"> μια </w:t>
      </w:r>
      <w:r w:rsidR="00DC309E" w:rsidRPr="00B6692A">
        <w:rPr>
          <w:rFonts w:ascii="Arial" w:hAnsi="Arial"/>
        </w:rPr>
        <w:t>ρουτίνα</w:t>
      </w:r>
      <w:r w:rsidRPr="00B6692A">
        <w:rPr>
          <w:rFonts w:ascii="Arial" w:hAnsi="Arial"/>
        </w:rPr>
        <w:t xml:space="preserve">, την </w:t>
      </w:r>
      <w:r w:rsidR="00DC309E" w:rsidRPr="00B6692A">
        <w:rPr>
          <w:rFonts w:ascii="Arial" w:hAnsi="Arial"/>
        </w:rPr>
        <w:t>οποία</w:t>
      </w:r>
      <w:r w:rsidRPr="00B6692A">
        <w:rPr>
          <w:rFonts w:ascii="Arial" w:hAnsi="Arial"/>
        </w:rPr>
        <w:t xml:space="preserve"> </w:t>
      </w:r>
      <w:r w:rsidR="00DC309E" w:rsidRPr="00B6692A">
        <w:rPr>
          <w:rFonts w:ascii="Arial" w:hAnsi="Arial"/>
        </w:rPr>
        <w:t>καλό</w:t>
      </w:r>
      <w:r w:rsidRPr="00B6692A">
        <w:rPr>
          <w:rFonts w:ascii="Arial" w:hAnsi="Arial"/>
        </w:rPr>
        <w:t xml:space="preserve"> είναι να </w:t>
      </w:r>
      <w:r w:rsidR="00DC309E" w:rsidRPr="00B6692A">
        <w:rPr>
          <w:rFonts w:ascii="Arial" w:hAnsi="Arial"/>
        </w:rPr>
        <w:t>εύχεσαι</w:t>
      </w:r>
      <w:r w:rsidRPr="00B6692A">
        <w:rPr>
          <w:rFonts w:ascii="Arial" w:hAnsi="Arial"/>
        </w:rPr>
        <w:t xml:space="preserve"> να </w:t>
      </w:r>
      <w:r w:rsidR="00DC309E" w:rsidRPr="00B6692A">
        <w:rPr>
          <w:rFonts w:ascii="Arial" w:hAnsi="Arial"/>
        </w:rPr>
        <w:t>παραμείνει</w:t>
      </w:r>
      <w:r w:rsidRPr="00B6692A">
        <w:rPr>
          <w:rFonts w:ascii="Arial" w:hAnsi="Arial"/>
        </w:rPr>
        <w:t xml:space="preserve"> </w:t>
      </w:r>
      <w:r w:rsidR="00DC309E" w:rsidRPr="00B6692A">
        <w:rPr>
          <w:rFonts w:ascii="Arial" w:hAnsi="Arial"/>
        </w:rPr>
        <w:t>ακριβώς</w:t>
      </w:r>
      <w:r w:rsidRPr="00B6692A">
        <w:rPr>
          <w:rFonts w:ascii="Arial" w:hAnsi="Arial"/>
        </w:rPr>
        <w:t xml:space="preserve"> </w:t>
      </w:r>
      <w:r w:rsidR="00DC309E" w:rsidRPr="00B6692A">
        <w:rPr>
          <w:rFonts w:ascii="Arial" w:hAnsi="Arial"/>
        </w:rPr>
        <w:t>έτσι</w:t>
      </w:r>
      <w:r w:rsidRPr="00B6692A">
        <w:rPr>
          <w:rFonts w:ascii="Arial" w:hAnsi="Arial"/>
        </w:rPr>
        <w:t xml:space="preserve"> </w:t>
      </w:r>
      <w:r w:rsidR="00DC309E" w:rsidRPr="00B6692A">
        <w:rPr>
          <w:rFonts w:ascii="Arial" w:hAnsi="Arial"/>
        </w:rPr>
        <w:t>μέχρι</w:t>
      </w:r>
      <w:r w:rsidRPr="00B6692A">
        <w:rPr>
          <w:rFonts w:ascii="Arial" w:hAnsi="Arial"/>
        </w:rPr>
        <w:t xml:space="preserve"> να </w:t>
      </w:r>
      <w:r w:rsidR="00DC309E" w:rsidRPr="00B6692A">
        <w:rPr>
          <w:rFonts w:ascii="Arial" w:hAnsi="Arial"/>
        </w:rPr>
        <w:t>σχολάσεις</w:t>
      </w:r>
      <w:r w:rsidRPr="00B6692A">
        <w:rPr>
          <w:rFonts w:ascii="Arial" w:hAnsi="Arial"/>
        </w:rPr>
        <w:t xml:space="preserve">. Για να </w:t>
      </w:r>
      <w:r w:rsidR="00DC309E" w:rsidRPr="00B6692A">
        <w:rPr>
          <w:rFonts w:ascii="Arial" w:hAnsi="Arial"/>
        </w:rPr>
        <w:t>έχεις</w:t>
      </w:r>
      <w:r w:rsidRPr="00B6692A">
        <w:rPr>
          <w:rFonts w:ascii="Arial" w:hAnsi="Arial"/>
        </w:rPr>
        <w:t xml:space="preserve"> </w:t>
      </w:r>
      <w:r w:rsidR="00DC309E" w:rsidRPr="00B6692A">
        <w:rPr>
          <w:rFonts w:ascii="Arial" w:hAnsi="Arial"/>
        </w:rPr>
        <w:t>εξασφαλισμένα</w:t>
      </w:r>
      <w:r w:rsidRPr="00B6692A">
        <w:rPr>
          <w:rFonts w:ascii="Arial" w:hAnsi="Arial"/>
        </w:rPr>
        <w:t xml:space="preserve"> τα </w:t>
      </w:r>
      <w:r w:rsidR="00DC309E" w:rsidRPr="00B6692A">
        <w:rPr>
          <w:rFonts w:ascii="Arial" w:hAnsi="Arial"/>
        </w:rPr>
        <w:t>νώτα</w:t>
      </w:r>
      <w:r w:rsidRPr="00B6692A">
        <w:rPr>
          <w:rFonts w:ascii="Arial" w:hAnsi="Arial"/>
        </w:rPr>
        <w:t xml:space="preserve"> σου </w:t>
      </w:r>
      <w:r w:rsidR="00DC309E" w:rsidRPr="00B6692A">
        <w:rPr>
          <w:rFonts w:ascii="Arial" w:hAnsi="Arial"/>
        </w:rPr>
        <w:t>κράτησε</w:t>
      </w:r>
      <w:r w:rsidRPr="00B6692A">
        <w:rPr>
          <w:rFonts w:ascii="Arial" w:hAnsi="Arial"/>
        </w:rPr>
        <w:t xml:space="preserve"> </w:t>
      </w:r>
      <w:r w:rsidR="00DC309E" w:rsidRPr="00B6692A">
        <w:rPr>
          <w:rFonts w:ascii="Arial" w:hAnsi="Arial"/>
        </w:rPr>
        <w:t>μερικές</w:t>
      </w:r>
      <w:r w:rsidRPr="00B6692A">
        <w:rPr>
          <w:rFonts w:ascii="Arial" w:hAnsi="Arial"/>
        </w:rPr>
        <w:t xml:space="preserve"> </w:t>
      </w:r>
      <w:r w:rsidR="00DC309E" w:rsidRPr="00B6692A">
        <w:rPr>
          <w:rFonts w:ascii="Arial" w:hAnsi="Arial"/>
        </w:rPr>
        <w:t>σταθερές</w:t>
      </w:r>
      <w:r w:rsidRPr="00B6692A">
        <w:rPr>
          <w:rFonts w:ascii="Arial" w:hAnsi="Arial"/>
        </w:rPr>
        <w:t xml:space="preserve"> όπως οι </w:t>
      </w:r>
      <w:r w:rsidR="00DC309E" w:rsidRPr="00B6692A">
        <w:rPr>
          <w:rFonts w:ascii="Arial" w:hAnsi="Arial"/>
        </w:rPr>
        <w:t>παρακάτω</w:t>
      </w:r>
      <w:r w:rsidRPr="00B6692A">
        <w:rPr>
          <w:rFonts w:ascii="Arial" w:hAnsi="Arial"/>
        </w:rPr>
        <w:t>:</w:t>
      </w:r>
    </w:p>
    <w:p w14:paraId="3B8E3406" w14:textId="30C6A75B" w:rsidR="00D75EDB" w:rsidRPr="00B6692A" w:rsidRDefault="00DC309E" w:rsidP="00715EA5">
      <w:pPr>
        <w:pStyle w:val="aff2"/>
        <w:numPr>
          <w:ilvl w:val="0"/>
          <w:numId w:val="19"/>
        </w:numPr>
        <w:rPr>
          <w:rFonts w:ascii="Arial" w:hAnsi="Arial"/>
        </w:rPr>
      </w:pPr>
      <w:r w:rsidRPr="00B6692A">
        <w:rPr>
          <w:rFonts w:ascii="Arial" w:hAnsi="Arial"/>
        </w:rPr>
        <w:t>Κρατά</w:t>
      </w:r>
      <w:r w:rsidR="00D75EDB" w:rsidRPr="00B6692A">
        <w:rPr>
          <w:rFonts w:ascii="Arial" w:hAnsi="Arial"/>
        </w:rPr>
        <w:t xml:space="preserve"> την </w:t>
      </w:r>
      <w:r w:rsidRPr="00B6692A">
        <w:rPr>
          <w:rFonts w:ascii="Arial" w:hAnsi="Arial"/>
        </w:rPr>
        <w:t>τάξη</w:t>
      </w:r>
      <w:r w:rsidR="00D75EDB" w:rsidRPr="00B6692A">
        <w:rPr>
          <w:rFonts w:ascii="Arial" w:hAnsi="Arial"/>
        </w:rPr>
        <w:t xml:space="preserve"> </w:t>
      </w:r>
      <w:r w:rsidR="00F33754" w:rsidRPr="00B6692A">
        <w:rPr>
          <w:rFonts w:ascii="Arial" w:hAnsi="Arial"/>
        </w:rPr>
        <w:t xml:space="preserve">σε </w:t>
      </w:r>
      <w:r w:rsidRPr="00B6692A">
        <w:rPr>
          <w:rFonts w:ascii="Arial" w:hAnsi="Arial"/>
        </w:rPr>
        <w:t>έλεγχο</w:t>
      </w:r>
      <w:r w:rsidR="00F33754" w:rsidRPr="00B6692A">
        <w:rPr>
          <w:rFonts w:ascii="Arial" w:hAnsi="Arial"/>
        </w:rPr>
        <w:t xml:space="preserve">, αν </w:t>
      </w:r>
      <w:r w:rsidRPr="00B6692A">
        <w:rPr>
          <w:rFonts w:ascii="Arial" w:hAnsi="Arial"/>
        </w:rPr>
        <w:t>γίνεται</w:t>
      </w:r>
      <w:r w:rsidR="00F33754" w:rsidRPr="00B6692A">
        <w:rPr>
          <w:rFonts w:ascii="Arial" w:hAnsi="Arial"/>
        </w:rPr>
        <w:t xml:space="preserve"> το </w:t>
      </w:r>
      <w:r w:rsidRPr="00B6692A">
        <w:rPr>
          <w:rFonts w:ascii="Arial" w:hAnsi="Arial"/>
        </w:rPr>
        <w:t>χάος</w:t>
      </w:r>
      <w:r w:rsidR="00F33754" w:rsidRPr="00B6692A">
        <w:rPr>
          <w:rFonts w:ascii="Arial" w:hAnsi="Arial"/>
        </w:rPr>
        <w:t xml:space="preserve"> </w:t>
      </w:r>
      <w:r w:rsidRPr="00B6692A">
        <w:rPr>
          <w:rFonts w:ascii="Arial" w:hAnsi="Arial"/>
        </w:rPr>
        <w:t>μέσα</w:t>
      </w:r>
      <w:r w:rsidR="00F33754" w:rsidRPr="00B6692A">
        <w:rPr>
          <w:rFonts w:ascii="Arial" w:hAnsi="Arial"/>
        </w:rPr>
        <w:t xml:space="preserve"> στην </w:t>
      </w:r>
      <w:r w:rsidRPr="00B6692A">
        <w:rPr>
          <w:rFonts w:ascii="Arial" w:hAnsi="Arial"/>
        </w:rPr>
        <w:t>τάξη</w:t>
      </w:r>
      <w:r w:rsidR="00F33754" w:rsidRPr="00B6692A">
        <w:rPr>
          <w:rFonts w:ascii="Arial" w:hAnsi="Arial"/>
        </w:rPr>
        <w:t xml:space="preserve">, </w:t>
      </w:r>
      <w:r w:rsidRPr="00B6692A">
        <w:rPr>
          <w:rFonts w:ascii="Arial" w:hAnsi="Arial"/>
        </w:rPr>
        <w:t>υπεύθυνος</w:t>
      </w:r>
      <w:r w:rsidR="00F33754" w:rsidRPr="00B6692A">
        <w:rPr>
          <w:rFonts w:ascii="Arial" w:hAnsi="Arial"/>
        </w:rPr>
        <w:t xml:space="preserve"> </w:t>
      </w:r>
      <w:r w:rsidRPr="00B6692A">
        <w:rPr>
          <w:rFonts w:ascii="Arial" w:hAnsi="Arial"/>
        </w:rPr>
        <w:t>είσαι</w:t>
      </w:r>
      <w:r w:rsidR="00F33754" w:rsidRPr="00B6692A">
        <w:rPr>
          <w:rFonts w:ascii="Arial" w:hAnsi="Arial"/>
        </w:rPr>
        <w:t xml:space="preserve"> </w:t>
      </w:r>
      <w:r w:rsidRPr="00B6692A">
        <w:rPr>
          <w:rFonts w:ascii="Arial" w:hAnsi="Arial"/>
        </w:rPr>
        <w:t>εσύ</w:t>
      </w:r>
      <w:r w:rsidR="00F33754" w:rsidRPr="00B6692A">
        <w:rPr>
          <w:rFonts w:ascii="Arial" w:hAnsi="Arial"/>
        </w:rPr>
        <w:t xml:space="preserve"> και θα το </w:t>
      </w:r>
      <w:r w:rsidRPr="00B6692A">
        <w:rPr>
          <w:rFonts w:ascii="Arial" w:hAnsi="Arial"/>
        </w:rPr>
        <w:t>χρεωθείς</w:t>
      </w:r>
      <w:r w:rsidR="00F33754" w:rsidRPr="00B6692A">
        <w:rPr>
          <w:rFonts w:ascii="Arial" w:hAnsi="Arial"/>
        </w:rPr>
        <w:t>.</w:t>
      </w:r>
    </w:p>
    <w:p w14:paraId="6EF5306D" w14:textId="1E80E6BA" w:rsidR="00F33754" w:rsidRPr="00B6692A" w:rsidRDefault="00DC309E" w:rsidP="00715EA5">
      <w:pPr>
        <w:pStyle w:val="aff2"/>
        <w:numPr>
          <w:ilvl w:val="0"/>
          <w:numId w:val="19"/>
        </w:numPr>
        <w:rPr>
          <w:rFonts w:ascii="Arial" w:hAnsi="Arial"/>
        </w:rPr>
      </w:pPr>
      <w:r w:rsidRPr="00B6692A">
        <w:rPr>
          <w:rFonts w:ascii="Arial" w:hAnsi="Arial"/>
        </w:rPr>
        <w:lastRenderedPageBreak/>
        <w:t>Ζητάς</w:t>
      </w:r>
      <w:r w:rsidR="00F33754" w:rsidRPr="00B6692A">
        <w:rPr>
          <w:rFonts w:ascii="Arial" w:hAnsi="Arial"/>
        </w:rPr>
        <w:t xml:space="preserve"> </w:t>
      </w:r>
      <w:r w:rsidRPr="00B6692A">
        <w:rPr>
          <w:rFonts w:ascii="Arial" w:hAnsi="Arial"/>
        </w:rPr>
        <w:t>ξεκάθαρες</w:t>
      </w:r>
      <w:r w:rsidR="00F33754" w:rsidRPr="00B6692A">
        <w:rPr>
          <w:rFonts w:ascii="Arial" w:hAnsi="Arial"/>
        </w:rPr>
        <w:t xml:space="preserve"> </w:t>
      </w:r>
      <w:r w:rsidRPr="00B6692A">
        <w:rPr>
          <w:rFonts w:ascii="Arial" w:hAnsi="Arial"/>
        </w:rPr>
        <w:t>εξηγήσεις</w:t>
      </w:r>
      <w:r w:rsidR="00F33754" w:rsidRPr="00B6692A">
        <w:rPr>
          <w:rFonts w:ascii="Arial" w:hAnsi="Arial"/>
        </w:rPr>
        <w:t xml:space="preserve"> για το πο</w:t>
      </w:r>
      <w:r w:rsidR="00216011">
        <w:rPr>
          <w:rFonts w:ascii="Arial" w:hAnsi="Arial"/>
        </w:rPr>
        <w:t>ύ</w:t>
      </w:r>
      <w:r w:rsidR="00F33754" w:rsidRPr="00655491">
        <w:rPr>
          <w:rFonts w:ascii="Arial" w:hAnsi="Arial"/>
        </w:rPr>
        <w:t xml:space="preserve"> </w:t>
      </w:r>
      <w:r w:rsidRPr="00B6692A">
        <w:rPr>
          <w:rFonts w:ascii="Arial" w:hAnsi="Arial"/>
        </w:rPr>
        <w:t>έχεις</w:t>
      </w:r>
      <w:r w:rsidR="00F33754" w:rsidRPr="00B6692A">
        <w:rPr>
          <w:rFonts w:ascii="Arial" w:hAnsi="Arial"/>
        </w:rPr>
        <w:t xml:space="preserve"> </w:t>
      </w:r>
      <w:r w:rsidRPr="00B6692A">
        <w:rPr>
          <w:rFonts w:ascii="Arial" w:hAnsi="Arial"/>
        </w:rPr>
        <w:t>εφημερία</w:t>
      </w:r>
      <w:r w:rsidR="00F33754" w:rsidRPr="00B6692A">
        <w:rPr>
          <w:rFonts w:ascii="Arial" w:hAnsi="Arial"/>
        </w:rPr>
        <w:t xml:space="preserve"> και τι </w:t>
      </w:r>
      <w:r w:rsidRPr="00B6692A">
        <w:rPr>
          <w:rFonts w:ascii="Arial" w:hAnsi="Arial"/>
        </w:rPr>
        <w:t>θέλει</w:t>
      </w:r>
      <w:r w:rsidR="00F33754" w:rsidRPr="00B6692A">
        <w:rPr>
          <w:rFonts w:ascii="Arial" w:hAnsi="Arial"/>
        </w:rPr>
        <w:t xml:space="preserve"> ο </w:t>
      </w:r>
      <w:r w:rsidRPr="00B6692A">
        <w:rPr>
          <w:rFonts w:ascii="Arial" w:hAnsi="Arial"/>
        </w:rPr>
        <w:t>διευθυντής</w:t>
      </w:r>
      <w:r w:rsidR="00F33754" w:rsidRPr="00B6692A">
        <w:rPr>
          <w:rFonts w:ascii="Arial" w:hAnsi="Arial"/>
        </w:rPr>
        <w:t xml:space="preserve"> σου να </w:t>
      </w:r>
      <w:r w:rsidRPr="00B6692A">
        <w:rPr>
          <w:rFonts w:ascii="Arial" w:hAnsi="Arial"/>
        </w:rPr>
        <w:t>προσέχεις</w:t>
      </w:r>
      <w:r w:rsidR="00F33754" w:rsidRPr="00B6692A">
        <w:rPr>
          <w:rFonts w:ascii="Arial" w:hAnsi="Arial"/>
        </w:rPr>
        <w:t>.</w:t>
      </w:r>
    </w:p>
    <w:p w14:paraId="0900CBE0" w14:textId="487F2F04" w:rsidR="00F33754" w:rsidRPr="00B6692A" w:rsidRDefault="00DC309E" w:rsidP="00715EA5">
      <w:pPr>
        <w:pStyle w:val="aff2"/>
        <w:numPr>
          <w:ilvl w:val="0"/>
          <w:numId w:val="19"/>
        </w:numPr>
        <w:rPr>
          <w:rFonts w:ascii="Arial" w:hAnsi="Arial"/>
        </w:rPr>
      </w:pPr>
      <w:r w:rsidRPr="00B6692A">
        <w:rPr>
          <w:rFonts w:ascii="Arial" w:hAnsi="Arial"/>
        </w:rPr>
        <w:t>Μ</w:t>
      </w:r>
      <w:r w:rsidR="00ED05D4">
        <w:rPr>
          <w:rFonts w:ascii="Arial" w:hAnsi="Arial"/>
        </w:rPr>
        <w:t>ά</w:t>
      </w:r>
      <w:r w:rsidRPr="00655491">
        <w:rPr>
          <w:rFonts w:ascii="Arial" w:hAnsi="Arial"/>
        </w:rPr>
        <w:t>θ</w:t>
      </w:r>
      <w:r w:rsidR="00ED05D4">
        <w:rPr>
          <w:rFonts w:ascii="Arial" w:hAnsi="Arial"/>
        </w:rPr>
        <w:t>ε</w:t>
      </w:r>
      <w:r w:rsidR="00F33754" w:rsidRPr="00655491">
        <w:rPr>
          <w:rFonts w:ascii="Arial" w:hAnsi="Arial"/>
        </w:rPr>
        <w:t xml:space="preserve"> τι </w:t>
      </w:r>
      <w:r w:rsidRPr="00B6692A">
        <w:rPr>
          <w:rFonts w:ascii="Arial" w:hAnsi="Arial"/>
        </w:rPr>
        <w:t>καθήκοντα</w:t>
      </w:r>
      <w:r w:rsidR="00F33754" w:rsidRPr="00B6692A">
        <w:rPr>
          <w:rFonts w:ascii="Arial" w:hAnsi="Arial"/>
        </w:rPr>
        <w:t xml:space="preserve"> </w:t>
      </w:r>
      <w:r w:rsidRPr="00B6692A">
        <w:rPr>
          <w:rFonts w:ascii="Arial" w:hAnsi="Arial"/>
        </w:rPr>
        <w:t>έχεις</w:t>
      </w:r>
      <w:r w:rsidR="00F33754" w:rsidRPr="00B6692A">
        <w:rPr>
          <w:rFonts w:ascii="Arial" w:hAnsi="Arial"/>
        </w:rPr>
        <w:t xml:space="preserve"> σαν </w:t>
      </w:r>
      <w:r w:rsidRPr="00B6692A">
        <w:rPr>
          <w:rFonts w:ascii="Arial" w:hAnsi="Arial"/>
        </w:rPr>
        <w:t>υπεύθυνος</w:t>
      </w:r>
      <w:r w:rsidR="00F33754" w:rsidRPr="00B6692A">
        <w:rPr>
          <w:rFonts w:ascii="Arial" w:hAnsi="Arial"/>
        </w:rPr>
        <w:t xml:space="preserve"> </w:t>
      </w:r>
      <w:r w:rsidRPr="00B6692A">
        <w:rPr>
          <w:rFonts w:ascii="Arial" w:hAnsi="Arial"/>
        </w:rPr>
        <w:t>τάξης</w:t>
      </w:r>
      <w:r w:rsidR="00F33754" w:rsidRPr="00B6692A">
        <w:rPr>
          <w:rFonts w:ascii="Arial" w:hAnsi="Arial"/>
        </w:rPr>
        <w:t xml:space="preserve"> και </w:t>
      </w:r>
      <w:r w:rsidRPr="00B6692A">
        <w:rPr>
          <w:rFonts w:ascii="Arial" w:hAnsi="Arial"/>
        </w:rPr>
        <w:t>κυρίως</w:t>
      </w:r>
      <w:r w:rsidR="00F33754" w:rsidRPr="00B6692A">
        <w:rPr>
          <w:rFonts w:ascii="Arial" w:hAnsi="Arial"/>
        </w:rPr>
        <w:t xml:space="preserve"> να </w:t>
      </w:r>
      <w:r w:rsidRPr="00B6692A">
        <w:rPr>
          <w:rFonts w:ascii="Arial" w:hAnsi="Arial"/>
        </w:rPr>
        <w:t>έχεις</w:t>
      </w:r>
      <w:r w:rsidR="00F33754" w:rsidRPr="00B6692A">
        <w:rPr>
          <w:rFonts w:ascii="Arial" w:hAnsi="Arial"/>
        </w:rPr>
        <w:t xml:space="preserve"> </w:t>
      </w:r>
      <w:r w:rsidRPr="00B6692A">
        <w:rPr>
          <w:rFonts w:ascii="Arial" w:hAnsi="Arial"/>
        </w:rPr>
        <w:t>όσο</w:t>
      </w:r>
      <w:r w:rsidR="00F33754" w:rsidRPr="00B6692A">
        <w:rPr>
          <w:rFonts w:ascii="Arial" w:hAnsi="Arial"/>
        </w:rPr>
        <w:t xml:space="preserve"> πιο πολύ </w:t>
      </w:r>
      <w:r w:rsidRPr="00B6692A">
        <w:rPr>
          <w:rFonts w:ascii="Arial" w:hAnsi="Arial"/>
        </w:rPr>
        <w:t>επαφή</w:t>
      </w:r>
      <w:r w:rsidR="00F33754" w:rsidRPr="00B6692A">
        <w:rPr>
          <w:rFonts w:ascii="Arial" w:hAnsi="Arial"/>
        </w:rPr>
        <w:t xml:space="preserve"> </w:t>
      </w:r>
      <w:r w:rsidRPr="00B6692A">
        <w:rPr>
          <w:rFonts w:ascii="Arial" w:hAnsi="Arial"/>
        </w:rPr>
        <w:t>μπορείς</w:t>
      </w:r>
      <w:r w:rsidR="00F33754" w:rsidRPr="00B6692A">
        <w:rPr>
          <w:rFonts w:ascii="Arial" w:hAnsi="Arial"/>
        </w:rPr>
        <w:t xml:space="preserve"> με τους </w:t>
      </w:r>
      <w:r w:rsidRPr="00B6692A">
        <w:rPr>
          <w:rFonts w:ascii="Arial" w:hAnsi="Arial"/>
        </w:rPr>
        <w:t>κηδεμόνες</w:t>
      </w:r>
      <w:r w:rsidR="00F33754" w:rsidRPr="00B6692A">
        <w:rPr>
          <w:rFonts w:ascii="Arial" w:hAnsi="Arial"/>
        </w:rPr>
        <w:t xml:space="preserve"> των </w:t>
      </w:r>
      <w:r w:rsidRPr="00B6692A">
        <w:rPr>
          <w:rFonts w:ascii="Arial" w:hAnsi="Arial"/>
        </w:rPr>
        <w:t>μαθητών</w:t>
      </w:r>
      <w:r w:rsidR="00F33754" w:rsidRPr="00B6692A">
        <w:rPr>
          <w:rFonts w:ascii="Arial" w:hAnsi="Arial"/>
        </w:rPr>
        <w:t xml:space="preserve"> (</w:t>
      </w:r>
      <w:r w:rsidRPr="00B6692A">
        <w:rPr>
          <w:rFonts w:ascii="Arial" w:hAnsi="Arial"/>
        </w:rPr>
        <w:t>όσους</w:t>
      </w:r>
      <w:r w:rsidR="00F33754" w:rsidRPr="00B6692A">
        <w:rPr>
          <w:rFonts w:ascii="Arial" w:hAnsi="Arial"/>
        </w:rPr>
        <w:t xml:space="preserve"> βρεις </w:t>
      </w:r>
      <w:r w:rsidRPr="00B6692A">
        <w:rPr>
          <w:rFonts w:ascii="Arial" w:hAnsi="Arial"/>
        </w:rPr>
        <w:t>τέλος</w:t>
      </w:r>
      <w:r w:rsidR="00F33754" w:rsidRPr="00B6692A">
        <w:rPr>
          <w:rFonts w:ascii="Arial" w:hAnsi="Arial"/>
        </w:rPr>
        <w:t xml:space="preserve"> </w:t>
      </w:r>
      <w:r w:rsidRPr="00B6692A">
        <w:rPr>
          <w:rFonts w:ascii="Arial" w:hAnsi="Arial"/>
        </w:rPr>
        <w:t>πάντων</w:t>
      </w:r>
      <w:r w:rsidR="00F33754" w:rsidRPr="00B6692A">
        <w:rPr>
          <w:rFonts w:ascii="Arial" w:hAnsi="Arial"/>
        </w:rPr>
        <w:t xml:space="preserve">) και </w:t>
      </w:r>
      <w:r w:rsidRPr="00B6692A">
        <w:rPr>
          <w:rFonts w:ascii="Arial" w:hAnsi="Arial"/>
        </w:rPr>
        <w:t>ενημέρωνε</w:t>
      </w:r>
      <w:r w:rsidR="00F33754" w:rsidRPr="00B6692A">
        <w:rPr>
          <w:rFonts w:ascii="Arial" w:hAnsi="Arial"/>
        </w:rPr>
        <w:t xml:space="preserve"> τους </w:t>
      </w:r>
      <w:r w:rsidRPr="00B6692A">
        <w:rPr>
          <w:rFonts w:ascii="Arial" w:hAnsi="Arial"/>
        </w:rPr>
        <w:t>τακτικά</w:t>
      </w:r>
      <w:r w:rsidR="00F33754" w:rsidRPr="00B6692A">
        <w:rPr>
          <w:rFonts w:ascii="Arial" w:hAnsi="Arial"/>
        </w:rPr>
        <w:t xml:space="preserve"> για την </w:t>
      </w:r>
      <w:r w:rsidRPr="00B6692A">
        <w:rPr>
          <w:rFonts w:ascii="Arial" w:hAnsi="Arial"/>
        </w:rPr>
        <w:t>πορεία</w:t>
      </w:r>
      <w:r w:rsidR="00F33754" w:rsidRPr="00B6692A">
        <w:rPr>
          <w:rFonts w:ascii="Arial" w:hAnsi="Arial"/>
        </w:rPr>
        <w:t xml:space="preserve"> τ</w:t>
      </w:r>
      <w:r w:rsidR="00ED1EA4">
        <w:rPr>
          <w:rFonts w:ascii="Arial" w:hAnsi="Arial"/>
        </w:rPr>
        <w:t>ων</w:t>
      </w:r>
      <w:r w:rsidR="00F33754" w:rsidRPr="00B6692A">
        <w:rPr>
          <w:rFonts w:ascii="Arial" w:hAnsi="Arial"/>
        </w:rPr>
        <w:t xml:space="preserve"> </w:t>
      </w:r>
      <w:r w:rsidR="00ED1EA4" w:rsidRPr="00B6692A">
        <w:rPr>
          <w:rFonts w:ascii="Arial" w:hAnsi="Arial"/>
        </w:rPr>
        <w:t>μαθητ</w:t>
      </w:r>
      <w:r w:rsidR="00ED1EA4">
        <w:rPr>
          <w:rFonts w:ascii="Arial" w:hAnsi="Arial"/>
        </w:rPr>
        <w:t>ών</w:t>
      </w:r>
      <w:r w:rsidR="00F33754" w:rsidRPr="00B6692A">
        <w:rPr>
          <w:rFonts w:ascii="Arial" w:hAnsi="Arial"/>
        </w:rPr>
        <w:t xml:space="preserve"> σου.</w:t>
      </w:r>
    </w:p>
    <w:p w14:paraId="3CEE6CC7" w14:textId="3DE91601" w:rsidR="001735A6" w:rsidRDefault="00DC309E" w:rsidP="00715EA5">
      <w:pPr>
        <w:pStyle w:val="aff2"/>
        <w:numPr>
          <w:ilvl w:val="0"/>
          <w:numId w:val="19"/>
        </w:numPr>
        <w:rPr>
          <w:rFonts w:ascii="Arial" w:hAnsi="Arial"/>
        </w:rPr>
      </w:pPr>
      <w:r w:rsidRPr="00B6692A">
        <w:rPr>
          <w:rFonts w:ascii="Arial" w:hAnsi="Arial"/>
        </w:rPr>
        <w:t>Κρατά</w:t>
      </w:r>
      <w:r w:rsidR="001735A6" w:rsidRPr="00B6692A">
        <w:rPr>
          <w:rFonts w:ascii="Arial" w:hAnsi="Arial"/>
        </w:rPr>
        <w:t xml:space="preserve"> </w:t>
      </w:r>
      <w:r w:rsidRPr="00B6692A">
        <w:rPr>
          <w:rFonts w:ascii="Arial" w:hAnsi="Arial"/>
        </w:rPr>
        <w:t>τυπική</w:t>
      </w:r>
      <w:r w:rsidR="001735A6" w:rsidRPr="00B6692A">
        <w:rPr>
          <w:rFonts w:ascii="Arial" w:hAnsi="Arial"/>
        </w:rPr>
        <w:t xml:space="preserve"> και </w:t>
      </w:r>
      <w:r w:rsidRPr="00B6692A">
        <w:rPr>
          <w:rFonts w:ascii="Arial" w:hAnsi="Arial"/>
        </w:rPr>
        <w:t>απόμακρη</w:t>
      </w:r>
      <w:r w:rsidR="001735A6" w:rsidRPr="00B6692A">
        <w:rPr>
          <w:rFonts w:ascii="Arial" w:hAnsi="Arial"/>
        </w:rPr>
        <w:t xml:space="preserve"> </w:t>
      </w:r>
      <w:r w:rsidRPr="00B6692A">
        <w:rPr>
          <w:rFonts w:ascii="Arial" w:hAnsi="Arial"/>
        </w:rPr>
        <w:t>σχέση</w:t>
      </w:r>
      <w:r w:rsidR="001735A6" w:rsidRPr="00B6692A">
        <w:rPr>
          <w:rFonts w:ascii="Arial" w:hAnsi="Arial"/>
        </w:rPr>
        <w:t xml:space="preserve"> με τους </w:t>
      </w:r>
      <w:r w:rsidRPr="00B6692A">
        <w:rPr>
          <w:rFonts w:ascii="Arial" w:hAnsi="Arial"/>
        </w:rPr>
        <w:t>μαθητές</w:t>
      </w:r>
      <w:r w:rsidR="001735A6" w:rsidRPr="00B6692A">
        <w:rPr>
          <w:rFonts w:ascii="Arial" w:hAnsi="Arial"/>
        </w:rPr>
        <w:t xml:space="preserve">. Οι </w:t>
      </w:r>
      <w:r w:rsidRPr="00B6692A">
        <w:rPr>
          <w:rFonts w:ascii="Arial" w:hAnsi="Arial"/>
        </w:rPr>
        <w:t>ίδιοι</w:t>
      </w:r>
      <w:r w:rsidR="001735A6" w:rsidRPr="00B6692A">
        <w:rPr>
          <w:rFonts w:ascii="Arial" w:hAnsi="Arial"/>
        </w:rPr>
        <w:t xml:space="preserve"> θα </w:t>
      </w:r>
      <w:r w:rsidRPr="00B6692A">
        <w:rPr>
          <w:rFonts w:ascii="Arial" w:hAnsi="Arial"/>
        </w:rPr>
        <w:t>προσπαθήσουν</w:t>
      </w:r>
      <w:r w:rsidR="001735A6" w:rsidRPr="00B6692A">
        <w:rPr>
          <w:rFonts w:ascii="Arial" w:hAnsi="Arial"/>
        </w:rPr>
        <w:t xml:space="preserve"> να σε </w:t>
      </w:r>
      <w:r w:rsidRPr="00B6692A">
        <w:rPr>
          <w:rFonts w:ascii="Arial" w:hAnsi="Arial"/>
        </w:rPr>
        <w:t>προσεγγίσουν</w:t>
      </w:r>
      <w:r w:rsidR="001735A6" w:rsidRPr="00B6692A">
        <w:rPr>
          <w:rFonts w:ascii="Arial" w:hAnsi="Arial"/>
        </w:rPr>
        <w:t xml:space="preserve"> με </w:t>
      </w:r>
      <w:r w:rsidRPr="00B6692A">
        <w:rPr>
          <w:rFonts w:ascii="Arial" w:hAnsi="Arial"/>
        </w:rPr>
        <w:t>σκοπό</w:t>
      </w:r>
      <w:r w:rsidR="001735A6" w:rsidRPr="00B6692A">
        <w:rPr>
          <w:rFonts w:ascii="Arial" w:hAnsi="Arial"/>
        </w:rPr>
        <w:t xml:space="preserve"> να </w:t>
      </w:r>
      <w:r w:rsidRPr="00B6692A">
        <w:rPr>
          <w:rFonts w:ascii="Arial" w:hAnsi="Arial"/>
        </w:rPr>
        <w:t>έχουν</w:t>
      </w:r>
      <w:r w:rsidR="001735A6" w:rsidRPr="00B6692A">
        <w:rPr>
          <w:rFonts w:ascii="Arial" w:hAnsi="Arial"/>
        </w:rPr>
        <w:t xml:space="preserve"> </w:t>
      </w:r>
      <w:r w:rsidRPr="00B6692A">
        <w:rPr>
          <w:rFonts w:ascii="Arial" w:hAnsi="Arial"/>
        </w:rPr>
        <w:t>ευνοϊκότερη</w:t>
      </w:r>
      <w:r w:rsidR="001735A6" w:rsidRPr="00B6692A">
        <w:rPr>
          <w:rFonts w:ascii="Arial" w:hAnsi="Arial"/>
        </w:rPr>
        <w:t xml:space="preserve"> </w:t>
      </w:r>
      <w:r w:rsidRPr="00B6692A">
        <w:rPr>
          <w:rFonts w:ascii="Arial" w:hAnsi="Arial"/>
        </w:rPr>
        <w:t>μεταχείριση</w:t>
      </w:r>
      <w:r w:rsidR="001735A6" w:rsidRPr="00B6692A">
        <w:rPr>
          <w:rFonts w:ascii="Arial" w:hAnsi="Arial"/>
        </w:rPr>
        <w:t xml:space="preserve"> </w:t>
      </w:r>
      <w:r w:rsidR="000B270B" w:rsidRPr="00B6692A">
        <w:rPr>
          <w:rFonts w:ascii="Arial" w:hAnsi="Arial"/>
        </w:rPr>
        <w:t>όπο</w:t>
      </w:r>
      <w:r w:rsidR="000B270B">
        <w:rPr>
          <w:rFonts w:ascii="Arial" w:hAnsi="Arial"/>
        </w:rPr>
        <w:t>υ</w:t>
      </w:r>
      <w:r w:rsidR="001735A6" w:rsidRPr="00655491">
        <w:rPr>
          <w:rFonts w:ascii="Arial" w:hAnsi="Arial"/>
        </w:rPr>
        <w:t xml:space="preserve"> και όπως </w:t>
      </w:r>
      <w:r w:rsidRPr="00B6692A">
        <w:rPr>
          <w:rFonts w:ascii="Arial" w:hAnsi="Arial"/>
        </w:rPr>
        <w:t>μπορέσουν</w:t>
      </w:r>
      <w:r w:rsidR="001735A6" w:rsidRPr="00B6692A">
        <w:rPr>
          <w:rFonts w:ascii="Arial" w:hAnsi="Arial"/>
        </w:rPr>
        <w:t xml:space="preserve">. Είναι </w:t>
      </w:r>
      <w:r w:rsidRPr="00B6692A">
        <w:rPr>
          <w:rFonts w:ascii="Arial" w:hAnsi="Arial"/>
        </w:rPr>
        <w:t>αντιπαιδαγωγικό</w:t>
      </w:r>
      <w:r w:rsidR="001735A6" w:rsidRPr="00B6692A">
        <w:rPr>
          <w:rFonts w:ascii="Arial" w:hAnsi="Arial"/>
        </w:rPr>
        <w:t xml:space="preserve"> </w:t>
      </w:r>
      <w:r w:rsidRPr="00B6692A">
        <w:rPr>
          <w:rFonts w:ascii="Arial" w:hAnsi="Arial"/>
        </w:rPr>
        <w:t>κάτι</w:t>
      </w:r>
      <w:r w:rsidR="001735A6" w:rsidRPr="00B6692A">
        <w:rPr>
          <w:rFonts w:ascii="Arial" w:hAnsi="Arial"/>
        </w:rPr>
        <w:t xml:space="preserve"> </w:t>
      </w:r>
      <w:r w:rsidRPr="00B6692A">
        <w:rPr>
          <w:rFonts w:ascii="Arial" w:hAnsi="Arial"/>
        </w:rPr>
        <w:t>τέτοιο</w:t>
      </w:r>
      <w:r w:rsidR="001735A6" w:rsidRPr="00B6692A">
        <w:rPr>
          <w:rFonts w:ascii="Arial" w:hAnsi="Arial"/>
        </w:rPr>
        <w:t xml:space="preserve">, δεν </w:t>
      </w:r>
      <w:r w:rsidRPr="00B6692A">
        <w:rPr>
          <w:rFonts w:ascii="Arial" w:hAnsi="Arial"/>
        </w:rPr>
        <w:t>είσαστε</w:t>
      </w:r>
      <w:r w:rsidR="001735A6" w:rsidRPr="00B6692A">
        <w:rPr>
          <w:rFonts w:ascii="Arial" w:hAnsi="Arial"/>
        </w:rPr>
        <w:t xml:space="preserve"> </w:t>
      </w:r>
      <w:r w:rsidRPr="00B6692A">
        <w:rPr>
          <w:rFonts w:ascii="Arial" w:hAnsi="Arial"/>
        </w:rPr>
        <w:t>φίλοι</w:t>
      </w:r>
      <w:r w:rsidR="001735A6" w:rsidRPr="00B6692A">
        <w:rPr>
          <w:rFonts w:ascii="Arial" w:hAnsi="Arial"/>
        </w:rPr>
        <w:t xml:space="preserve"> και </w:t>
      </w:r>
      <w:r w:rsidRPr="00B6692A">
        <w:rPr>
          <w:rFonts w:ascii="Arial" w:hAnsi="Arial"/>
        </w:rPr>
        <w:t>απαγορεύεται</w:t>
      </w:r>
      <w:r w:rsidR="001735A6" w:rsidRPr="00B6692A">
        <w:rPr>
          <w:rFonts w:ascii="Arial" w:hAnsi="Arial"/>
        </w:rPr>
        <w:t xml:space="preserve"> να </w:t>
      </w:r>
      <w:r w:rsidRPr="00B6692A">
        <w:rPr>
          <w:rFonts w:ascii="Arial" w:hAnsi="Arial"/>
        </w:rPr>
        <w:t>περάσεις</w:t>
      </w:r>
      <w:r w:rsidR="001735A6" w:rsidRPr="00B6692A">
        <w:rPr>
          <w:rFonts w:ascii="Arial" w:hAnsi="Arial"/>
        </w:rPr>
        <w:t xml:space="preserve"> τα εσκα</w:t>
      </w:r>
      <w:r w:rsidR="000B270B">
        <w:rPr>
          <w:rFonts w:ascii="Arial" w:hAnsi="Arial"/>
        </w:rPr>
        <w:t>μ</w:t>
      </w:r>
      <w:r w:rsidR="001735A6" w:rsidRPr="00655491">
        <w:rPr>
          <w:rFonts w:ascii="Arial" w:hAnsi="Arial"/>
        </w:rPr>
        <w:t>μ</w:t>
      </w:r>
      <w:r w:rsidR="000B270B">
        <w:rPr>
          <w:rFonts w:ascii="Arial" w:hAnsi="Arial"/>
        </w:rPr>
        <w:t>έ</w:t>
      </w:r>
      <w:r w:rsidR="001735A6" w:rsidRPr="00655491">
        <w:rPr>
          <w:rFonts w:ascii="Arial" w:hAnsi="Arial"/>
        </w:rPr>
        <w:t xml:space="preserve">να. Αν το </w:t>
      </w:r>
      <w:r w:rsidR="0049705C" w:rsidRPr="00B6692A">
        <w:rPr>
          <w:rFonts w:ascii="Arial" w:hAnsi="Arial"/>
        </w:rPr>
        <w:t>κάνεις</w:t>
      </w:r>
      <w:r w:rsidR="001735A6" w:rsidRPr="00B6692A">
        <w:rPr>
          <w:rFonts w:ascii="Arial" w:hAnsi="Arial"/>
        </w:rPr>
        <w:t xml:space="preserve"> πολύ </w:t>
      </w:r>
      <w:r w:rsidR="0049705C" w:rsidRPr="00B6692A">
        <w:rPr>
          <w:rFonts w:ascii="Arial" w:hAnsi="Arial"/>
        </w:rPr>
        <w:t>πιθανόν</w:t>
      </w:r>
      <w:r w:rsidR="001735A6" w:rsidRPr="00B6692A">
        <w:rPr>
          <w:rFonts w:ascii="Arial" w:hAnsi="Arial"/>
        </w:rPr>
        <w:t xml:space="preserve"> να </w:t>
      </w:r>
      <w:r w:rsidR="0049705C" w:rsidRPr="00B6692A">
        <w:rPr>
          <w:rFonts w:ascii="Arial" w:hAnsi="Arial"/>
        </w:rPr>
        <w:t>βρεθείς</w:t>
      </w:r>
      <w:r w:rsidR="001735A6" w:rsidRPr="00B6692A">
        <w:rPr>
          <w:rFonts w:ascii="Arial" w:hAnsi="Arial"/>
        </w:rPr>
        <w:t xml:space="preserve"> </w:t>
      </w:r>
      <w:r w:rsidR="0049705C" w:rsidRPr="00B6692A">
        <w:rPr>
          <w:rFonts w:ascii="Arial" w:hAnsi="Arial"/>
        </w:rPr>
        <w:t>απίστευτα</w:t>
      </w:r>
      <w:r w:rsidR="001735A6" w:rsidRPr="00B6692A">
        <w:rPr>
          <w:rFonts w:ascii="Arial" w:hAnsi="Arial"/>
        </w:rPr>
        <w:t xml:space="preserve"> </w:t>
      </w:r>
      <w:r w:rsidR="0049705C" w:rsidRPr="00B6692A">
        <w:rPr>
          <w:rFonts w:ascii="Arial" w:hAnsi="Arial"/>
        </w:rPr>
        <w:t>μπλεγμένος</w:t>
      </w:r>
      <w:r w:rsidR="001735A6" w:rsidRPr="00B6692A">
        <w:rPr>
          <w:rFonts w:ascii="Arial" w:hAnsi="Arial"/>
        </w:rPr>
        <w:t xml:space="preserve"> κατά </w:t>
      </w:r>
      <w:r w:rsidR="0049705C" w:rsidRPr="00B6692A">
        <w:rPr>
          <w:rFonts w:ascii="Arial" w:hAnsi="Arial"/>
        </w:rPr>
        <w:t>περίπτωση</w:t>
      </w:r>
      <w:r w:rsidR="001735A6" w:rsidRPr="00B6692A">
        <w:rPr>
          <w:rFonts w:ascii="Arial" w:hAnsi="Arial"/>
        </w:rPr>
        <w:t xml:space="preserve"> </w:t>
      </w:r>
      <w:r w:rsidR="000B270B">
        <w:rPr>
          <w:rFonts w:ascii="Arial" w:hAnsi="Arial"/>
        </w:rPr>
        <w:t>να υπάρξουν κυρώσεις, όπως η</w:t>
      </w:r>
      <w:r w:rsidR="001735A6" w:rsidRPr="00655491">
        <w:rPr>
          <w:rFonts w:ascii="Arial" w:hAnsi="Arial"/>
        </w:rPr>
        <w:t xml:space="preserve"> </w:t>
      </w:r>
      <w:r w:rsidR="0049705C" w:rsidRPr="00B6692A">
        <w:rPr>
          <w:rFonts w:ascii="Arial" w:hAnsi="Arial"/>
        </w:rPr>
        <w:t>απόλυση</w:t>
      </w:r>
      <w:r w:rsidR="001735A6" w:rsidRPr="00B6692A">
        <w:rPr>
          <w:rFonts w:ascii="Arial" w:hAnsi="Arial"/>
        </w:rPr>
        <w:t xml:space="preserve"> σου.</w:t>
      </w:r>
      <w:r w:rsidR="00FC0B1A">
        <w:rPr>
          <w:rFonts w:ascii="Arial" w:hAnsi="Arial"/>
        </w:rPr>
        <w:t xml:space="preserve"> </w:t>
      </w:r>
      <w:r w:rsidR="00C143EF">
        <w:rPr>
          <w:rFonts w:ascii="Arial" w:hAnsi="Arial"/>
        </w:rPr>
        <w:t>Συνεπώς</w:t>
      </w:r>
      <w:r w:rsidR="00FC0B1A">
        <w:rPr>
          <w:rFonts w:ascii="Arial" w:hAnsi="Arial"/>
        </w:rPr>
        <w:t xml:space="preserve"> </w:t>
      </w:r>
      <w:r w:rsidR="00C143EF">
        <w:rPr>
          <w:rFonts w:ascii="Arial" w:hAnsi="Arial"/>
        </w:rPr>
        <w:t>οποιαδήποτε</w:t>
      </w:r>
      <w:r w:rsidR="00FC0B1A">
        <w:rPr>
          <w:rFonts w:ascii="Arial" w:hAnsi="Arial"/>
        </w:rPr>
        <w:t xml:space="preserve"> </w:t>
      </w:r>
      <w:r w:rsidR="00C143EF">
        <w:rPr>
          <w:rFonts w:ascii="Arial" w:hAnsi="Arial"/>
        </w:rPr>
        <w:t>χρήση</w:t>
      </w:r>
      <w:r w:rsidR="00FC0B1A">
        <w:rPr>
          <w:rFonts w:ascii="Arial" w:hAnsi="Arial"/>
        </w:rPr>
        <w:t xml:space="preserve"> </w:t>
      </w:r>
      <w:r w:rsidR="00FC0B1A">
        <w:rPr>
          <w:rFonts w:ascii="Arial" w:hAnsi="Arial"/>
          <w:lang w:val="en-US"/>
        </w:rPr>
        <w:t>social</w:t>
      </w:r>
      <w:r w:rsidR="00FC0B1A" w:rsidRPr="00FC0B1A">
        <w:rPr>
          <w:rFonts w:ascii="Arial" w:hAnsi="Arial"/>
        </w:rPr>
        <w:t xml:space="preserve"> </w:t>
      </w:r>
      <w:r w:rsidR="00FC0B1A">
        <w:rPr>
          <w:rFonts w:ascii="Arial" w:hAnsi="Arial"/>
          <w:lang w:val="en-US"/>
        </w:rPr>
        <w:t>media</w:t>
      </w:r>
      <w:r w:rsidR="00ED1EA4">
        <w:rPr>
          <w:rFonts w:ascii="Arial" w:hAnsi="Arial"/>
        </w:rPr>
        <w:t xml:space="preserve"> (η άλλου τύπου προσέγγιση)</w:t>
      </w:r>
      <w:r w:rsidR="00FC0B1A">
        <w:rPr>
          <w:rFonts w:ascii="Arial" w:hAnsi="Arial"/>
        </w:rPr>
        <w:t xml:space="preserve"> είναι </w:t>
      </w:r>
      <w:r w:rsidR="00C143EF">
        <w:rPr>
          <w:rFonts w:ascii="Arial" w:hAnsi="Arial"/>
        </w:rPr>
        <w:t>απαγορευτική</w:t>
      </w:r>
      <w:r w:rsidR="00FC0B1A">
        <w:rPr>
          <w:rFonts w:ascii="Arial" w:hAnsi="Arial"/>
        </w:rPr>
        <w:t xml:space="preserve"> </w:t>
      </w:r>
      <w:r w:rsidR="00C143EF">
        <w:rPr>
          <w:rFonts w:ascii="Arial" w:hAnsi="Arial"/>
        </w:rPr>
        <w:t>όσο</w:t>
      </w:r>
      <w:r w:rsidR="00FC0B1A">
        <w:rPr>
          <w:rFonts w:ascii="Arial" w:hAnsi="Arial"/>
        </w:rPr>
        <w:t xml:space="preserve"> είναι </w:t>
      </w:r>
      <w:r w:rsidR="00C143EF">
        <w:rPr>
          <w:rFonts w:ascii="Arial" w:hAnsi="Arial"/>
        </w:rPr>
        <w:t>μαθητές</w:t>
      </w:r>
      <w:r w:rsidR="00FC0B1A">
        <w:rPr>
          <w:rFonts w:ascii="Arial" w:hAnsi="Arial"/>
        </w:rPr>
        <w:t xml:space="preserve"> σου.</w:t>
      </w:r>
    </w:p>
    <w:p w14:paraId="4F1C6821" w14:textId="77777777" w:rsidR="00FC0B1A" w:rsidRPr="00B6692A" w:rsidRDefault="00FC0B1A" w:rsidP="00FC0B1A">
      <w:pPr>
        <w:pStyle w:val="aff2"/>
        <w:ind w:firstLine="0"/>
        <w:rPr>
          <w:rFonts w:ascii="Arial" w:hAnsi="Arial"/>
        </w:rPr>
      </w:pPr>
    </w:p>
    <w:p w14:paraId="78A0C619" w14:textId="2453A933" w:rsidR="004364BD" w:rsidRPr="00B6692A" w:rsidRDefault="0049705C" w:rsidP="00715EA5">
      <w:pPr>
        <w:pStyle w:val="3"/>
        <w:rPr>
          <w:rFonts w:ascii="Arial" w:hAnsi="Arial" w:cs="Arial"/>
        </w:rPr>
      </w:pPr>
      <w:bookmarkStart w:id="63" w:name="_Toc113141237"/>
      <w:bookmarkStart w:id="64" w:name="_Toc140784523"/>
      <w:r w:rsidRPr="00B6692A">
        <w:rPr>
          <w:rFonts w:ascii="Arial" w:hAnsi="Arial" w:cs="Arial"/>
        </w:rPr>
        <w:t>Παιδαγωγικά</w:t>
      </w:r>
      <w:r w:rsidR="004364BD" w:rsidRPr="00B6692A">
        <w:rPr>
          <w:rFonts w:ascii="Arial" w:hAnsi="Arial" w:cs="Arial"/>
        </w:rPr>
        <w:t xml:space="preserve"> </w:t>
      </w:r>
      <w:r w:rsidR="004563CA" w:rsidRPr="00B6692A">
        <w:rPr>
          <w:rFonts w:ascii="Arial" w:hAnsi="Arial" w:cs="Arial"/>
        </w:rPr>
        <w:t>μέτρα</w:t>
      </w:r>
      <w:bookmarkEnd w:id="63"/>
      <w:bookmarkEnd w:id="64"/>
    </w:p>
    <w:p w14:paraId="19FF49A7" w14:textId="4E3F8D8B" w:rsidR="004364BD" w:rsidRPr="00B6692A" w:rsidRDefault="004364BD"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έχει</w:t>
      </w:r>
      <w:r w:rsidRPr="00B6692A">
        <w:rPr>
          <w:rFonts w:ascii="Arial" w:hAnsi="Arial"/>
        </w:rPr>
        <w:t xml:space="preserve"> στα </w:t>
      </w:r>
      <w:r w:rsidR="0049705C" w:rsidRPr="00B6692A">
        <w:rPr>
          <w:rFonts w:ascii="Arial" w:hAnsi="Arial"/>
        </w:rPr>
        <w:t>χεριά</w:t>
      </w:r>
      <w:r w:rsidRPr="00B6692A">
        <w:rPr>
          <w:rFonts w:ascii="Arial" w:hAnsi="Arial"/>
        </w:rPr>
        <w:t xml:space="preserve"> του </w:t>
      </w:r>
      <w:r w:rsidR="0049705C" w:rsidRPr="00B6692A">
        <w:rPr>
          <w:rFonts w:ascii="Arial" w:hAnsi="Arial"/>
        </w:rPr>
        <w:t>πολλά</w:t>
      </w:r>
      <w:r w:rsidRPr="00B6692A">
        <w:rPr>
          <w:rFonts w:ascii="Arial" w:hAnsi="Arial"/>
        </w:rPr>
        <w:t xml:space="preserve"> </w:t>
      </w:r>
      <w:r w:rsidR="0049705C" w:rsidRPr="00B6692A">
        <w:rPr>
          <w:rFonts w:ascii="Arial" w:hAnsi="Arial"/>
        </w:rPr>
        <w:t>παιδαγωγικά</w:t>
      </w:r>
      <w:r w:rsidRPr="00B6692A">
        <w:rPr>
          <w:rFonts w:ascii="Arial" w:hAnsi="Arial"/>
        </w:rPr>
        <w:t xml:space="preserve"> </w:t>
      </w:r>
      <w:r w:rsidR="0049705C" w:rsidRPr="00B6692A">
        <w:rPr>
          <w:rFonts w:ascii="Arial" w:hAnsi="Arial"/>
        </w:rPr>
        <w:t>μέτρα</w:t>
      </w:r>
      <w:r w:rsidRPr="00B6692A">
        <w:rPr>
          <w:rFonts w:ascii="Arial" w:hAnsi="Arial"/>
        </w:rPr>
        <w:t xml:space="preserve"> που </w:t>
      </w:r>
      <w:r w:rsidR="0049705C" w:rsidRPr="00B6692A">
        <w:rPr>
          <w:rFonts w:ascii="Arial" w:hAnsi="Arial"/>
        </w:rPr>
        <w:t>μπορείς</w:t>
      </w:r>
      <w:r w:rsidRPr="00B6692A">
        <w:rPr>
          <w:rFonts w:ascii="Arial" w:hAnsi="Arial"/>
        </w:rPr>
        <w:t xml:space="preserve"> να </w:t>
      </w:r>
      <w:r w:rsidR="0049705C" w:rsidRPr="00B6692A">
        <w:rPr>
          <w:rFonts w:ascii="Arial" w:hAnsi="Arial"/>
        </w:rPr>
        <w:t>εφαρμόσεις</w:t>
      </w:r>
      <w:r w:rsidRPr="00B6692A">
        <w:rPr>
          <w:rFonts w:ascii="Arial" w:hAnsi="Arial"/>
        </w:rPr>
        <w:t xml:space="preserve">. Το </w:t>
      </w:r>
      <w:r w:rsidR="0049705C" w:rsidRPr="00B6692A">
        <w:rPr>
          <w:rFonts w:ascii="Arial" w:hAnsi="Arial"/>
        </w:rPr>
        <w:t>έσχατό</w:t>
      </w:r>
      <w:r w:rsidR="00E83EAF" w:rsidRPr="00B6692A">
        <w:rPr>
          <w:rFonts w:ascii="Arial" w:hAnsi="Arial"/>
        </w:rPr>
        <w:t xml:space="preserve"> </w:t>
      </w:r>
      <w:r w:rsidR="0049705C" w:rsidRPr="00B6692A">
        <w:rPr>
          <w:rFonts w:ascii="Arial" w:hAnsi="Arial"/>
        </w:rPr>
        <w:t>μέσο</w:t>
      </w:r>
      <w:r w:rsidRPr="00B6692A">
        <w:rPr>
          <w:rFonts w:ascii="Arial" w:hAnsi="Arial"/>
        </w:rPr>
        <w:t xml:space="preserve"> είναι η </w:t>
      </w:r>
      <w:r w:rsidR="0049705C" w:rsidRPr="00B6692A">
        <w:rPr>
          <w:rFonts w:ascii="Arial" w:hAnsi="Arial"/>
        </w:rPr>
        <w:t>ωραία</w:t>
      </w:r>
      <w:r w:rsidRPr="00B6692A">
        <w:rPr>
          <w:rFonts w:ascii="Arial" w:hAnsi="Arial"/>
        </w:rPr>
        <w:t xml:space="preserve"> </w:t>
      </w:r>
      <w:r w:rsidR="0049705C" w:rsidRPr="00B6692A">
        <w:rPr>
          <w:rFonts w:ascii="Arial" w:hAnsi="Arial"/>
        </w:rPr>
        <w:t>απομάκρυνσή</w:t>
      </w:r>
      <w:r w:rsidRPr="00B6692A">
        <w:rPr>
          <w:rFonts w:ascii="Arial" w:hAnsi="Arial"/>
        </w:rPr>
        <w:t xml:space="preserve"> (Ω.Α.) την </w:t>
      </w:r>
      <w:r w:rsidR="0049705C" w:rsidRPr="00B6692A">
        <w:rPr>
          <w:rFonts w:ascii="Arial" w:hAnsi="Arial"/>
        </w:rPr>
        <w:t>όποια</w:t>
      </w:r>
      <w:r w:rsidRPr="00B6692A">
        <w:rPr>
          <w:rFonts w:ascii="Arial" w:hAnsi="Arial"/>
        </w:rPr>
        <w:t xml:space="preserve"> όμως </w:t>
      </w:r>
      <w:r w:rsidR="0049705C" w:rsidRPr="00B6692A">
        <w:rPr>
          <w:rFonts w:ascii="Arial" w:hAnsi="Arial"/>
        </w:rPr>
        <w:t>πρέπει</w:t>
      </w:r>
      <w:r w:rsidRPr="00B6692A">
        <w:rPr>
          <w:rFonts w:ascii="Arial" w:hAnsi="Arial"/>
        </w:rPr>
        <w:t xml:space="preserve"> να </w:t>
      </w:r>
      <w:r w:rsidR="0049705C" w:rsidRPr="00B6692A">
        <w:rPr>
          <w:rFonts w:ascii="Arial" w:hAnsi="Arial"/>
        </w:rPr>
        <w:t>χρησιμοποιεί</w:t>
      </w:r>
      <w:r w:rsidRPr="00B6692A">
        <w:rPr>
          <w:rFonts w:ascii="Arial" w:hAnsi="Arial"/>
        </w:rPr>
        <w:t xml:space="preserve"> με </w:t>
      </w:r>
      <w:r w:rsidR="0049705C" w:rsidRPr="00B6692A">
        <w:rPr>
          <w:rFonts w:ascii="Arial" w:hAnsi="Arial"/>
        </w:rPr>
        <w:t>πολλή</w:t>
      </w:r>
      <w:r w:rsidRPr="00B6692A">
        <w:rPr>
          <w:rFonts w:ascii="Arial" w:hAnsi="Arial"/>
        </w:rPr>
        <w:t xml:space="preserve"> </w:t>
      </w:r>
      <w:r w:rsidR="0049705C" w:rsidRPr="00B6692A">
        <w:rPr>
          <w:rFonts w:ascii="Arial" w:hAnsi="Arial"/>
        </w:rPr>
        <w:t>φειδώ</w:t>
      </w:r>
      <w:r w:rsidRPr="00B6692A">
        <w:rPr>
          <w:rFonts w:ascii="Arial" w:hAnsi="Arial"/>
        </w:rPr>
        <w:t xml:space="preserve">. </w:t>
      </w:r>
      <w:r w:rsidR="00E83EAF" w:rsidRPr="00B6692A">
        <w:rPr>
          <w:rFonts w:ascii="Arial" w:hAnsi="Arial"/>
        </w:rPr>
        <w:t xml:space="preserve">Σε ένα </w:t>
      </w:r>
      <w:r w:rsidR="0049705C" w:rsidRPr="00B6692A">
        <w:rPr>
          <w:rFonts w:ascii="Arial" w:hAnsi="Arial"/>
        </w:rPr>
        <w:t>υποθετικό</w:t>
      </w:r>
      <w:r w:rsidR="00E83EAF" w:rsidRPr="00B6692A">
        <w:rPr>
          <w:rFonts w:ascii="Arial" w:hAnsi="Arial"/>
        </w:rPr>
        <w:t xml:space="preserve"> </w:t>
      </w:r>
      <w:r w:rsidR="0049705C" w:rsidRPr="00B6692A">
        <w:rPr>
          <w:rFonts w:ascii="Arial" w:hAnsi="Arial"/>
        </w:rPr>
        <w:t>σενάριο</w:t>
      </w:r>
      <w:r w:rsidR="00E83EAF" w:rsidRPr="00B6692A">
        <w:rPr>
          <w:rFonts w:ascii="Arial" w:hAnsi="Arial"/>
        </w:rPr>
        <w:t xml:space="preserve">, ας </w:t>
      </w:r>
      <w:r w:rsidR="0049705C" w:rsidRPr="00B6692A">
        <w:rPr>
          <w:rFonts w:ascii="Arial" w:hAnsi="Arial"/>
        </w:rPr>
        <w:t>πούμε</w:t>
      </w:r>
      <w:r w:rsidR="00E83EAF" w:rsidRPr="00B6692A">
        <w:rPr>
          <w:rFonts w:ascii="Arial" w:hAnsi="Arial"/>
        </w:rPr>
        <w:t xml:space="preserve"> ότι </w:t>
      </w:r>
      <w:r w:rsidR="0049705C" w:rsidRPr="00B6692A">
        <w:rPr>
          <w:rFonts w:ascii="Arial" w:hAnsi="Arial"/>
        </w:rPr>
        <w:t>εφαρμόζετε</w:t>
      </w:r>
      <w:r w:rsidR="00E83EAF" w:rsidRPr="00B6692A">
        <w:rPr>
          <w:rFonts w:ascii="Arial" w:hAnsi="Arial"/>
        </w:rPr>
        <w:t xml:space="preserve"> στη </w:t>
      </w:r>
      <w:r w:rsidR="0049705C" w:rsidRPr="00B6692A">
        <w:rPr>
          <w:rFonts w:ascii="Arial" w:hAnsi="Arial"/>
        </w:rPr>
        <w:t>μισή</w:t>
      </w:r>
      <w:r w:rsidR="00E83EAF" w:rsidRPr="00B6692A">
        <w:rPr>
          <w:rFonts w:ascii="Arial" w:hAnsi="Arial"/>
        </w:rPr>
        <w:t xml:space="preserve"> </w:t>
      </w:r>
      <w:r w:rsidR="0049705C" w:rsidRPr="00B6692A">
        <w:rPr>
          <w:rFonts w:ascii="Arial" w:hAnsi="Arial"/>
        </w:rPr>
        <w:t>τάξη</w:t>
      </w:r>
      <w:r w:rsidR="00E83EAF" w:rsidRPr="00B6692A">
        <w:rPr>
          <w:rFonts w:ascii="Arial" w:hAnsi="Arial"/>
        </w:rPr>
        <w:t xml:space="preserve"> Ω.Α., το </w:t>
      </w:r>
      <w:r w:rsidR="0049705C" w:rsidRPr="00B6692A">
        <w:rPr>
          <w:rFonts w:ascii="Arial" w:hAnsi="Arial"/>
        </w:rPr>
        <w:t>μετρό</w:t>
      </w:r>
      <w:r w:rsidR="00E83EAF" w:rsidRPr="00B6692A">
        <w:rPr>
          <w:rFonts w:ascii="Arial" w:hAnsi="Arial"/>
        </w:rPr>
        <w:t xml:space="preserve"> </w:t>
      </w:r>
      <w:r w:rsidR="0049705C" w:rsidRPr="00B6692A">
        <w:rPr>
          <w:rFonts w:ascii="Arial" w:hAnsi="Arial"/>
        </w:rPr>
        <w:t>έχει</w:t>
      </w:r>
      <w:r w:rsidR="00E83EAF" w:rsidRPr="00B6692A">
        <w:rPr>
          <w:rFonts w:ascii="Arial" w:hAnsi="Arial"/>
        </w:rPr>
        <w:t xml:space="preserve"> </w:t>
      </w:r>
      <w:r w:rsidR="0049705C" w:rsidRPr="00B6692A">
        <w:rPr>
          <w:rFonts w:ascii="Arial" w:hAnsi="Arial"/>
        </w:rPr>
        <w:t>αποτύχει</w:t>
      </w:r>
      <w:r w:rsidR="00E83EAF" w:rsidRPr="00B6692A">
        <w:rPr>
          <w:rFonts w:ascii="Arial" w:hAnsi="Arial"/>
        </w:rPr>
        <w:t xml:space="preserve">. Κατά </w:t>
      </w:r>
      <w:r w:rsidR="0049705C" w:rsidRPr="00B6692A">
        <w:rPr>
          <w:rFonts w:ascii="Arial" w:hAnsi="Arial"/>
        </w:rPr>
        <w:t>περίπτωση</w:t>
      </w:r>
      <w:r w:rsidR="00E83EAF" w:rsidRPr="00B6692A">
        <w:rPr>
          <w:rFonts w:ascii="Arial" w:hAnsi="Arial"/>
        </w:rPr>
        <w:t xml:space="preserve"> </w:t>
      </w:r>
      <w:r w:rsidR="0049705C" w:rsidRPr="00B6692A">
        <w:rPr>
          <w:rFonts w:ascii="Arial" w:hAnsi="Arial"/>
        </w:rPr>
        <w:t>ανάλογα</w:t>
      </w:r>
      <w:r w:rsidR="00E83EAF" w:rsidRPr="00B6692A">
        <w:rPr>
          <w:rFonts w:ascii="Arial" w:hAnsi="Arial"/>
        </w:rPr>
        <w:t xml:space="preserve"> </w:t>
      </w:r>
      <w:r w:rsidR="00255342" w:rsidRPr="00B6692A">
        <w:rPr>
          <w:rFonts w:ascii="Arial" w:hAnsi="Arial"/>
        </w:rPr>
        <w:t xml:space="preserve">την </w:t>
      </w:r>
      <w:r w:rsidR="0049705C" w:rsidRPr="00B6692A">
        <w:rPr>
          <w:rFonts w:ascii="Arial" w:hAnsi="Arial"/>
        </w:rPr>
        <w:t>συμπεριφορά</w:t>
      </w:r>
      <w:r w:rsidR="00255342" w:rsidRPr="00B6692A">
        <w:rPr>
          <w:rFonts w:ascii="Arial" w:hAnsi="Arial"/>
        </w:rPr>
        <w:t xml:space="preserve"> του </w:t>
      </w:r>
      <w:r w:rsidR="0049705C" w:rsidRPr="00B6692A">
        <w:rPr>
          <w:rFonts w:ascii="Arial" w:hAnsi="Arial"/>
        </w:rPr>
        <w:t>μαθητή</w:t>
      </w:r>
      <w:r w:rsidR="00255342" w:rsidRPr="00B6692A">
        <w:rPr>
          <w:rFonts w:ascii="Arial" w:hAnsi="Arial"/>
        </w:rPr>
        <w:t xml:space="preserve"> </w:t>
      </w:r>
      <w:r w:rsidR="0049705C" w:rsidRPr="00B6692A">
        <w:rPr>
          <w:rFonts w:ascii="Arial" w:hAnsi="Arial"/>
        </w:rPr>
        <w:t>ισχύουν</w:t>
      </w:r>
      <w:r w:rsidR="00255342" w:rsidRPr="00B6692A">
        <w:rPr>
          <w:rFonts w:ascii="Arial" w:hAnsi="Arial"/>
        </w:rPr>
        <w:t xml:space="preserve"> τα </w:t>
      </w:r>
      <w:r w:rsidR="0049705C" w:rsidRPr="00B6692A">
        <w:rPr>
          <w:rFonts w:ascii="Arial" w:hAnsi="Arial"/>
        </w:rPr>
        <w:t>παρακάτω</w:t>
      </w:r>
      <w:r w:rsidR="00255342" w:rsidRPr="00B6692A">
        <w:rPr>
          <w:rFonts w:ascii="Arial" w:hAnsi="Arial"/>
        </w:rPr>
        <w:t xml:space="preserve"> </w:t>
      </w:r>
      <w:r w:rsidR="0049705C" w:rsidRPr="00B6692A">
        <w:rPr>
          <w:rFonts w:ascii="Arial" w:hAnsi="Arial"/>
        </w:rPr>
        <w:t>παιδαγωγικά</w:t>
      </w:r>
      <w:r w:rsidR="00255342" w:rsidRPr="00B6692A">
        <w:rPr>
          <w:rFonts w:ascii="Arial" w:hAnsi="Arial"/>
        </w:rPr>
        <w:t xml:space="preserve"> </w:t>
      </w:r>
      <w:r w:rsidR="0049705C" w:rsidRPr="00B6692A">
        <w:rPr>
          <w:rFonts w:ascii="Arial" w:hAnsi="Arial"/>
        </w:rPr>
        <w:t>μέτρα</w:t>
      </w:r>
      <w:r w:rsidR="00255342" w:rsidRPr="00B6692A">
        <w:rPr>
          <w:rFonts w:ascii="Arial" w:hAnsi="Arial"/>
        </w:rPr>
        <w:t xml:space="preserve">: </w:t>
      </w:r>
    </w:p>
    <w:p w14:paraId="1BA5BA38" w14:textId="77777777" w:rsidR="00255342" w:rsidRPr="00B6692A" w:rsidRDefault="00255342" w:rsidP="00715EA5">
      <w:pPr>
        <w:rPr>
          <w:rFonts w:ascii="Arial" w:hAnsi="Arial"/>
        </w:rPr>
      </w:pPr>
      <w:r w:rsidRPr="00B6692A">
        <w:rPr>
          <w:rFonts w:ascii="Arial" w:hAnsi="Arial"/>
        </w:rPr>
        <w:t xml:space="preserve">α) προφορική παρατήρηση, </w:t>
      </w:r>
    </w:p>
    <w:p w14:paraId="6389659F" w14:textId="77777777" w:rsidR="00255342" w:rsidRPr="00B6692A" w:rsidRDefault="00255342" w:rsidP="00715EA5">
      <w:pPr>
        <w:rPr>
          <w:rFonts w:ascii="Arial" w:hAnsi="Arial"/>
        </w:rPr>
      </w:pPr>
      <w:r w:rsidRPr="00B6692A">
        <w:rPr>
          <w:rFonts w:ascii="Arial" w:hAnsi="Arial"/>
        </w:rPr>
        <w:t xml:space="preserve">β) επίπληξη, </w:t>
      </w:r>
    </w:p>
    <w:p w14:paraId="7474C665" w14:textId="77777777" w:rsidR="00255342" w:rsidRPr="00B6692A" w:rsidRDefault="00255342" w:rsidP="00715EA5">
      <w:pPr>
        <w:rPr>
          <w:rFonts w:ascii="Arial" w:hAnsi="Arial"/>
        </w:rPr>
      </w:pPr>
      <w:r w:rsidRPr="00B6692A">
        <w:rPr>
          <w:rFonts w:ascii="Arial" w:hAnsi="Arial"/>
        </w:rPr>
        <w:t xml:space="preserve">γ) αποβολή από τα μαθήματα μίας (1) ημέρας, </w:t>
      </w:r>
    </w:p>
    <w:p w14:paraId="418B943D" w14:textId="267F15D1" w:rsidR="00255342" w:rsidRPr="00B6692A" w:rsidRDefault="00255342" w:rsidP="00715EA5">
      <w:pPr>
        <w:rPr>
          <w:rFonts w:ascii="Arial" w:hAnsi="Arial"/>
        </w:rPr>
      </w:pPr>
      <w:r w:rsidRPr="00B6692A">
        <w:rPr>
          <w:rFonts w:ascii="Arial" w:hAnsi="Arial"/>
        </w:rPr>
        <w:t xml:space="preserve">δ) αποβολή από τα μαθήματα δύο (2) ημερών, </w:t>
      </w:r>
    </w:p>
    <w:p w14:paraId="35F74814" w14:textId="3EEBF7DE" w:rsidR="00255342" w:rsidRPr="00B6692A" w:rsidRDefault="00255342" w:rsidP="00715EA5">
      <w:pPr>
        <w:rPr>
          <w:rFonts w:ascii="Arial" w:hAnsi="Arial"/>
        </w:rPr>
      </w:pPr>
      <w:r w:rsidRPr="00B6692A">
        <w:rPr>
          <w:rFonts w:ascii="Arial" w:hAnsi="Arial"/>
        </w:rPr>
        <w:t>ε) αλλαγή σχολικού περιβάλλοντος.</w:t>
      </w:r>
    </w:p>
    <w:p w14:paraId="7D90DE21" w14:textId="150D2396" w:rsidR="00255342" w:rsidRPr="00B6692A" w:rsidRDefault="00255342" w:rsidP="00715EA5">
      <w:pPr>
        <w:rPr>
          <w:rFonts w:ascii="Arial" w:hAnsi="Arial"/>
        </w:rPr>
      </w:pPr>
      <w:r w:rsidRPr="00B6692A">
        <w:rPr>
          <w:rFonts w:ascii="Arial" w:hAnsi="Arial"/>
        </w:rPr>
        <w:t xml:space="preserve">Ο </w:t>
      </w:r>
      <w:r w:rsidR="0049705C" w:rsidRPr="00B6692A">
        <w:rPr>
          <w:rFonts w:ascii="Arial" w:hAnsi="Arial"/>
        </w:rPr>
        <w:t>Εκπαιδευτικός</w:t>
      </w:r>
      <w:r w:rsidRPr="00B6692A">
        <w:rPr>
          <w:rFonts w:ascii="Arial" w:hAnsi="Arial"/>
        </w:rPr>
        <w:t xml:space="preserve"> </w:t>
      </w:r>
      <w:r w:rsidR="0049705C" w:rsidRPr="00B6692A">
        <w:rPr>
          <w:rFonts w:ascii="Arial" w:hAnsi="Arial"/>
        </w:rPr>
        <w:t>εφαρμόζει</w:t>
      </w:r>
      <w:r w:rsidRPr="00B6692A">
        <w:rPr>
          <w:rFonts w:ascii="Arial" w:hAnsi="Arial"/>
        </w:rPr>
        <w:t xml:space="preserve"> με την </w:t>
      </w:r>
      <w:r w:rsidR="0049705C" w:rsidRPr="00B6692A">
        <w:rPr>
          <w:rFonts w:ascii="Arial" w:hAnsi="Arial"/>
        </w:rPr>
        <w:t>σειρά</w:t>
      </w:r>
      <w:r w:rsidRPr="00B6692A">
        <w:rPr>
          <w:rFonts w:ascii="Arial" w:hAnsi="Arial"/>
        </w:rPr>
        <w:t xml:space="preserve"> τα α,</w:t>
      </w:r>
      <w:r w:rsidR="00EA43AA">
        <w:rPr>
          <w:rFonts w:ascii="Arial" w:hAnsi="Arial"/>
        </w:rPr>
        <w:t xml:space="preserve"> </w:t>
      </w:r>
      <w:r w:rsidRPr="00B6692A">
        <w:rPr>
          <w:rFonts w:ascii="Arial" w:hAnsi="Arial"/>
        </w:rPr>
        <w:t>β,</w:t>
      </w:r>
      <w:r w:rsidR="00EA43AA">
        <w:rPr>
          <w:rFonts w:ascii="Arial" w:hAnsi="Arial"/>
        </w:rPr>
        <w:t xml:space="preserve"> </w:t>
      </w:r>
      <w:r w:rsidRPr="00B6692A">
        <w:rPr>
          <w:rFonts w:ascii="Arial" w:hAnsi="Arial"/>
        </w:rPr>
        <w:t xml:space="preserve">γ ενώ οι </w:t>
      </w:r>
      <w:r w:rsidR="0049705C" w:rsidRPr="00B6692A">
        <w:rPr>
          <w:rFonts w:ascii="Arial" w:hAnsi="Arial"/>
        </w:rPr>
        <w:t>υπόλοιπες</w:t>
      </w:r>
      <w:r w:rsidRPr="00B6692A">
        <w:rPr>
          <w:rFonts w:ascii="Arial" w:hAnsi="Arial"/>
        </w:rPr>
        <w:t xml:space="preserve"> </w:t>
      </w:r>
      <w:r w:rsidR="0049705C" w:rsidRPr="00B6692A">
        <w:rPr>
          <w:rFonts w:ascii="Arial" w:hAnsi="Arial"/>
        </w:rPr>
        <w:t>επιλογές</w:t>
      </w:r>
      <w:r w:rsidRPr="00B6692A">
        <w:rPr>
          <w:rFonts w:ascii="Arial" w:hAnsi="Arial"/>
        </w:rPr>
        <w:t xml:space="preserve"> είναι </w:t>
      </w:r>
      <w:r w:rsidR="0049705C" w:rsidRPr="00B6692A">
        <w:rPr>
          <w:rFonts w:ascii="Arial" w:hAnsi="Arial"/>
        </w:rPr>
        <w:t>θέματα</w:t>
      </w:r>
      <w:r w:rsidRPr="00B6692A">
        <w:rPr>
          <w:rFonts w:ascii="Arial" w:hAnsi="Arial"/>
        </w:rPr>
        <w:t xml:space="preserve"> που </w:t>
      </w:r>
      <w:r w:rsidR="0049705C" w:rsidRPr="00B6692A">
        <w:rPr>
          <w:rFonts w:ascii="Arial" w:hAnsi="Arial"/>
        </w:rPr>
        <w:t>τίθενται</w:t>
      </w:r>
      <w:r w:rsidRPr="00B6692A">
        <w:rPr>
          <w:rFonts w:ascii="Arial" w:hAnsi="Arial"/>
        </w:rPr>
        <w:t xml:space="preserve"> στο </w:t>
      </w:r>
      <w:r w:rsidR="0049705C" w:rsidRPr="00B6692A">
        <w:rPr>
          <w:rFonts w:ascii="Arial" w:hAnsi="Arial"/>
        </w:rPr>
        <w:t>σύλλογο</w:t>
      </w:r>
      <w:r w:rsidRPr="00B6692A">
        <w:rPr>
          <w:rFonts w:ascii="Arial" w:hAnsi="Arial"/>
        </w:rPr>
        <w:t xml:space="preserve"> </w:t>
      </w:r>
      <w:r w:rsidR="0049705C" w:rsidRPr="00B6692A">
        <w:rPr>
          <w:rFonts w:ascii="Arial" w:hAnsi="Arial"/>
        </w:rPr>
        <w:t>Διδασκόντων</w:t>
      </w:r>
      <w:r w:rsidRPr="00B6692A">
        <w:rPr>
          <w:rFonts w:ascii="Arial" w:hAnsi="Arial"/>
        </w:rPr>
        <w:t>.</w:t>
      </w:r>
    </w:p>
    <w:p w14:paraId="250C5D7B" w14:textId="2AA37331" w:rsidR="00255342" w:rsidRPr="00B6692A" w:rsidRDefault="00DC309E" w:rsidP="00715EA5">
      <w:pPr>
        <w:rPr>
          <w:rFonts w:ascii="Arial" w:hAnsi="Arial"/>
        </w:rPr>
      </w:pPr>
      <w:r w:rsidRPr="00B6692A">
        <w:rPr>
          <w:rFonts w:ascii="Arial" w:hAnsi="Arial"/>
        </w:rPr>
        <w:t>Εφόσον</w:t>
      </w:r>
      <w:r w:rsidR="00B37AEB" w:rsidRPr="00B6692A">
        <w:rPr>
          <w:rFonts w:ascii="Arial" w:hAnsi="Arial"/>
        </w:rPr>
        <w:t xml:space="preserve"> </w:t>
      </w:r>
      <w:r w:rsidRPr="00B6692A">
        <w:rPr>
          <w:rFonts w:ascii="Arial" w:hAnsi="Arial"/>
        </w:rPr>
        <w:t>έχετε</w:t>
      </w:r>
      <w:r w:rsidR="00B37AEB" w:rsidRPr="00B6692A">
        <w:rPr>
          <w:rFonts w:ascii="Arial" w:hAnsi="Arial"/>
        </w:rPr>
        <w:t xml:space="preserve"> </w:t>
      </w:r>
      <w:r w:rsidRPr="00B6692A">
        <w:rPr>
          <w:rFonts w:ascii="Arial" w:hAnsi="Arial"/>
        </w:rPr>
        <w:t>εφαρμόσει</w:t>
      </w:r>
      <w:r w:rsidR="00B37AEB" w:rsidRPr="00B6692A">
        <w:rPr>
          <w:rFonts w:ascii="Arial" w:hAnsi="Arial"/>
        </w:rPr>
        <w:t xml:space="preserve"> όλα τα </w:t>
      </w:r>
      <w:r w:rsidRPr="00B6692A">
        <w:rPr>
          <w:rFonts w:ascii="Arial" w:hAnsi="Arial"/>
        </w:rPr>
        <w:t>παιδαγωγικά</w:t>
      </w:r>
      <w:r w:rsidR="00B37AEB" w:rsidRPr="00B6692A">
        <w:rPr>
          <w:rFonts w:ascii="Arial" w:hAnsi="Arial"/>
        </w:rPr>
        <w:t xml:space="preserve"> </w:t>
      </w:r>
      <w:r w:rsidRPr="00B6692A">
        <w:rPr>
          <w:rFonts w:ascii="Arial" w:hAnsi="Arial"/>
        </w:rPr>
        <w:t>μετρά</w:t>
      </w:r>
      <w:r w:rsidR="00B37AEB" w:rsidRPr="00B6692A">
        <w:rPr>
          <w:rFonts w:ascii="Arial" w:hAnsi="Arial"/>
        </w:rPr>
        <w:t xml:space="preserve"> σε </w:t>
      </w:r>
      <w:r w:rsidRPr="00B6692A">
        <w:rPr>
          <w:rFonts w:ascii="Arial" w:hAnsi="Arial"/>
        </w:rPr>
        <w:t>κάποιον</w:t>
      </w:r>
      <w:r w:rsidR="00B37AEB" w:rsidRPr="00B6692A">
        <w:rPr>
          <w:rFonts w:ascii="Arial" w:hAnsi="Arial"/>
        </w:rPr>
        <w:t xml:space="preserve"> </w:t>
      </w:r>
      <w:r w:rsidRPr="00B6692A">
        <w:rPr>
          <w:rFonts w:ascii="Arial" w:hAnsi="Arial"/>
        </w:rPr>
        <w:t>μαθητή</w:t>
      </w:r>
      <w:r w:rsidR="00B37AEB" w:rsidRPr="00B6692A">
        <w:rPr>
          <w:rFonts w:ascii="Arial" w:hAnsi="Arial"/>
        </w:rPr>
        <w:t xml:space="preserve">, με </w:t>
      </w:r>
      <w:r w:rsidRPr="00B6692A">
        <w:rPr>
          <w:rFonts w:ascii="Arial" w:hAnsi="Arial"/>
        </w:rPr>
        <w:t>στόχο</w:t>
      </w:r>
      <w:r w:rsidR="00B37AEB" w:rsidRPr="00B6692A">
        <w:rPr>
          <w:rFonts w:ascii="Arial" w:hAnsi="Arial"/>
        </w:rPr>
        <w:t xml:space="preserve"> να </w:t>
      </w:r>
      <w:r w:rsidRPr="00B6692A">
        <w:rPr>
          <w:rFonts w:ascii="Arial" w:hAnsi="Arial"/>
        </w:rPr>
        <w:t>διαφυλάξετε</w:t>
      </w:r>
      <w:r w:rsidR="00B37AEB" w:rsidRPr="00B6692A">
        <w:rPr>
          <w:rFonts w:ascii="Arial" w:hAnsi="Arial"/>
        </w:rPr>
        <w:t xml:space="preserve"> το </w:t>
      </w:r>
      <w:r w:rsidRPr="00B6692A">
        <w:rPr>
          <w:rFonts w:ascii="Arial" w:hAnsi="Arial"/>
        </w:rPr>
        <w:t>καλό</w:t>
      </w:r>
      <w:r w:rsidR="00B37AEB" w:rsidRPr="00B6692A">
        <w:rPr>
          <w:rFonts w:ascii="Arial" w:hAnsi="Arial"/>
        </w:rPr>
        <w:t xml:space="preserve"> </w:t>
      </w:r>
      <w:r w:rsidRPr="00B6692A">
        <w:rPr>
          <w:rFonts w:ascii="Arial" w:hAnsi="Arial"/>
        </w:rPr>
        <w:t>κλίμα</w:t>
      </w:r>
      <w:r w:rsidR="00B37AEB" w:rsidRPr="00B6692A">
        <w:rPr>
          <w:rFonts w:ascii="Arial" w:hAnsi="Arial"/>
        </w:rPr>
        <w:t xml:space="preserve"> στην </w:t>
      </w:r>
      <w:r w:rsidRPr="00B6692A">
        <w:rPr>
          <w:rFonts w:ascii="Arial" w:hAnsi="Arial"/>
        </w:rPr>
        <w:t>μαθητική</w:t>
      </w:r>
      <w:r w:rsidR="00B37AEB" w:rsidRPr="00B6692A">
        <w:rPr>
          <w:rFonts w:ascii="Arial" w:hAnsi="Arial"/>
        </w:rPr>
        <w:t xml:space="preserve"> </w:t>
      </w:r>
      <w:r w:rsidRPr="00B6692A">
        <w:rPr>
          <w:rFonts w:ascii="Arial" w:hAnsi="Arial"/>
        </w:rPr>
        <w:t>κοινότητα</w:t>
      </w:r>
      <w:r w:rsidR="00B37AEB" w:rsidRPr="00B6692A">
        <w:rPr>
          <w:rFonts w:ascii="Arial" w:hAnsi="Arial"/>
        </w:rPr>
        <w:t xml:space="preserve">, </w:t>
      </w:r>
      <w:r w:rsidRPr="00B6692A">
        <w:rPr>
          <w:rFonts w:ascii="Arial" w:hAnsi="Arial"/>
        </w:rPr>
        <w:t>μπορείτε</w:t>
      </w:r>
      <w:r w:rsidR="00B37AEB" w:rsidRPr="00B6692A">
        <w:rPr>
          <w:rFonts w:ascii="Arial" w:hAnsi="Arial"/>
        </w:rPr>
        <w:t xml:space="preserve"> να </w:t>
      </w:r>
      <w:r w:rsidRPr="00B6692A">
        <w:rPr>
          <w:rFonts w:ascii="Arial" w:hAnsi="Arial"/>
        </w:rPr>
        <w:t>κάνετε</w:t>
      </w:r>
      <w:r w:rsidR="00B37AEB" w:rsidRPr="00B6692A">
        <w:rPr>
          <w:rFonts w:ascii="Arial" w:hAnsi="Arial"/>
        </w:rPr>
        <w:t xml:space="preserve"> </w:t>
      </w:r>
      <w:r w:rsidRPr="00B6692A">
        <w:rPr>
          <w:rFonts w:ascii="Arial" w:hAnsi="Arial"/>
        </w:rPr>
        <w:t>πρόταση</w:t>
      </w:r>
      <w:r w:rsidR="00B37AEB" w:rsidRPr="00B6692A">
        <w:rPr>
          <w:rFonts w:ascii="Arial" w:hAnsi="Arial"/>
        </w:rPr>
        <w:t xml:space="preserve"> στο </w:t>
      </w:r>
      <w:r w:rsidRPr="00B6692A">
        <w:rPr>
          <w:rFonts w:ascii="Arial" w:hAnsi="Arial"/>
        </w:rPr>
        <w:t>σύλλογο</w:t>
      </w:r>
      <w:r w:rsidR="00B37AEB" w:rsidRPr="00B6692A">
        <w:rPr>
          <w:rFonts w:ascii="Arial" w:hAnsi="Arial"/>
        </w:rPr>
        <w:t xml:space="preserve"> </w:t>
      </w:r>
      <w:r w:rsidRPr="00B6692A">
        <w:rPr>
          <w:rFonts w:ascii="Arial" w:hAnsi="Arial"/>
        </w:rPr>
        <w:t>διδασκόντων</w:t>
      </w:r>
      <w:r w:rsidR="00B37AEB" w:rsidRPr="00B6692A">
        <w:rPr>
          <w:rFonts w:ascii="Arial" w:hAnsi="Arial"/>
        </w:rPr>
        <w:t xml:space="preserve"> για </w:t>
      </w:r>
      <w:r w:rsidRPr="00B6692A">
        <w:rPr>
          <w:rFonts w:ascii="Arial" w:hAnsi="Arial"/>
        </w:rPr>
        <w:t>εφαρμογή</w:t>
      </w:r>
      <w:r w:rsidR="00B37AEB" w:rsidRPr="00B6692A">
        <w:rPr>
          <w:rFonts w:ascii="Arial" w:hAnsi="Arial"/>
        </w:rPr>
        <w:t xml:space="preserve"> </w:t>
      </w:r>
      <w:r w:rsidRPr="00B6692A">
        <w:rPr>
          <w:rFonts w:ascii="Arial" w:hAnsi="Arial"/>
        </w:rPr>
        <w:t>αυστηρότερων</w:t>
      </w:r>
      <w:r w:rsidR="00B37AEB" w:rsidRPr="00B6692A">
        <w:rPr>
          <w:rFonts w:ascii="Arial" w:hAnsi="Arial"/>
        </w:rPr>
        <w:t xml:space="preserve"> </w:t>
      </w:r>
      <w:r w:rsidRPr="00B6692A">
        <w:rPr>
          <w:rFonts w:ascii="Arial" w:hAnsi="Arial"/>
        </w:rPr>
        <w:t>μέτρων</w:t>
      </w:r>
      <w:r w:rsidR="00B37AEB" w:rsidRPr="00B6692A">
        <w:rPr>
          <w:rFonts w:ascii="Arial" w:hAnsi="Arial"/>
        </w:rPr>
        <w:t>.</w:t>
      </w:r>
    </w:p>
    <w:p w14:paraId="5B86D75F" w14:textId="5F0136AB" w:rsidR="00F45FBA" w:rsidRPr="00B6692A" w:rsidRDefault="00F45FBA" w:rsidP="00715EA5">
      <w:pPr>
        <w:rPr>
          <w:rFonts w:ascii="Arial" w:hAnsi="Arial"/>
        </w:rPr>
      </w:pPr>
    </w:p>
    <w:p w14:paraId="4C9B322F" w14:textId="28478C7B" w:rsidR="00F45FBA" w:rsidRPr="00B6692A" w:rsidRDefault="00F45FBA" w:rsidP="00B6692A">
      <w:pPr>
        <w:pStyle w:val="1"/>
        <w:numPr>
          <w:ilvl w:val="0"/>
          <w:numId w:val="33"/>
        </w:numPr>
        <w:jc w:val="left"/>
        <w:rPr>
          <w:rFonts w:ascii="Arial" w:hAnsi="Arial" w:cs="Arial"/>
        </w:rPr>
      </w:pPr>
      <w:bookmarkStart w:id="65" w:name="_Toc113141238"/>
      <w:bookmarkStart w:id="66" w:name="_Toc140784524"/>
      <w:r w:rsidRPr="00B6692A">
        <w:rPr>
          <w:rFonts w:ascii="Arial" w:hAnsi="Arial" w:cs="Arial"/>
        </w:rPr>
        <w:lastRenderedPageBreak/>
        <w:t xml:space="preserve">Προς την </w:t>
      </w:r>
      <w:bookmarkEnd w:id="65"/>
      <w:r w:rsidR="00B356AA" w:rsidRPr="00B6692A">
        <w:rPr>
          <w:rFonts w:ascii="Arial" w:hAnsi="Arial" w:cs="Arial"/>
        </w:rPr>
        <w:t>Απόλυση</w:t>
      </w:r>
      <w:bookmarkEnd w:id="66"/>
    </w:p>
    <w:p w14:paraId="3469D656" w14:textId="0D6F2824" w:rsidR="008C4C99" w:rsidRPr="00B6692A" w:rsidRDefault="00B356AA" w:rsidP="00715EA5">
      <w:pPr>
        <w:rPr>
          <w:rFonts w:ascii="Arial" w:hAnsi="Arial"/>
        </w:rPr>
      </w:pPr>
      <w:r w:rsidRPr="008F40A7">
        <w:rPr>
          <w:rFonts w:ascii="Arial" w:hAnsi="Arial"/>
        </w:rPr>
        <w:t>Φτάνεις</w:t>
      </w:r>
      <w:r w:rsidR="008C4C99" w:rsidRPr="00655491">
        <w:rPr>
          <w:rFonts w:ascii="Arial" w:hAnsi="Arial"/>
        </w:rPr>
        <w:t xml:space="preserve"> στον </w:t>
      </w:r>
      <w:r w:rsidRPr="00B6692A">
        <w:rPr>
          <w:rFonts w:ascii="Arial" w:hAnsi="Arial"/>
        </w:rPr>
        <w:t>Ιούνιο</w:t>
      </w:r>
      <w:r w:rsidR="008C4C99" w:rsidRPr="00B6692A">
        <w:rPr>
          <w:rFonts w:ascii="Arial" w:hAnsi="Arial"/>
        </w:rPr>
        <w:t xml:space="preserve"> και </w:t>
      </w:r>
      <w:r w:rsidRPr="00B6692A">
        <w:rPr>
          <w:rFonts w:ascii="Arial" w:hAnsi="Arial"/>
        </w:rPr>
        <w:t>πλέον</w:t>
      </w:r>
      <w:r w:rsidR="008C4C99" w:rsidRPr="00B6692A">
        <w:rPr>
          <w:rFonts w:ascii="Arial" w:hAnsi="Arial"/>
        </w:rPr>
        <w:t xml:space="preserve"> </w:t>
      </w:r>
      <w:r w:rsidRPr="00B6692A">
        <w:rPr>
          <w:rFonts w:ascii="Arial" w:hAnsi="Arial"/>
        </w:rPr>
        <w:t>τελειώνει</w:t>
      </w:r>
      <w:r w:rsidR="008C4C99" w:rsidRPr="00B6692A">
        <w:rPr>
          <w:rFonts w:ascii="Arial" w:hAnsi="Arial"/>
        </w:rPr>
        <w:t xml:space="preserve"> η </w:t>
      </w:r>
      <w:r w:rsidRPr="00B6692A">
        <w:rPr>
          <w:rFonts w:ascii="Arial" w:hAnsi="Arial"/>
        </w:rPr>
        <w:t>εκπαιδευτική</w:t>
      </w:r>
      <w:r w:rsidR="008C4C99" w:rsidRPr="00B6692A">
        <w:rPr>
          <w:rFonts w:ascii="Arial" w:hAnsi="Arial"/>
        </w:rPr>
        <w:t xml:space="preserve"> </w:t>
      </w:r>
      <w:r w:rsidRPr="00B6692A">
        <w:rPr>
          <w:rFonts w:ascii="Arial" w:hAnsi="Arial"/>
        </w:rPr>
        <w:t>χρονιά</w:t>
      </w:r>
      <w:r w:rsidR="008C4C99" w:rsidRPr="00B6692A">
        <w:rPr>
          <w:rFonts w:ascii="Arial" w:hAnsi="Arial"/>
        </w:rPr>
        <w:t xml:space="preserve"> και κατά </w:t>
      </w:r>
      <w:r w:rsidRPr="00B6692A">
        <w:rPr>
          <w:rFonts w:ascii="Arial" w:hAnsi="Arial"/>
        </w:rPr>
        <w:t>συνέπεια</w:t>
      </w:r>
      <w:r w:rsidR="008C4C99" w:rsidRPr="00B6692A">
        <w:rPr>
          <w:rFonts w:ascii="Arial" w:hAnsi="Arial"/>
        </w:rPr>
        <w:t xml:space="preserve"> σαν </w:t>
      </w:r>
      <w:r w:rsidRPr="00B6692A">
        <w:rPr>
          <w:rFonts w:ascii="Arial" w:hAnsi="Arial"/>
        </w:rPr>
        <w:t>Αναπληρωτής</w:t>
      </w:r>
      <w:r w:rsidR="00E76A04">
        <w:rPr>
          <w:rFonts w:ascii="Arial" w:hAnsi="Arial"/>
        </w:rPr>
        <w:t xml:space="preserve"> ακολουθεί</w:t>
      </w:r>
      <w:r w:rsidR="008C4C99" w:rsidRPr="00655491">
        <w:rPr>
          <w:rFonts w:ascii="Arial" w:hAnsi="Arial"/>
        </w:rPr>
        <w:t xml:space="preserve"> η </w:t>
      </w:r>
      <w:r w:rsidR="00E76A04" w:rsidRPr="00B6692A">
        <w:rPr>
          <w:rFonts w:ascii="Arial" w:hAnsi="Arial"/>
        </w:rPr>
        <w:t>απ</w:t>
      </w:r>
      <w:r w:rsidR="00E76A04">
        <w:rPr>
          <w:rFonts w:ascii="Arial" w:hAnsi="Arial"/>
        </w:rPr>
        <w:t>ό</w:t>
      </w:r>
      <w:r w:rsidR="00E76A04" w:rsidRPr="00655491">
        <w:rPr>
          <w:rFonts w:ascii="Arial" w:hAnsi="Arial"/>
        </w:rPr>
        <w:t>λυσή</w:t>
      </w:r>
      <w:r w:rsidR="008C4C99" w:rsidRPr="00B6692A">
        <w:rPr>
          <w:rFonts w:ascii="Arial" w:hAnsi="Arial"/>
        </w:rPr>
        <w:t xml:space="preserve"> σου και η </w:t>
      </w:r>
      <w:r w:rsidRPr="00B6692A">
        <w:rPr>
          <w:rFonts w:ascii="Arial" w:hAnsi="Arial"/>
        </w:rPr>
        <w:t>ένταξη</w:t>
      </w:r>
      <w:r w:rsidR="008C4C99" w:rsidRPr="00B6692A">
        <w:rPr>
          <w:rFonts w:ascii="Arial" w:hAnsi="Arial"/>
        </w:rPr>
        <w:t xml:space="preserve"> στο </w:t>
      </w:r>
      <w:r w:rsidRPr="00B6692A">
        <w:rPr>
          <w:rFonts w:ascii="Arial" w:hAnsi="Arial"/>
        </w:rPr>
        <w:t>ταμείο</w:t>
      </w:r>
      <w:r w:rsidR="008C4C99" w:rsidRPr="00B6692A">
        <w:rPr>
          <w:rFonts w:ascii="Arial" w:hAnsi="Arial"/>
        </w:rPr>
        <w:t xml:space="preserve"> </w:t>
      </w:r>
      <w:r w:rsidRPr="00B6692A">
        <w:rPr>
          <w:rFonts w:ascii="Arial" w:hAnsi="Arial"/>
        </w:rPr>
        <w:t>ανεργίας</w:t>
      </w:r>
      <w:r w:rsidR="008C4C99" w:rsidRPr="00B6692A">
        <w:rPr>
          <w:rFonts w:ascii="Arial" w:hAnsi="Arial"/>
        </w:rPr>
        <w:t>.</w:t>
      </w:r>
    </w:p>
    <w:p w14:paraId="39336D5B" w14:textId="7C3B8C7D" w:rsidR="008C4C99" w:rsidRPr="00B6692A" w:rsidRDefault="008C4C99" w:rsidP="00715EA5">
      <w:pPr>
        <w:rPr>
          <w:rFonts w:ascii="Arial" w:hAnsi="Arial"/>
        </w:rPr>
      </w:pPr>
      <w:r w:rsidRPr="00E76A04">
        <w:rPr>
          <w:rFonts w:ascii="Arial" w:hAnsi="Arial"/>
        </w:rPr>
        <w:t xml:space="preserve">Σαν </w:t>
      </w:r>
      <w:r w:rsidR="00B356AA" w:rsidRPr="00655491">
        <w:rPr>
          <w:rFonts w:ascii="Arial" w:hAnsi="Arial"/>
        </w:rPr>
        <w:t>τελευταίο</w:t>
      </w:r>
      <w:r w:rsidRPr="00B6692A">
        <w:rPr>
          <w:rFonts w:ascii="Arial" w:hAnsi="Arial"/>
        </w:rPr>
        <w:t xml:space="preserve"> </w:t>
      </w:r>
      <w:r w:rsidR="00B356AA" w:rsidRPr="00B6692A">
        <w:rPr>
          <w:rFonts w:ascii="Arial" w:hAnsi="Arial"/>
        </w:rPr>
        <w:t>αναμνηστικό</w:t>
      </w:r>
      <w:r w:rsidRPr="00B6692A">
        <w:rPr>
          <w:rFonts w:ascii="Arial" w:hAnsi="Arial"/>
        </w:rPr>
        <w:t xml:space="preserve"> </w:t>
      </w:r>
      <w:r w:rsidRPr="00B6692A">
        <w:rPr>
          <w:rFonts w:ascii="Arial" w:hAnsi="Arial"/>
          <w:lang w:val="en-US"/>
        </w:rPr>
        <w:t>hint</w:t>
      </w:r>
      <w:r w:rsidRPr="00B6692A">
        <w:rPr>
          <w:rFonts w:ascii="Arial" w:hAnsi="Arial"/>
        </w:rPr>
        <w:t xml:space="preserve"> θα </w:t>
      </w:r>
      <w:r w:rsidR="00B356AA" w:rsidRPr="00B6692A">
        <w:rPr>
          <w:rFonts w:ascii="Arial" w:hAnsi="Arial"/>
        </w:rPr>
        <w:t>συμμετέχεις</w:t>
      </w:r>
      <w:r w:rsidRPr="00B6692A">
        <w:rPr>
          <w:rFonts w:ascii="Arial" w:hAnsi="Arial"/>
        </w:rPr>
        <w:t xml:space="preserve"> στον </w:t>
      </w:r>
      <w:r w:rsidR="00B356AA" w:rsidRPr="00B6692A">
        <w:rPr>
          <w:rFonts w:ascii="Arial" w:hAnsi="Arial"/>
        </w:rPr>
        <w:t>τελευταίο</w:t>
      </w:r>
      <w:r w:rsidRPr="00B6692A">
        <w:rPr>
          <w:rFonts w:ascii="Arial" w:hAnsi="Arial"/>
        </w:rPr>
        <w:t xml:space="preserve"> (</w:t>
      </w:r>
      <w:r w:rsidR="00B356AA" w:rsidRPr="00B6692A">
        <w:rPr>
          <w:rFonts w:ascii="Arial" w:hAnsi="Arial"/>
        </w:rPr>
        <w:t>πανηγυρικό</w:t>
      </w:r>
      <w:r w:rsidRPr="00B6692A">
        <w:rPr>
          <w:rFonts w:ascii="Arial" w:hAnsi="Arial"/>
        </w:rPr>
        <w:t xml:space="preserve">) </w:t>
      </w:r>
      <w:r w:rsidR="00B356AA" w:rsidRPr="00B6692A">
        <w:rPr>
          <w:rFonts w:ascii="Arial" w:hAnsi="Arial"/>
        </w:rPr>
        <w:t>σύλλογο</w:t>
      </w:r>
      <w:r w:rsidRPr="00B6692A">
        <w:rPr>
          <w:rFonts w:ascii="Arial" w:hAnsi="Arial"/>
        </w:rPr>
        <w:t xml:space="preserve"> </w:t>
      </w:r>
      <w:r w:rsidR="00B356AA" w:rsidRPr="00B6692A">
        <w:rPr>
          <w:rFonts w:ascii="Arial" w:hAnsi="Arial"/>
        </w:rPr>
        <w:t>διδασκόντων</w:t>
      </w:r>
      <w:r w:rsidRPr="00B6692A">
        <w:rPr>
          <w:rFonts w:ascii="Arial" w:hAnsi="Arial"/>
        </w:rPr>
        <w:t xml:space="preserve">, στον </w:t>
      </w:r>
      <w:r w:rsidR="00B356AA" w:rsidRPr="00B6692A">
        <w:rPr>
          <w:rFonts w:ascii="Arial" w:hAnsi="Arial"/>
        </w:rPr>
        <w:t>οποίο</w:t>
      </w:r>
      <w:r w:rsidRPr="00B6692A">
        <w:rPr>
          <w:rFonts w:ascii="Arial" w:hAnsi="Arial"/>
        </w:rPr>
        <w:t xml:space="preserve"> </w:t>
      </w:r>
      <w:r w:rsidR="00B356AA" w:rsidRPr="00B6692A">
        <w:rPr>
          <w:rFonts w:ascii="Arial" w:hAnsi="Arial"/>
        </w:rPr>
        <w:t>μπορείς</w:t>
      </w:r>
      <w:r w:rsidRPr="00B6692A">
        <w:rPr>
          <w:rFonts w:ascii="Arial" w:hAnsi="Arial"/>
        </w:rPr>
        <w:t xml:space="preserve"> να </w:t>
      </w:r>
      <w:r w:rsidR="00B356AA" w:rsidRPr="00B6692A">
        <w:rPr>
          <w:rFonts w:ascii="Arial" w:hAnsi="Arial"/>
        </w:rPr>
        <w:t>αποχαιρετήσεις</w:t>
      </w:r>
      <w:r w:rsidRPr="00B6692A">
        <w:rPr>
          <w:rFonts w:ascii="Arial" w:hAnsi="Arial"/>
        </w:rPr>
        <w:t xml:space="preserve"> (η να σ</w:t>
      </w:r>
      <w:r w:rsidR="00E76A04">
        <w:rPr>
          <w:rFonts w:ascii="Arial" w:hAnsi="Arial"/>
        </w:rPr>
        <w:t>ι</w:t>
      </w:r>
      <w:r w:rsidRPr="00655491">
        <w:rPr>
          <w:rFonts w:ascii="Arial" w:hAnsi="Arial"/>
        </w:rPr>
        <w:t>χτιρ</w:t>
      </w:r>
      <w:r w:rsidR="00E76A04">
        <w:rPr>
          <w:rFonts w:ascii="Arial" w:hAnsi="Arial"/>
        </w:rPr>
        <w:t>ί</w:t>
      </w:r>
      <w:r w:rsidRPr="00655491">
        <w:rPr>
          <w:rFonts w:ascii="Arial" w:hAnsi="Arial"/>
        </w:rPr>
        <w:t xml:space="preserve">σεις) τους </w:t>
      </w:r>
      <w:r w:rsidR="00B356AA" w:rsidRPr="00B6692A">
        <w:rPr>
          <w:rFonts w:ascii="Arial" w:hAnsi="Arial"/>
        </w:rPr>
        <w:t>συνάδελφους</w:t>
      </w:r>
      <w:r w:rsidRPr="00B6692A">
        <w:rPr>
          <w:rFonts w:ascii="Arial" w:hAnsi="Arial"/>
        </w:rPr>
        <w:t xml:space="preserve"> που </w:t>
      </w:r>
      <w:r w:rsidR="00B356AA" w:rsidRPr="00B6692A">
        <w:rPr>
          <w:rFonts w:ascii="Arial" w:hAnsi="Arial"/>
        </w:rPr>
        <w:t>πέρασες</w:t>
      </w:r>
      <w:r w:rsidRPr="00B6692A">
        <w:rPr>
          <w:rFonts w:ascii="Arial" w:hAnsi="Arial"/>
        </w:rPr>
        <w:t xml:space="preserve"> μια </w:t>
      </w:r>
      <w:r w:rsidR="00B356AA" w:rsidRPr="00B6692A">
        <w:rPr>
          <w:rFonts w:ascii="Arial" w:hAnsi="Arial"/>
        </w:rPr>
        <w:t>χρονιά</w:t>
      </w:r>
      <w:r w:rsidRPr="00B6692A">
        <w:rPr>
          <w:rFonts w:ascii="Arial" w:hAnsi="Arial"/>
        </w:rPr>
        <w:t xml:space="preserve"> (</w:t>
      </w:r>
      <w:r w:rsidR="00B356AA" w:rsidRPr="00B6692A">
        <w:rPr>
          <w:rFonts w:ascii="Arial" w:hAnsi="Arial"/>
        </w:rPr>
        <w:t>καλή</w:t>
      </w:r>
      <w:r w:rsidRPr="00B6692A">
        <w:rPr>
          <w:rFonts w:ascii="Arial" w:hAnsi="Arial"/>
        </w:rPr>
        <w:t xml:space="preserve"> η </w:t>
      </w:r>
      <w:r w:rsidR="00B356AA" w:rsidRPr="00B6692A">
        <w:rPr>
          <w:rFonts w:ascii="Arial" w:hAnsi="Arial"/>
        </w:rPr>
        <w:t>κακή</w:t>
      </w:r>
      <w:r w:rsidRPr="00B6692A">
        <w:rPr>
          <w:rFonts w:ascii="Arial" w:hAnsi="Arial"/>
        </w:rPr>
        <w:t xml:space="preserve">) και </w:t>
      </w:r>
      <w:r w:rsidR="00B356AA" w:rsidRPr="00B6692A">
        <w:rPr>
          <w:rFonts w:ascii="Arial" w:hAnsi="Arial"/>
        </w:rPr>
        <w:t>έτσι</w:t>
      </w:r>
      <w:r w:rsidRPr="00B6692A">
        <w:rPr>
          <w:rFonts w:ascii="Arial" w:hAnsi="Arial"/>
        </w:rPr>
        <w:t xml:space="preserve"> να </w:t>
      </w:r>
      <w:r w:rsidR="00B356AA" w:rsidRPr="00B6692A">
        <w:rPr>
          <w:rFonts w:ascii="Arial" w:hAnsi="Arial"/>
        </w:rPr>
        <w:t>κλείσεις</w:t>
      </w:r>
      <w:r w:rsidRPr="00B6692A">
        <w:rPr>
          <w:rFonts w:ascii="Arial" w:hAnsi="Arial"/>
        </w:rPr>
        <w:t xml:space="preserve"> </w:t>
      </w:r>
      <w:r w:rsidR="00B356AA" w:rsidRPr="00B6692A">
        <w:rPr>
          <w:rFonts w:ascii="Arial" w:hAnsi="Arial"/>
        </w:rPr>
        <w:t>όμορφα</w:t>
      </w:r>
      <w:r w:rsidRPr="00B6692A">
        <w:rPr>
          <w:rFonts w:ascii="Arial" w:hAnsi="Arial"/>
        </w:rPr>
        <w:t xml:space="preserve"> την </w:t>
      </w:r>
      <w:r w:rsidR="00B356AA" w:rsidRPr="00B6692A">
        <w:rPr>
          <w:rFonts w:ascii="Arial" w:hAnsi="Arial"/>
        </w:rPr>
        <w:t>χρονιά</w:t>
      </w:r>
      <w:r w:rsidRPr="00B6692A">
        <w:rPr>
          <w:rFonts w:ascii="Arial" w:hAnsi="Arial"/>
        </w:rPr>
        <w:t xml:space="preserve"> που </w:t>
      </w:r>
      <w:r w:rsidR="00B356AA" w:rsidRPr="00B6692A">
        <w:rPr>
          <w:rFonts w:ascii="Arial" w:hAnsi="Arial"/>
        </w:rPr>
        <w:t>πέρασες</w:t>
      </w:r>
      <w:r w:rsidRPr="00B6692A">
        <w:rPr>
          <w:rFonts w:ascii="Arial" w:hAnsi="Arial"/>
        </w:rPr>
        <w:t>.</w:t>
      </w:r>
    </w:p>
    <w:p w14:paraId="7A90F8A2" w14:textId="72172FDB" w:rsidR="004C117B" w:rsidRPr="00B6692A" w:rsidRDefault="004C117B" w:rsidP="00715EA5">
      <w:pPr>
        <w:rPr>
          <w:rFonts w:ascii="Arial" w:hAnsi="Arial"/>
        </w:rPr>
      </w:pPr>
      <w:r w:rsidRPr="00B6692A">
        <w:rPr>
          <w:rFonts w:ascii="Arial" w:hAnsi="Arial"/>
        </w:rPr>
        <w:t xml:space="preserve">Μετα </w:t>
      </w:r>
      <w:r w:rsidR="00B356AA" w:rsidRPr="00B6692A">
        <w:rPr>
          <w:rFonts w:ascii="Arial" w:hAnsi="Arial"/>
        </w:rPr>
        <w:t>έχεις</w:t>
      </w:r>
      <w:r w:rsidRPr="00B6692A">
        <w:rPr>
          <w:rFonts w:ascii="Arial" w:hAnsi="Arial"/>
        </w:rPr>
        <w:t xml:space="preserve"> ένα </w:t>
      </w:r>
      <w:r w:rsidR="00B356AA" w:rsidRPr="00B6692A">
        <w:rPr>
          <w:rFonts w:ascii="Arial" w:hAnsi="Arial"/>
        </w:rPr>
        <w:t>σωρό</w:t>
      </w:r>
      <w:r w:rsidRPr="00B6692A">
        <w:rPr>
          <w:rFonts w:ascii="Arial" w:hAnsi="Arial"/>
        </w:rPr>
        <w:t xml:space="preserve"> </w:t>
      </w:r>
      <w:r w:rsidR="00B356AA" w:rsidRPr="00B6692A">
        <w:rPr>
          <w:rFonts w:ascii="Arial" w:hAnsi="Arial"/>
        </w:rPr>
        <w:t>δουλε</w:t>
      </w:r>
      <w:r w:rsidR="00E76A04">
        <w:rPr>
          <w:rFonts w:ascii="Arial" w:hAnsi="Arial"/>
        </w:rPr>
        <w:t>ιέ</w:t>
      </w:r>
      <w:r w:rsidR="00B356AA" w:rsidRPr="00655491">
        <w:rPr>
          <w:rFonts w:ascii="Arial" w:hAnsi="Arial"/>
        </w:rPr>
        <w:t>ς</w:t>
      </w:r>
      <w:r w:rsidRPr="00B6692A">
        <w:rPr>
          <w:rFonts w:ascii="Arial" w:hAnsi="Arial"/>
        </w:rPr>
        <w:t xml:space="preserve">, να </w:t>
      </w:r>
      <w:r w:rsidR="00B356AA" w:rsidRPr="00B6692A">
        <w:rPr>
          <w:rFonts w:ascii="Arial" w:hAnsi="Arial"/>
        </w:rPr>
        <w:t>μαζέψεις</w:t>
      </w:r>
      <w:r w:rsidRPr="00B6692A">
        <w:rPr>
          <w:rFonts w:ascii="Arial" w:hAnsi="Arial"/>
        </w:rPr>
        <w:t xml:space="preserve"> </w:t>
      </w:r>
      <w:r w:rsidR="00B356AA" w:rsidRPr="00B6692A">
        <w:rPr>
          <w:rFonts w:ascii="Arial" w:hAnsi="Arial"/>
        </w:rPr>
        <w:t>πράγματα</w:t>
      </w:r>
      <w:r w:rsidRPr="00B6692A">
        <w:rPr>
          <w:rFonts w:ascii="Arial" w:hAnsi="Arial"/>
        </w:rPr>
        <w:t xml:space="preserve">, να </w:t>
      </w:r>
      <w:r w:rsidR="00B356AA" w:rsidRPr="00B6692A">
        <w:rPr>
          <w:rFonts w:ascii="Arial" w:hAnsi="Arial"/>
        </w:rPr>
        <w:t>κάνεις</w:t>
      </w:r>
      <w:r w:rsidRPr="00B6692A">
        <w:rPr>
          <w:rFonts w:ascii="Arial" w:hAnsi="Arial"/>
        </w:rPr>
        <w:t xml:space="preserve"> </w:t>
      </w:r>
      <w:r w:rsidR="00B356AA" w:rsidRPr="00B6692A">
        <w:rPr>
          <w:rFonts w:ascii="Arial" w:hAnsi="Arial"/>
        </w:rPr>
        <w:t>μετακόμιση</w:t>
      </w:r>
      <w:r w:rsidRPr="00B6692A">
        <w:rPr>
          <w:rFonts w:ascii="Arial" w:hAnsi="Arial"/>
        </w:rPr>
        <w:t xml:space="preserve">, να </w:t>
      </w:r>
      <w:r w:rsidR="00B356AA" w:rsidRPr="00B6692A">
        <w:rPr>
          <w:rFonts w:ascii="Arial" w:hAnsi="Arial"/>
        </w:rPr>
        <w:t>φορτωθείς</w:t>
      </w:r>
      <w:r w:rsidRPr="00B6692A">
        <w:rPr>
          <w:rFonts w:ascii="Arial" w:hAnsi="Arial"/>
        </w:rPr>
        <w:t xml:space="preserve"> στη </w:t>
      </w:r>
      <w:r w:rsidR="00B356AA" w:rsidRPr="00B6692A">
        <w:rPr>
          <w:rFonts w:ascii="Arial" w:hAnsi="Arial"/>
        </w:rPr>
        <w:t>πλάτη</w:t>
      </w:r>
      <w:r w:rsidRPr="00B6692A">
        <w:rPr>
          <w:rFonts w:ascii="Arial" w:hAnsi="Arial"/>
        </w:rPr>
        <w:t xml:space="preserve"> σου </w:t>
      </w:r>
      <w:r w:rsidR="00B356AA" w:rsidRPr="00B6692A">
        <w:rPr>
          <w:rFonts w:ascii="Arial" w:hAnsi="Arial"/>
        </w:rPr>
        <w:t>δέκα</w:t>
      </w:r>
      <w:r w:rsidRPr="00B6692A">
        <w:rPr>
          <w:rFonts w:ascii="Arial" w:hAnsi="Arial"/>
        </w:rPr>
        <w:t xml:space="preserve"> </w:t>
      </w:r>
      <w:r w:rsidR="00B356AA" w:rsidRPr="00B6692A">
        <w:rPr>
          <w:rFonts w:ascii="Arial" w:hAnsi="Arial"/>
        </w:rPr>
        <w:t>βαλίτσες</w:t>
      </w:r>
      <w:r w:rsidRPr="00B6692A">
        <w:rPr>
          <w:rFonts w:ascii="Arial" w:hAnsi="Arial"/>
        </w:rPr>
        <w:t xml:space="preserve"> και το </w:t>
      </w:r>
      <w:r w:rsidR="00B356AA" w:rsidRPr="00B6692A">
        <w:rPr>
          <w:rFonts w:ascii="Arial" w:hAnsi="Arial"/>
        </w:rPr>
        <w:t>κυριότερο</w:t>
      </w:r>
      <w:r w:rsidRPr="00B6692A">
        <w:rPr>
          <w:rFonts w:ascii="Arial" w:hAnsi="Arial"/>
        </w:rPr>
        <w:t xml:space="preserve"> να </w:t>
      </w:r>
      <w:r w:rsidR="00B356AA" w:rsidRPr="00B6692A">
        <w:rPr>
          <w:rFonts w:ascii="Arial" w:hAnsi="Arial"/>
        </w:rPr>
        <w:t>φροντίσεις</w:t>
      </w:r>
      <w:r w:rsidRPr="00B6692A">
        <w:rPr>
          <w:rFonts w:ascii="Arial" w:hAnsi="Arial"/>
        </w:rPr>
        <w:t xml:space="preserve"> να </w:t>
      </w:r>
      <w:r w:rsidR="00B356AA" w:rsidRPr="00B6692A">
        <w:rPr>
          <w:rFonts w:ascii="Arial" w:hAnsi="Arial"/>
        </w:rPr>
        <w:t>ενταχτείς</w:t>
      </w:r>
      <w:r w:rsidRPr="00B6692A">
        <w:rPr>
          <w:rFonts w:ascii="Arial" w:hAnsi="Arial"/>
        </w:rPr>
        <w:t xml:space="preserve"> στο </w:t>
      </w:r>
      <w:r w:rsidR="00B356AA" w:rsidRPr="00B6692A">
        <w:rPr>
          <w:rFonts w:ascii="Arial" w:hAnsi="Arial"/>
        </w:rPr>
        <w:t>ταμείο</w:t>
      </w:r>
      <w:r w:rsidRPr="00B6692A">
        <w:rPr>
          <w:rFonts w:ascii="Arial" w:hAnsi="Arial"/>
        </w:rPr>
        <w:t xml:space="preserve"> </w:t>
      </w:r>
      <w:r w:rsidR="00B356AA" w:rsidRPr="00B6692A">
        <w:rPr>
          <w:rFonts w:ascii="Arial" w:hAnsi="Arial"/>
        </w:rPr>
        <w:t>ανεργίας</w:t>
      </w:r>
      <w:r w:rsidRPr="00B6692A">
        <w:rPr>
          <w:rFonts w:ascii="Arial" w:hAnsi="Arial"/>
        </w:rPr>
        <w:t xml:space="preserve"> για να την </w:t>
      </w:r>
      <w:r w:rsidR="00B356AA" w:rsidRPr="00B6692A">
        <w:rPr>
          <w:rFonts w:ascii="Arial" w:hAnsi="Arial"/>
        </w:rPr>
        <w:t>βγάλεις</w:t>
      </w:r>
      <w:r w:rsidRPr="00B6692A">
        <w:rPr>
          <w:rFonts w:ascii="Arial" w:hAnsi="Arial"/>
        </w:rPr>
        <w:t xml:space="preserve"> το </w:t>
      </w:r>
      <w:r w:rsidR="00B356AA" w:rsidRPr="00B6692A">
        <w:rPr>
          <w:rFonts w:ascii="Arial" w:hAnsi="Arial"/>
        </w:rPr>
        <w:t>καλοκαίρι</w:t>
      </w:r>
      <w:r w:rsidRPr="00B6692A">
        <w:rPr>
          <w:rFonts w:ascii="Arial" w:hAnsi="Arial"/>
        </w:rPr>
        <w:t xml:space="preserve"> και να πας (</w:t>
      </w:r>
      <w:r w:rsidR="00B356AA" w:rsidRPr="00B6692A">
        <w:rPr>
          <w:rFonts w:ascii="Arial" w:hAnsi="Arial"/>
        </w:rPr>
        <w:t>ίσως</w:t>
      </w:r>
      <w:r w:rsidRPr="00B6692A">
        <w:rPr>
          <w:rFonts w:ascii="Arial" w:hAnsi="Arial"/>
        </w:rPr>
        <w:t xml:space="preserve">) </w:t>
      </w:r>
      <w:r w:rsidR="00B356AA" w:rsidRPr="00B6692A">
        <w:rPr>
          <w:rFonts w:ascii="Arial" w:hAnsi="Arial"/>
        </w:rPr>
        <w:t>διακοπές</w:t>
      </w:r>
      <w:r w:rsidRPr="00B6692A">
        <w:rPr>
          <w:rFonts w:ascii="Arial" w:hAnsi="Arial"/>
        </w:rPr>
        <w:t>.</w:t>
      </w:r>
    </w:p>
    <w:p w14:paraId="3E732931" w14:textId="7A7AFF79" w:rsidR="00722D05" w:rsidRDefault="00722D05" w:rsidP="00715EA5">
      <w:pPr>
        <w:rPr>
          <w:rFonts w:ascii="Arial" w:hAnsi="Arial"/>
        </w:rPr>
      </w:pPr>
      <w:r w:rsidRPr="00B6692A">
        <w:rPr>
          <w:rFonts w:ascii="Arial" w:hAnsi="Arial"/>
        </w:rPr>
        <w:t xml:space="preserve">Εδώ και ένα </w:t>
      </w:r>
      <w:r w:rsidR="00B356AA" w:rsidRPr="00B6692A">
        <w:rPr>
          <w:rFonts w:ascii="Arial" w:hAnsi="Arial"/>
        </w:rPr>
        <w:t>χρόνο</w:t>
      </w:r>
      <w:r w:rsidRPr="00B6692A">
        <w:rPr>
          <w:rFonts w:ascii="Arial" w:hAnsi="Arial"/>
        </w:rPr>
        <w:t xml:space="preserve"> ο </w:t>
      </w:r>
      <w:r w:rsidR="00B356AA" w:rsidRPr="00B6692A">
        <w:rPr>
          <w:rFonts w:ascii="Arial" w:hAnsi="Arial"/>
        </w:rPr>
        <w:t>γνωστός</w:t>
      </w:r>
      <w:r w:rsidRPr="00B6692A">
        <w:rPr>
          <w:rFonts w:ascii="Arial" w:hAnsi="Arial"/>
        </w:rPr>
        <w:t xml:space="preserve"> ΟΑΕΔ </w:t>
      </w:r>
      <w:r w:rsidR="00B356AA" w:rsidRPr="00B6692A">
        <w:rPr>
          <w:rFonts w:ascii="Arial" w:hAnsi="Arial"/>
        </w:rPr>
        <w:t>έχει</w:t>
      </w:r>
      <w:r w:rsidRPr="00B6692A">
        <w:rPr>
          <w:rFonts w:ascii="Arial" w:hAnsi="Arial"/>
        </w:rPr>
        <w:t xml:space="preserve"> </w:t>
      </w:r>
      <w:r w:rsidR="00B356AA" w:rsidRPr="00B6692A">
        <w:rPr>
          <w:rFonts w:ascii="Arial" w:hAnsi="Arial"/>
        </w:rPr>
        <w:t>μετατραπεί</w:t>
      </w:r>
      <w:r w:rsidRPr="00B6692A">
        <w:rPr>
          <w:rFonts w:ascii="Arial" w:hAnsi="Arial"/>
        </w:rPr>
        <w:t xml:space="preserve"> σε ΔΥΠΑ, </w:t>
      </w:r>
      <w:r w:rsidR="00B356AA" w:rsidRPr="00B6692A">
        <w:rPr>
          <w:rFonts w:ascii="Arial" w:hAnsi="Arial"/>
        </w:rPr>
        <w:t>οπότε</w:t>
      </w:r>
      <w:r w:rsidRPr="00B6692A">
        <w:rPr>
          <w:rFonts w:ascii="Arial" w:hAnsi="Arial"/>
        </w:rPr>
        <w:t xml:space="preserve"> </w:t>
      </w:r>
      <w:r w:rsidR="00B356AA" w:rsidRPr="00B6692A">
        <w:rPr>
          <w:rFonts w:ascii="Arial" w:hAnsi="Arial"/>
        </w:rPr>
        <w:t>μπαίνεις</w:t>
      </w:r>
      <w:r w:rsidRPr="00B6692A">
        <w:rPr>
          <w:rFonts w:ascii="Arial" w:hAnsi="Arial"/>
        </w:rPr>
        <w:t xml:space="preserve"> </w:t>
      </w:r>
      <w:hyperlink r:id="rId137" w:history="1">
        <w:r w:rsidRPr="008F40A7">
          <w:rPr>
            <w:rStyle w:val="-"/>
            <w:rFonts w:ascii="Arial" w:hAnsi="Arial"/>
            <w:b/>
            <w:bCs/>
          </w:rPr>
          <w:t>ΕΔΩ</w:t>
        </w:r>
      </w:hyperlink>
      <w:r w:rsidR="00D16A39" w:rsidRPr="008F40A7">
        <w:rPr>
          <w:rFonts w:ascii="Arial" w:hAnsi="Arial"/>
        </w:rPr>
        <w:t xml:space="preserve">, </w:t>
      </w:r>
      <w:r w:rsidR="00B356AA" w:rsidRPr="00655491">
        <w:rPr>
          <w:rFonts w:ascii="Arial" w:hAnsi="Arial"/>
        </w:rPr>
        <w:t>φρόντισε</w:t>
      </w:r>
      <w:r w:rsidR="00D16A39" w:rsidRPr="00B6692A">
        <w:rPr>
          <w:rFonts w:ascii="Arial" w:hAnsi="Arial"/>
        </w:rPr>
        <w:t xml:space="preserve"> να </w:t>
      </w:r>
      <w:r w:rsidR="00B356AA" w:rsidRPr="00B6692A">
        <w:rPr>
          <w:rFonts w:ascii="Arial" w:hAnsi="Arial"/>
        </w:rPr>
        <w:t>γίνεις</w:t>
      </w:r>
      <w:r w:rsidR="00D16A39" w:rsidRPr="00B6692A">
        <w:rPr>
          <w:rFonts w:ascii="Arial" w:hAnsi="Arial"/>
        </w:rPr>
        <w:t xml:space="preserve"> </w:t>
      </w:r>
      <w:r w:rsidR="00B356AA" w:rsidRPr="00B6692A">
        <w:rPr>
          <w:rFonts w:ascii="Arial" w:hAnsi="Arial"/>
        </w:rPr>
        <w:t>πιστοποιημένος</w:t>
      </w:r>
      <w:r w:rsidR="00D16A39" w:rsidRPr="00B6692A">
        <w:rPr>
          <w:rFonts w:ascii="Arial" w:hAnsi="Arial"/>
        </w:rPr>
        <w:t xml:space="preserve"> </w:t>
      </w:r>
      <w:r w:rsidR="00B356AA" w:rsidRPr="00B6692A">
        <w:rPr>
          <w:rFonts w:ascii="Arial" w:hAnsi="Arial"/>
        </w:rPr>
        <w:t>χρήστης</w:t>
      </w:r>
      <w:r w:rsidR="00D16A39" w:rsidRPr="00B6692A">
        <w:rPr>
          <w:rFonts w:ascii="Arial" w:hAnsi="Arial"/>
        </w:rPr>
        <w:t xml:space="preserve"> </w:t>
      </w:r>
      <w:r w:rsidR="00B356AA" w:rsidRPr="00B6692A">
        <w:rPr>
          <w:rFonts w:ascii="Arial" w:hAnsi="Arial"/>
        </w:rPr>
        <w:t>αρκετά</w:t>
      </w:r>
      <w:r w:rsidR="00D16A39" w:rsidRPr="00B6692A">
        <w:rPr>
          <w:rFonts w:ascii="Arial" w:hAnsi="Arial"/>
        </w:rPr>
        <w:t xml:space="preserve"> πιο </w:t>
      </w:r>
      <w:r w:rsidR="00B356AA" w:rsidRPr="00B6692A">
        <w:rPr>
          <w:rFonts w:ascii="Arial" w:hAnsi="Arial"/>
        </w:rPr>
        <w:t>νωρίς</w:t>
      </w:r>
      <w:r w:rsidR="00D16A39" w:rsidRPr="00B6692A">
        <w:rPr>
          <w:rFonts w:ascii="Arial" w:hAnsi="Arial"/>
        </w:rPr>
        <w:t xml:space="preserve"> και όχι </w:t>
      </w:r>
      <w:r w:rsidR="00B356AA" w:rsidRPr="00B6692A">
        <w:rPr>
          <w:rFonts w:ascii="Arial" w:hAnsi="Arial"/>
        </w:rPr>
        <w:t>τελευταία</w:t>
      </w:r>
      <w:r w:rsidR="00D16A39" w:rsidRPr="00B6692A">
        <w:rPr>
          <w:rFonts w:ascii="Arial" w:hAnsi="Arial"/>
        </w:rPr>
        <w:t xml:space="preserve"> </w:t>
      </w:r>
      <w:r w:rsidR="00B356AA" w:rsidRPr="00B6692A">
        <w:rPr>
          <w:rFonts w:ascii="Arial" w:hAnsi="Arial"/>
        </w:rPr>
        <w:t>στιγμή</w:t>
      </w:r>
      <w:r w:rsidR="00D16A39" w:rsidRPr="00B6692A">
        <w:rPr>
          <w:rFonts w:ascii="Arial" w:hAnsi="Arial"/>
        </w:rPr>
        <w:t>.</w:t>
      </w:r>
    </w:p>
    <w:p w14:paraId="7D8997D1" w14:textId="24B99331" w:rsidR="00A332CF" w:rsidRDefault="00A332CF" w:rsidP="00715EA5">
      <w:pPr>
        <w:rPr>
          <w:rFonts w:ascii="Arial" w:hAnsi="Arial"/>
        </w:rPr>
      </w:pPr>
    </w:p>
    <w:p w14:paraId="08C989E8" w14:textId="77777777" w:rsidR="008B08EE" w:rsidRDefault="008B08EE" w:rsidP="00715EA5">
      <w:pPr>
        <w:rPr>
          <w:rFonts w:ascii="Arial" w:hAnsi="Arial"/>
        </w:rPr>
      </w:pPr>
    </w:p>
    <w:p w14:paraId="05FE28E3" w14:textId="77777777" w:rsidR="008B08EE" w:rsidRDefault="008B08EE" w:rsidP="00715EA5">
      <w:pPr>
        <w:rPr>
          <w:rFonts w:ascii="Arial" w:hAnsi="Arial"/>
        </w:rPr>
      </w:pPr>
    </w:p>
    <w:p w14:paraId="1BDBA18B" w14:textId="77777777" w:rsidR="008B08EE" w:rsidRDefault="008B08EE" w:rsidP="00715EA5">
      <w:pPr>
        <w:rPr>
          <w:rFonts w:ascii="Arial" w:hAnsi="Arial"/>
        </w:rPr>
      </w:pPr>
    </w:p>
    <w:p w14:paraId="15794478" w14:textId="77777777" w:rsidR="008B08EE" w:rsidRDefault="008B08EE" w:rsidP="00715EA5">
      <w:pPr>
        <w:rPr>
          <w:rFonts w:ascii="Arial" w:hAnsi="Arial"/>
        </w:rPr>
      </w:pPr>
    </w:p>
    <w:p w14:paraId="25C9D67C" w14:textId="77777777" w:rsidR="008B08EE" w:rsidRDefault="008B08EE" w:rsidP="00715EA5">
      <w:pPr>
        <w:rPr>
          <w:rFonts w:ascii="Arial" w:hAnsi="Arial"/>
        </w:rPr>
      </w:pPr>
    </w:p>
    <w:p w14:paraId="75683489" w14:textId="77777777" w:rsidR="008B08EE" w:rsidRDefault="008B08EE" w:rsidP="00715EA5">
      <w:pPr>
        <w:rPr>
          <w:rFonts w:ascii="Arial" w:hAnsi="Arial"/>
        </w:rPr>
      </w:pPr>
    </w:p>
    <w:p w14:paraId="571B1E2C" w14:textId="77777777" w:rsidR="008B08EE" w:rsidRDefault="008B08EE" w:rsidP="00715EA5">
      <w:pPr>
        <w:rPr>
          <w:rFonts w:ascii="Arial" w:hAnsi="Arial"/>
        </w:rPr>
      </w:pPr>
    </w:p>
    <w:p w14:paraId="20C91BF0" w14:textId="77777777" w:rsidR="008B08EE" w:rsidRDefault="008B08EE" w:rsidP="00715EA5">
      <w:pPr>
        <w:rPr>
          <w:rFonts w:ascii="Arial" w:hAnsi="Arial"/>
        </w:rPr>
      </w:pPr>
    </w:p>
    <w:p w14:paraId="121312DB" w14:textId="77777777" w:rsidR="008B08EE" w:rsidRDefault="008B08EE" w:rsidP="00715EA5">
      <w:pPr>
        <w:rPr>
          <w:rFonts w:ascii="Arial" w:hAnsi="Arial"/>
        </w:rPr>
      </w:pPr>
    </w:p>
    <w:p w14:paraId="6DEC5135" w14:textId="77777777" w:rsidR="008B08EE" w:rsidRDefault="008B08EE" w:rsidP="00715EA5">
      <w:pPr>
        <w:rPr>
          <w:rFonts w:ascii="Arial" w:hAnsi="Arial"/>
        </w:rPr>
      </w:pPr>
    </w:p>
    <w:p w14:paraId="42CFEC1A" w14:textId="77777777" w:rsidR="008B08EE" w:rsidRDefault="008B08EE" w:rsidP="00715EA5">
      <w:pPr>
        <w:rPr>
          <w:rFonts w:ascii="Arial" w:hAnsi="Arial"/>
        </w:rPr>
      </w:pPr>
    </w:p>
    <w:p w14:paraId="78A43E70" w14:textId="77777777" w:rsidR="008B08EE" w:rsidRDefault="008B08EE" w:rsidP="00715EA5">
      <w:pPr>
        <w:rPr>
          <w:rFonts w:ascii="Arial" w:hAnsi="Arial"/>
        </w:rPr>
      </w:pPr>
    </w:p>
    <w:p w14:paraId="1A0A1994" w14:textId="77777777" w:rsidR="008B08EE" w:rsidRDefault="008B08EE" w:rsidP="00715EA5">
      <w:pPr>
        <w:rPr>
          <w:rFonts w:ascii="Arial" w:hAnsi="Arial"/>
        </w:rPr>
      </w:pPr>
    </w:p>
    <w:p w14:paraId="357B6CCE" w14:textId="77777777" w:rsidR="008B08EE" w:rsidRDefault="008B08EE" w:rsidP="00715EA5">
      <w:pPr>
        <w:rPr>
          <w:rFonts w:ascii="Arial" w:hAnsi="Arial"/>
        </w:rPr>
      </w:pPr>
    </w:p>
    <w:p w14:paraId="23DD71FC" w14:textId="77777777" w:rsidR="008B08EE" w:rsidRDefault="008B08EE" w:rsidP="00715EA5">
      <w:pPr>
        <w:rPr>
          <w:rFonts w:ascii="Arial" w:hAnsi="Arial"/>
        </w:rPr>
      </w:pPr>
    </w:p>
    <w:p w14:paraId="70B63090" w14:textId="77777777" w:rsidR="008B08EE" w:rsidRDefault="008B08EE" w:rsidP="00715EA5">
      <w:pPr>
        <w:rPr>
          <w:rFonts w:ascii="Arial" w:hAnsi="Arial"/>
        </w:rPr>
      </w:pPr>
    </w:p>
    <w:p w14:paraId="653EA60A" w14:textId="77777777" w:rsidR="008B08EE" w:rsidRDefault="008B08EE" w:rsidP="00715EA5">
      <w:pPr>
        <w:rPr>
          <w:rFonts w:ascii="Arial" w:hAnsi="Arial"/>
        </w:rPr>
      </w:pPr>
    </w:p>
    <w:p w14:paraId="2AA56EFB" w14:textId="77777777" w:rsidR="008B08EE" w:rsidRDefault="008B08EE" w:rsidP="00715EA5">
      <w:pPr>
        <w:rPr>
          <w:rFonts w:ascii="Arial" w:hAnsi="Arial"/>
        </w:rPr>
      </w:pPr>
    </w:p>
    <w:p w14:paraId="2A17F180" w14:textId="77777777" w:rsidR="008B08EE" w:rsidRDefault="008B08EE" w:rsidP="00715EA5">
      <w:pPr>
        <w:rPr>
          <w:rFonts w:ascii="Arial" w:hAnsi="Arial"/>
        </w:rPr>
      </w:pPr>
    </w:p>
    <w:p w14:paraId="7E509138" w14:textId="77777777" w:rsidR="00A332CF" w:rsidRPr="00B6692A" w:rsidRDefault="00A332CF" w:rsidP="00715EA5">
      <w:pPr>
        <w:rPr>
          <w:rFonts w:ascii="Arial" w:hAnsi="Arial"/>
        </w:rPr>
      </w:pPr>
    </w:p>
    <w:p w14:paraId="73D74F18" w14:textId="1BFFC3CA" w:rsidR="00DE36C4" w:rsidRPr="00B6692A" w:rsidRDefault="00B356AA" w:rsidP="00715EA5">
      <w:pPr>
        <w:pStyle w:val="2"/>
        <w:rPr>
          <w:rFonts w:ascii="Arial" w:hAnsi="Arial" w:cs="Arial"/>
        </w:rPr>
      </w:pPr>
      <w:bookmarkStart w:id="67" w:name="_Toc113141239"/>
      <w:bookmarkStart w:id="68" w:name="_Toc140784525"/>
      <w:r w:rsidRPr="00B6692A">
        <w:rPr>
          <w:rFonts w:ascii="Arial" w:hAnsi="Arial" w:cs="Arial"/>
        </w:rPr>
        <w:lastRenderedPageBreak/>
        <w:t>Δικαιολογητικά</w:t>
      </w:r>
      <w:r w:rsidR="00DE36C4" w:rsidRPr="00B6692A">
        <w:rPr>
          <w:rFonts w:ascii="Arial" w:hAnsi="Arial" w:cs="Arial"/>
        </w:rPr>
        <w:t xml:space="preserve"> για ΟΑΕΔ</w:t>
      </w:r>
      <w:bookmarkEnd w:id="67"/>
      <w:bookmarkEnd w:id="68"/>
    </w:p>
    <w:p w14:paraId="0E600449" w14:textId="1FA41206" w:rsidR="00DE36C4" w:rsidRPr="00B6692A" w:rsidRDefault="00DE36C4" w:rsidP="00715EA5">
      <w:pPr>
        <w:rPr>
          <w:rFonts w:ascii="Arial" w:hAnsi="Arial"/>
        </w:rPr>
      </w:pPr>
      <w:r w:rsidRPr="00B6692A">
        <w:rPr>
          <w:rFonts w:ascii="Arial" w:hAnsi="Arial"/>
        </w:rPr>
        <w:t>1. Καταγγελία Σύμβασης Εργασίας (Έντυπο Ε6) υπογεγραμμένη από τον άνεργο ή Βεβαίωση Λήξης Σύμβασης Ορισμένου Χρόνου (Έντυπο Ε7)</w:t>
      </w:r>
    </w:p>
    <w:p w14:paraId="1CFF0710" w14:textId="26FF157C" w:rsidR="00DE36C4" w:rsidRPr="00B6692A" w:rsidRDefault="00DE36C4" w:rsidP="00715EA5">
      <w:pPr>
        <w:rPr>
          <w:rFonts w:ascii="Arial" w:hAnsi="Arial"/>
        </w:rPr>
      </w:pPr>
      <w:r w:rsidRPr="00B6692A">
        <w:rPr>
          <w:rFonts w:ascii="Arial" w:hAnsi="Arial"/>
        </w:rPr>
        <w:t xml:space="preserve">2.Έμμεση ασφαλιστική ικανότητα </w:t>
      </w:r>
      <w:r w:rsidR="00B356AA" w:rsidRPr="00B6692A">
        <w:rPr>
          <w:rFonts w:ascii="Arial" w:hAnsi="Arial"/>
        </w:rPr>
        <w:t>προστατευόμενων</w:t>
      </w:r>
      <w:r w:rsidRPr="00B6692A">
        <w:rPr>
          <w:rFonts w:ascii="Arial" w:hAnsi="Arial"/>
        </w:rPr>
        <w:t xml:space="preserve"> μελών της οικογενείας, εφόσον υπάρχουν</w:t>
      </w:r>
    </w:p>
    <w:p w14:paraId="7349D5B3" w14:textId="5A6D1B43" w:rsidR="00DE36C4" w:rsidRPr="00B6692A" w:rsidRDefault="00DE36C4" w:rsidP="00715EA5">
      <w:pPr>
        <w:rPr>
          <w:rFonts w:ascii="Arial" w:hAnsi="Arial"/>
        </w:rPr>
      </w:pPr>
      <w:r w:rsidRPr="00B6692A">
        <w:rPr>
          <w:rFonts w:ascii="Arial" w:hAnsi="Arial"/>
        </w:rPr>
        <w:t>3.Στοιχεία μισθωτής εργασίας (ημέρες ασφάλισης) και μη μισθωτής απασχόλησης (επιχειρηματική δραστηριότητα)</w:t>
      </w:r>
    </w:p>
    <w:p w14:paraId="39E81581" w14:textId="7793CA99" w:rsidR="00DE36C4" w:rsidRPr="00B6692A" w:rsidRDefault="00DE36C4" w:rsidP="00715EA5">
      <w:pPr>
        <w:rPr>
          <w:rFonts w:ascii="Arial" w:hAnsi="Arial"/>
        </w:rPr>
      </w:pPr>
      <w:r w:rsidRPr="00B6692A">
        <w:rPr>
          <w:rFonts w:ascii="Arial" w:hAnsi="Arial"/>
        </w:rPr>
        <w:t xml:space="preserve">4.Αριθμός </w:t>
      </w:r>
      <w:r w:rsidR="00B356AA" w:rsidRPr="00B6692A">
        <w:rPr>
          <w:rFonts w:ascii="Arial" w:hAnsi="Arial"/>
        </w:rPr>
        <w:t>Καταδεκτικού</w:t>
      </w:r>
      <w:r w:rsidRPr="00B6692A">
        <w:rPr>
          <w:rFonts w:ascii="Arial" w:hAnsi="Arial"/>
        </w:rPr>
        <w:t xml:space="preserve"> Λογαριασμού (ΙΒΑΝ), στον οποίο ο ασφαλισμένος είναι πρώτος δικαιούχος. Τα τρία πρώτα δικαιολογητικά αναζητούνται αυτεπάγγελτα από τις Υπηρεσίες και μόνο όταν δεν είναι δυνατή η αυτεπάγγελτη αναζήτησή τους συνυποβάλλονται από τους ασφαλισμένους</w:t>
      </w:r>
    </w:p>
    <w:p w14:paraId="045B3D06" w14:textId="5505252B" w:rsidR="00DE36C4" w:rsidRPr="00B6692A" w:rsidRDefault="00DE36C4" w:rsidP="00715EA5">
      <w:pPr>
        <w:rPr>
          <w:rFonts w:ascii="Arial" w:hAnsi="Arial"/>
        </w:rPr>
      </w:pPr>
      <w:r w:rsidRPr="00B6692A">
        <w:rPr>
          <w:rFonts w:ascii="Arial" w:hAnsi="Arial"/>
        </w:rPr>
        <w:t xml:space="preserve">Ο αριθμός </w:t>
      </w:r>
      <w:r w:rsidR="00B356AA" w:rsidRPr="00B6692A">
        <w:rPr>
          <w:rFonts w:ascii="Arial" w:hAnsi="Arial"/>
        </w:rPr>
        <w:t>Καταδεκτικού</w:t>
      </w:r>
      <w:r w:rsidRPr="00B6692A">
        <w:rPr>
          <w:rFonts w:ascii="Arial" w:hAnsi="Arial"/>
        </w:rPr>
        <w:t xml:space="preserve"> Λογαριασμού (ΙΒΑΝ) προσκομίζεται μόνο αν δεν έχει δηλωθεί στο παρελθόν ή αν έχει αλλάξει.</w:t>
      </w:r>
    </w:p>
    <w:p w14:paraId="1F6DB643" w14:textId="4D394AFA" w:rsidR="00DE36C4" w:rsidRPr="00B6692A" w:rsidRDefault="00DE36C4" w:rsidP="00715EA5">
      <w:pPr>
        <w:rPr>
          <w:rFonts w:ascii="Arial" w:hAnsi="Arial"/>
        </w:rPr>
      </w:pPr>
      <w:r w:rsidRPr="00B6692A">
        <w:rPr>
          <w:rFonts w:ascii="Arial" w:hAnsi="Arial"/>
        </w:rPr>
        <w:t xml:space="preserve">Όταν </w:t>
      </w:r>
      <w:r w:rsidR="00B356AA" w:rsidRPr="00B6692A">
        <w:rPr>
          <w:rFonts w:ascii="Arial" w:hAnsi="Arial"/>
        </w:rPr>
        <w:t>πιστοποιηθείς</w:t>
      </w:r>
      <w:r w:rsidRPr="00B6692A">
        <w:rPr>
          <w:rFonts w:ascii="Arial" w:hAnsi="Arial"/>
        </w:rPr>
        <w:t xml:space="preserve"> σαν </w:t>
      </w:r>
      <w:r w:rsidR="00B356AA" w:rsidRPr="00B6692A">
        <w:rPr>
          <w:rFonts w:ascii="Arial" w:hAnsi="Arial"/>
        </w:rPr>
        <w:t>χρήστης</w:t>
      </w:r>
      <w:r w:rsidRPr="00B6692A">
        <w:rPr>
          <w:rFonts w:ascii="Arial" w:hAnsi="Arial"/>
        </w:rPr>
        <w:t xml:space="preserve"> </w:t>
      </w:r>
      <w:r w:rsidR="00B356AA" w:rsidRPr="00B6692A">
        <w:rPr>
          <w:rFonts w:ascii="Arial" w:hAnsi="Arial"/>
        </w:rPr>
        <w:t>ακολουθείς</w:t>
      </w:r>
      <w:r w:rsidRPr="00B6692A">
        <w:rPr>
          <w:rFonts w:ascii="Arial" w:hAnsi="Arial"/>
        </w:rPr>
        <w:t xml:space="preserve"> τα </w:t>
      </w:r>
      <w:r w:rsidR="00B356AA" w:rsidRPr="00B6692A">
        <w:rPr>
          <w:rFonts w:ascii="Arial" w:hAnsi="Arial"/>
        </w:rPr>
        <w:t>βήματα</w:t>
      </w:r>
      <w:r w:rsidRPr="00B6692A">
        <w:rPr>
          <w:rFonts w:ascii="Arial" w:hAnsi="Arial"/>
        </w:rPr>
        <w:t xml:space="preserve"> που </w:t>
      </w:r>
      <w:r w:rsidR="00B356AA" w:rsidRPr="00B6692A">
        <w:rPr>
          <w:rFonts w:ascii="Arial" w:hAnsi="Arial"/>
        </w:rPr>
        <w:t>λέει</w:t>
      </w:r>
      <w:r w:rsidRPr="00B6692A">
        <w:rPr>
          <w:rFonts w:ascii="Arial" w:hAnsi="Arial"/>
        </w:rPr>
        <w:t xml:space="preserve"> εδώ:</w:t>
      </w:r>
    </w:p>
    <w:p w14:paraId="091687E5" w14:textId="77777777" w:rsidR="0077299B" w:rsidRPr="00B6692A" w:rsidRDefault="0077299B" w:rsidP="00715EA5">
      <w:pPr>
        <w:rPr>
          <w:rFonts w:ascii="Arial" w:hAnsi="Arial"/>
        </w:rPr>
      </w:pPr>
    </w:p>
    <w:p w14:paraId="5AF96569" w14:textId="40681A9B" w:rsidR="00DE36C4" w:rsidRPr="00B6692A" w:rsidRDefault="00DE36C4" w:rsidP="00B6692A">
      <w:pPr>
        <w:ind w:firstLine="142"/>
        <w:rPr>
          <w:rFonts w:ascii="Arial" w:hAnsi="Arial"/>
        </w:rPr>
      </w:pPr>
      <w:r w:rsidRPr="00B6692A">
        <w:rPr>
          <w:rFonts w:ascii="Arial" w:hAnsi="Arial"/>
          <w:noProof/>
        </w:rPr>
        <w:lastRenderedPageBreak/>
        <w:drawing>
          <wp:inline distT="0" distB="0" distL="0" distR="0" wp14:anchorId="38AB94BF" wp14:editId="42916E5C">
            <wp:extent cx="6188710" cy="6188710"/>
            <wp:effectExtent l="0" t="0" r="2540" b="254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pic:cNvPicPr/>
                  </pic:nvPicPr>
                  <pic:blipFill>
                    <a:blip r:embed="rId138">
                      <a:extLst>
                        <a:ext uri="{28A0092B-C50C-407E-A947-70E740481C1C}">
                          <a14:useLocalDpi xmlns:a14="http://schemas.microsoft.com/office/drawing/2010/main" val="0"/>
                        </a:ext>
                      </a:extLst>
                    </a:blip>
                    <a:stretch>
                      <a:fillRect/>
                    </a:stretch>
                  </pic:blipFill>
                  <pic:spPr>
                    <a:xfrm>
                      <a:off x="0" y="0"/>
                      <a:ext cx="6188710" cy="6188710"/>
                    </a:xfrm>
                    <a:prstGeom prst="rect">
                      <a:avLst/>
                    </a:prstGeom>
                  </pic:spPr>
                </pic:pic>
              </a:graphicData>
            </a:graphic>
          </wp:inline>
        </w:drawing>
      </w:r>
    </w:p>
    <w:p w14:paraId="74D191E9" w14:textId="26D77D2D" w:rsidR="0077299B" w:rsidRPr="00B6692A" w:rsidRDefault="0077299B" w:rsidP="00715EA5">
      <w:pPr>
        <w:rPr>
          <w:rFonts w:ascii="Arial" w:hAnsi="Arial"/>
        </w:rPr>
      </w:pPr>
    </w:p>
    <w:p w14:paraId="33E9DF9F" w14:textId="7DAC32AC" w:rsidR="0077299B" w:rsidRDefault="0077299B" w:rsidP="00715EA5">
      <w:pPr>
        <w:rPr>
          <w:rFonts w:ascii="Arial" w:hAnsi="Arial"/>
        </w:rPr>
      </w:pPr>
    </w:p>
    <w:p w14:paraId="5220E8E5" w14:textId="653143D7" w:rsidR="00A332CF" w:rsidRDefault="00A332CF" w:rsidP="00715EA5">
      <w:pPr>
        <w:rPr>
          <w:rFonts w:ascii="Arial" w:hAnsi="Arial"/>
        </w:rPr>
      </w:pPr>
    </w:p>
    <w:p w14:paraId="2E047037" w14:textId="45A0BC25" w:rsidR="00A332CF" w:rsidRDefault="00A332CF" w:rsidP="00715EA5">
      <w:pPr>
        <w:rPr>
          <w:rFonts w:ascii="Arial" w:hAnsi="Arial"/>
        </w:rPr>
      </w:pPr>
    </w:p>
    <w:p w14:paraId="425EB4CD" w14:textId="35E1AB8A" w:rsidR="00A332CF" w:rsidRDefault="00A332CF" w:rsidP="00715EA5">
      <w:pPr>
        <w:rPr>
          <w:rFonts w:ascii="Arial" w:hAnsi="Arial"/>
        </w:rPr>
      </w:pPr>
    </w:p>
    <w:p w14:paraId="2D7E8CD3" w14:textId="77777777" w:rsidR="00A332CF" w:rsidRPr="00B6692A" w:rsidRDefault="00A332CF" w:rsidP="00715EA5">
      <w:pPr>
        <w:rPr>
          <w:rFonts w:ascii="Arial" w:hAnsi="Arial"/>
        </w:rPr>
      </w:pPr>
    </w:p>
    <w:p w14:paraId="33069C8C" w14:textId="17412890" w:rsidR="0077299B" w:rsidRPr="00B6692A" w:rsidRDefault="00B356AA" w:rsidP="00715EA5">
      <w:pPr>
        <w:pStyle w:val="2"/>
        <w:rPr>
          <w:rFonts w:ascii="Arial" w:hAnsi="Arial" w:cs="Arial"/>
        </w:rPr>
      </w:pPr>
      <w:bookmarkStart w:id="69" w:name="_Toc113141240"/>
      <w:bookmarkStart w:id="70" w:name="_Toc140784526"/>
      <w:r w:rsidRPr="00B6692A">
        <w:rPr>
          <w:rFonts w:ascii="Arial" w:hAnsi="Arial" w:cs="Arial"/>
        </w:rPr>
        <w:lastRenderedPageBreak/>
        <w:t>Υπολογισμός</w:t>
      </w:r>
      <w:r w:rsidR="0077299B" w:rsidRPr="00B6692A">
        <w:rPr>
          <w:rFonts w:ascii="Arial" w:hAnsi="Arial" w:cs="Arial"/>
        </w:rPr>
        <w:t xml:space="preserve"> </w:t>
      </w:r>
      <w:r w:rsidRPr="00B6692A">
        <w:rPr>
          <w:rFonts w:ascii="Arial" w:hAnsi="Arial" w:cs="Arial"/>
        </w:rPr>
        <w:t>ταμείου</w:t>
      </w:r>
      <w:r w:rsidR="0077299B" w:rsidRPr="00B6692A">
        <w:rPr>
          <w:rFonts w:ascii="Arial" w:hAnsi="Arial" w:cs="Arial"/>
        </w:rPr>
        <w:t xml:space="preserve"> </w:t>
      </w:r>
      <w:bookmarkEnd w:id="69"/>
      <w:r w:rsidRPr="00B6692A">
        <w:rPr>
          <w:rFonts w:ascii="Arial" w:hAnsi="Arial" w:cs="Arial"/>
        </w:rPr>
        <w:t>ανεργίας</w:t>
      </w:r>
      <w:bookmarkEnd w:id="70"/>
    </w:p>
    <w:p w14:paraId="699DE62A" w14:textId="6FE01760" w:rsidR="0077299B" w:rsidRPr="00B6692A" w:rsidRDefault="00AC4F57" w:rsidP="00B6692A">
      <w:pPr>
        <w:pStyle w:val="aff2"/>
        <w:numPr>
          <w:ilvl w:val="0"/>
          <w:numId w:val="31"/>
        </w:numPr>
        <w:rPr>
          <w:rFonts w:ascii="Arial" w:hAnsi="Arial"/>
          <w:b/>
        </w:rPr>
      </w:pPr>
      <w:r w:rsidRPr="00B6692A">
        <w:rPr>
          <w:rFonts w:ascii="Arial" w:hAnsi="Arial"/>
          <w:b/>
        </w:rPr>
        <w:t xml:space="preserve">Με </w:t>
      </w:r>
      <w:r w:rsidR="00B356AA" w:rsidRPr="00B6692A">
        <w:rPr>
          <w:rFonts w:ascii="Arial" w:hAnsi="Arial"/>
          <w:b/>
        </w:rPr>
        <w:t>πήραν</w:t>
      </w:r>
      <w:r w:rsidRPr="00B6692A">
        <w:rPr>
          <w:rFonts w:ascii="Arial" w:hAnsi="Arial"/>
          <w:b/>
        </w:rPr>
        <w:t xml:space="preserve"> Α </w:t>
      </w:r>
      <w:r w:rsidR="00B356AA" w:rsidRPr="00B6692A">
        <w:rPr>
          <w:rFonts w:ascii="Arial" w:hAnsi="Arial"/>
          <w:b/>
        </w:rPr>
        <w:t>Φάση</w:t>
      </w:r>
      <w:r w:rsidRPr="00B6692A">
        <w:rPr>
          <w:rFonts w:ascii="Arial" w:hAnsi="Arial"/>
          <w:b/>
        </w:rPr>
        <w:t xml:space="preserve">, δεν </w:t>
      </w:r>
      <w:r w:rsidR="00B356AA" w:rsidRPr="00B6692A">
        <w:rPr>
          <w:rFonts w:ascii="Arial" w:hAnsi="Arial"/>
          <w:b/>
        </w:rPr>
        <w:t>έχω</w:t>
      </w:r>
      <w:r w:rsidRPr="00B6692A">
        <w:rPr>
          <w:rFonts w:ascii="Arial" w:hAnsi="Arial"/>
          <w:b/>
        </w:rPr>
        <w:t xml:space="preserve"> όμως </w:t>
      </w:r>
      <w:r w:rsidR="006E4190" w:rsidRPr="00B6692A">
        <w:rPr>
          <w:rFonts w:ascii="Arial" w:hAnsi="Arial"/>
          <w:b/>
        </w:rPr>
        <w:t>άλλ</w:t>
      </w:r>
      <w:r w:rsidR="006E4190">
        <w:rPr>
          <w:rFonts w:ascii="Arial" w:hAnsi="Arial"/>
          <w:b/>
        </w:rPr>
        <w:t>α</w:t>
      </w:r>
      <w:r w:rsidRPr="00655491">
        <w:rPr>
          <w:rFonts w:ascii="Arial" w:hAnsi="Arial"/>
          <w:b/>
        </w:rPr>
        <w:t xml:space="preserve"> </w:t>
      </w:r>
      <w:r w:rsidR="00B356AA" w:rsidRPr="00B6692A">
        <w:rPr>
          <w:rFonts w:ascii="Arial" w:hAnsi="Arial"/>
          <w:b/>
        </w:rPr>
        <w:t>ένσημα</w:t>
      </w:r>
      <w:r w:rsidRPr="00B6692A">
        <w:rPr>
          <w:rFonts w:ascii="Arial" w:hAnsi="Arial"/>
          <w:b/>
        </w:rPr>
        <w:t xml:space="preserve"> θα </w:t>
      </w:r>
      <w:r w:rsidR="00B356AA" w:rsidRPr="00B6692A">
        <w:rPr>
          <w:rFonts w:ascii="Arial" w:hAnsi="Arial"/>
          <w:b/>
        </w:rPr>
        <w:t>πάρω</w:t>
      </w:r>
      <w:r w:rsidRPr="00B6692A">
        <w:rPr>
          <w:rFonts w:ascii="Arial" w:hAnsi="Arial"/>
          <w:b/>
        </w:rPr>
        <w:t xml:space="preserve"> </w:t>
      </w:r>
      <w:r w:rsidR="00B356AA" w:rsidRPr="00B6692A">
        <w:rPr>
          <w:rFonts w:ascii="Arial" w:hAnsi="Arial"/>
          <w:b/>
        </w:rPr>
        <w:t>ταμείο</w:t>
      </w:r>
      <w:r w:rsidRPr="00B6692A">
        <w:rPr>
          <w:rFonts w:ascii="Arial" w:hAnsi="Arial"/>
          <w:b/>
        </w:rPr>
        <w:t xml:space="preserve"> </w:t>
      </w:r>
      <w:r w:rsidR="00B356AA" w:rsidRPr="00B6692A">
        <w:rPr>
          <w:rFonts w:ascii="Arial" w:hAnsi="Arial"/>
          <w:b/>
        </w:rPr>
        <w:t>ανεργίας</w:t>
      </w:r>
      <w:r w:rsidRPr="00B6692A">
        <w:rPr>
          <w:rFonts w:ascii="Arial" w:hAnsi="Arial"/>
          <w:b/>
        </w:rPr>
        <w:t xml:space="preserve"> το </w:t>
      </w:r>
      <w:r w:rsidR="00B356AA" w:rsidRPr="00B6692A">
        <w:rPr>
          <w:rFonts w:ascii="Arial" w:hAnsi="Arial"/>
          <w:b/>
        </w:rPr>
        <w:t>Καλοκαίρι</w:t>
      </w:r>
      <w:r w:rsidRPr="00B6692A">
        <w:rPr>
          <w:rFonts w:ascii="Arial" w:hAnsi="Arial"/>
          <w:b/>
        </w:rPr>
        <w:t>?</w:t>
      </w:r>
    </w:p>
    <w:p w14:paraId="6DA133D5" w14:textId="3A00FEAC" w:rsidR="00AC4F57" w:rsidRPr="00B6692A" w:rsidRDefault="00AC4F57" w:rsidP="00715EA5">
      <w:pPr>
        <w:pStyle w:val="aff2"/>
        <w:rPr>
          <w:rFonts w:ascii="Arial" w:hAnsi="Arial"/>
        </w:rPr>
      </w:pPr>
      <w:r w:rsidRPr="00B6692A">
        <w:rPr>
          <w:rFonts w:ascii="Arial" w:hAnsi="Arial"/>
        </w:rPr>
        <w:t>Όχι.</w:t>
      </w:r>
    </w:p>
    <w:p w14:paraId="5336DA1C" w14:textId="7A5A44E7" w:rsidR="008566CE" w:rsidRPr="00B6692A" w:rsidRDefault="008566CE" w:rsidP="00715EA5">
      <w:pPr>
        <w:pStyle w:val="aff2"/>
        <w:rPr>
          <w:rFonts w:ascii="Arial" w:hAnsi="Arial"/>
        </w:rPr>
      </w:pPr>
    </w:p>
    <w:p w14:paraId="74123EDC" w14:textId="5175B742" w:rsidR="008566CE" w:rsidRPr="00B6692A" w:rsidRDefault="006E4190" w:rsidP="00B6692A">
      <w:pPr>
        <w:pStyle w:val="aff2"/>
        <w:numPr>
          <w:ilvl w:val="0"/>
          <w:numId w:val="31"/>
        </w:numPr>
        <w:rPr>
          <w:rFonts w:ascii="Arial" w:hAnsi="Arial"/>
          <w:b/>
        </w:rPr>
      </w:pPr>
      <w:r w:rsidRPr="00B6692A">
        <w:rPr>
          <w:rFonts w:ascii="Arial" w:hAnsi="Arial"/>
          <w:b/>
        </w:rPr>
        <w:t>πόσ</w:t>
      </w:r>
      <w:r>
        <w:rPr>
          <w:rFonts w:ascii="Arial" w:hAnsi="Arial"/>
          <w:b/>
        </w:rPr>
        <w:t>α</w:t>
      </w:r>
      <w:r w:rsidR="008566CE" w:rsidRPr="00655491">
        <w:rPr>
          <w:rFonts w:ascii="Arial" w:hAnsi="Arial"/>
          <w:b/>
        </w:rPr>
        <w:t xml:space="preserve"> </w:t>
      </w:r>
      <w:r w:rsidR="00B356AA" w:rsidRPr="00B6692A">
        <w:rPr>
          <w:rFonts w:ascii="Arial" w:hAnsi="Arial"/>
          <w:b/>
        </w:rPr>
        <w:t>ένσημα</w:t>
      </w:r>
      <w:r w:rsidR="008566CE" w:rsidRPr="00B6692A">
        <w:rPr>
          <w:rFonts w:ascii="Arial" w:hAnsi="Arial"/>
          <w:b/>
        </w:rPr>
        <w:t xml:space="preserve"> </w:t>
      </w:r>
      <w:r w:rsidR="00B356AA" w:rsidRPr="00B6692A">
        <w:rPr>
          <w:rFonts w:ascii="Arial" w:hAnsi="Arial"/>
          <w:b/>
        </w:rPr>
        <w:t>πρέπει</w:t>
      </w:r>
      <w:r w:rsidR="008566CE" w:rsidRPr="00B6692A">
        <w:rPr>
          <w:rFonts w:ascii="Arial" w:hAnsi="Arial"/>
          <w:b/>
        </w:rPr>
        <w:t xml:space="preserve"> να </w:t>
      </w:r>
      <w:r w:rsidR="00B356AA" w:rsidRPr="00B6692A">
        <w:rPr>
          <w:rFonts w:ascii="Arial" w:hAnsi="Arial"/>
          <w:b/>
        </w:rPr>
        <w:t>έχω</w:t>
      </w:r>
      <w:r w:rsidR="008566CE" w:rsidRPr="00B6692A">
        <w:rPr>
          <w:rFonts w:ascii="Arial" w:hAnsi="Arial"/>
          <w:b/>
        </w:rPr>
        <w:t xml:space="preserve"> </w:t>
      </w:r>
      <w:r w:rsidR="00B356AA" w:rsidRPr="00B6692A">
        <w:rPr>
          <w:rFonts w:ascii="Arial" w:hAnsi="Arial"/>
          <w:b/>
        </w:rPr>
        <w:t>τελικά</w:t>
      </w:r>
      <w:r w:rsidR="008566CE" w:rsidRPr="00B6692A">
        <w:rPr>
          <w:rFonts w:ascii="Arial" w:hAnsi="Arial"/>
          <w:b/>
        </w:rPr>
        <w:t xml:space="preserve"> για να </w:t>
      </w:r>
      <w:r w:rsidR="00B356AA" w:rsidRPr="00B6692A">
        <w:rPr>
          <w:rFonts w:ascii="Arial" w:hAnsi="Arial"/>
          <w:b/>
        </w:rPr>
        <w:t>πάρω</w:t>
      </w:r>
      <w:r w:rsidR="008566CE" w:rsidRPr="00B6692A">
        <w:rPr>
          <w:rFonts w:ascii="Arial" w:hAnsi="Arial"/>
          <w:b/>
        </w:rPr>
        <w:t xml:space="preserve"> </w:t>
      </w:r>
      <w:r w:rsidR="00B356AA" w:rsidRPr="00B6692A">
        <w:rPr>
          <w:rFonts w:ascii="Arial" w:hAnsi="Arial"/>
          <w:b/>
        </w:rPr>
        <w:t>ταμείο</w:t>
      </w:r>
      <w:r w:rsidR="008566CE" w:rsidRPr="00B6692A">
        <w:rPr>
          <w:rFonts w:ascii="Arial" w:hAnsi="Arial"/>
          <w:b/>
        </w:rPr>
        <w:t xml:space="preserve"> </w:t>
      </w:r>
      <w:r w:rsidR="00B356AA" w:rsidRPr="00B6692A">
        <w:rPr>
          <w:rFonts w:ascii="Arial" w:hAnsi="Arial"/>
          <w:b/>
        </w:rPr>
        <w:t>ανεργίας</w:t>
      </w:r>
      <w:r w:rsidR="008566CE" w:rsidRPr="00B6692A">
        <w:rPr>
          <w:rFonts w:ascii="Arial" w:hAnsi="Arial"/>
          <w:b/>
        </w:rPr>
        <w:t xml:space="preserve">? Πως θα το </w:t>
      </w:r>
      <w:r w:rsidR="00B356AA" w:rsidRPr="00B6692A">
        <w:rPr>
          <w:rFonts w:ascii="Arial" w:hAnsi="Arial"/>
          <w:b/>
        </w:rPr>
        <w:t>υπολογίσω</w:t>
      </w:r>
      <w:r w:rsidR="008566CE" w:rsidRPr="00B6692A">
        <w:rPr>
          <w:rFonts w:ascii="Arial" w:hAnsi="Arial"/>
          <w:b/>
        </w:rPr>
        <w:t>?</w:t>
      </w:r>
    </w:p>
    <w:p w14:paraId="481B0426" w14:textId="74804219" w:rsidR="008566CE" w:rsidRPr="00B6692A" w:rsidRDefault="00B356AA" w:rsidP="00715EA5">
      <w:pPr>
        <w:pStyle w:val="aff2"/>
        <w:rPr>
          <w:rFonts w:ascii="Arial" w:hAnsi="Arial"/>
        </w:rPr>
      </w:pPr>
      <w:r w:rsidRPr="00B6692A">
        <w:rPr>
          <w:rFonts w:ascii="Arial" w:hAnsi="Arial"/>
        </w:rPr>
        <w:t>Υπάρχουν</w:t>
      </w:r>
      <w:r w:rsidR="00102BAA" w:rsidRPr="00B6692A">
        <w:rPr>
          <w:rFonts w:ascii="Arial" w:hAnsi="Arial"/>
        </w:rPr>
        <w:t xml:space="preserve"> δυο </w:t>
      </w:r>
      <w:r w:rsidRPr="00B6692A">
        <w:rPr>
          <w:rFonts w:ascii="Arial" w:hAnsi="Arial"/>
        </w:rPr>
        <w:t>σενάρια</w:t>
      </w:r>
      <w:r w:rsidR="00102BAA" w:rsidRPr="00B6692A">
        <w:rPr>
          <w:rFonts w:ascii="Arial" w:hAnsi="Arial"/>
        </w:rPr>
        <w:t>:</w:t>
      </w:r>
    </w:p>
    <w:p w14:paraId="07F21D44" w14:textId="5A8721A2" w:rsidR="00102BAA" w:rsidRPr="00B6692A" w:rsidRDefault="00102BAA" w:rsidP="00715EA5">
      <w:pPr>
        <w:pStyle w:val="aff2"/>
        <w:rPr>
          <w:rFonts w:ascii="Arial" w:hAnsi="Arial"/>
        </w:rPr>
      </w:pPr>
      <w:r w:rsidRPr="00B6692A">
        <w:rPr>
          <w:rFonts w:ascii="Arial" w:hAnsi="Arial"/>
        </w:rPr>
        <w:t xml:space="preserve">Το </w:t>
      </w:r>
      <w:r w:rsidR="00B356AA" w:rsidRPr="00B6692A">
        <w:rPr>
          <w:rFonts w:ascii="Arial" w:hAnsi="Arial"/>
        </w:rPr>
        <w:t>πρώτο</w:t>
      </w:r>
      <w:r w:rsidRPr="00B6692A">
        <w:rPr>
          <w:rFonts w:ascii="Arial" w:hAnsi="Arial"/>
        </w:rPr>
        <w:t>,</w:t>
      </w:r>
      <w:r w:rsidR="005161FF">
        <w:rPr>
          <w:rFonts w:ascii="Arial" w:hAnsi="Arial"/>
        </w:rPr>
        <w:t xml:space="preserve"> εφόσον έχεις ξαναπάρει επιδότηση:</w:t>
      </w:r>
      <w:r w:rsidRPr="00B6692A">
        <w:rPr>
          <w:rFonts w:ascii="Arial" w:hAnsi="Arial"/>
        </w:rPr>
        <w:t xml:space="preserve"> </w:t>
      </w:r>
      <w:r w:rsidR="00B356AA" w:rsidRPr="00B6692A">
        <w:rPr>
          <w:rFonts w:ascii="Arial" w:hAnsi="Arial"/>
        </w:rPr>
        <w:t>υποθέτουμε</w:t>
      </w:r>
      <w:r w:rsidRPr="00B6692A">
        <w:rPr>
          <w:rFonts w:ascii="Arial" w:hAnsi="Arial"/>
        </w:rPr>
        <w:t xml:space="preserve"> ότι </w:t>
      </w:r>
      <w:r w:rsidR="00B356AA" w:rsidRPr="00B6692A">
        <w:rPr>
          <w:rFonts w:ascii="Arial" w:hAnsi="Arial"/>
        </w:rPr>
        <w:t>έχεις</w:t>
      </w:r>
      <w:r w:rsidRPr="00B6692A">
        <w:rPr>
          <w:rFonts w:ascii="Arial" w:hAnsi="Arial"/>
        </w:rPr>
        <w:t xml:space="preserve"> </w:t>
      </w:r>
      <w:r w:rsidR="00B356AA" w:rsidRPr="00B6692A">
        <w:rPr>
          <w:rFonts w:ascii="Arial" w:hAnsi="Arial"/>
        </w:rPr>
        <w:t>απολυθεί</w:t>
      </w:r>
      <w:r w:rsidRPr="00B6692A">
        <w:rPr>
          <w:rFonts w:ascii="Arial" w:hAnsi="Arial"/>
        </w:rPr>
        <w:t xml:space="preserve"> 1</w:t>
      </w:r>
      <w:r w:rsidRPr="00B6692A">
        <w:rPr>
          <w:rFonts w:ascii="Arial" w:hAnsi="Arial"/>
          <w:vertAlign w:val="superscript"/>
        </w:rPr>
        <w:t>η</w:t>
      </w:r>
      <w:r w:rsidRPr="00B6692A">
        <w:rPr>
          <w:rFonts w:ascii="Arial" w:hAnsi="Arial"/>
        </w:rPr>
        <w:t xml:space="preserve">  </w:t>
      </w:r>
      <w:r w:rsidR="00B356AA" w:rsidRPr="00B6692A">
        <w:rPr>
          <w:rFonts w:ascii="Arial" w:hAnsi="Arial"/>
        </w:rPr>
        <w:t>Ιούλιο</w:t>
      </w:r>
      <w:r w:rsidR="006E4190">
        <w:rPr>
          <w:rFonts w:ascii="Arial" w:hAnsi="Arial"/>
        </w:rPr>
        <w:t>υ</w:t>
      </w:r>
      <w:r w:rsidRPr="00655491">
        <w:rPr>
          <w:rFonts w:ascii="Arial" w:hAnsi="Arial"/>
        </w:rPr>
        <w:t xml:space="preserve"> 2022. </w:t>
      </w:r>
      <w:r w:rsidR="00B356AA" w:rsidRPr="00B6692A">
        <w:rPr>
          <w:rFonts w:ascii="Arial" w:hAnsi="Arial"/>
        </w:rPr>
        <w:t>Πάμε</w:t>
      </w:r>
      <w:r w:rsidRPr="00B6692A">
        <w:rPr>
          <w:rFonts w:ascii="Arial" w:hAnsi="Arial"/>
        </w:rPr>
        <w:t xml:space="preserve"> δυο </w:t>
      </w:r>
      <w:r w:rsidR="00B356AA" w:rsidRPr="00B6692A">
        <w:rPr>
          <w:rFonts w:ascii="Arial" w:hAnsi="Arial"/>
        </w:rPr>
        <w:t>μήνες</w:t>
      </w:r>
      <w:r w:rsidRPr="00B6692A">
        <w:rPr>
          <w:rFonts w:ascii="Arial" w:hAnsi="Arial"/>
        </w:rPr>
        <w:t xml:space="preserve"> </w:t>
      </w:r>
      <w:r w:rsidR="00B356AA" w:rsidRPr="00B6692A">
        <w:rPr>
          <w:rFonts w:ascii="Arial" w:hAnsi="Arial"/>
        </w:rPr>
        <w:t>πίσω</w:t>
      </w:r>
      <w:r w:rsidRPr="00B6692A">
        <w:rPr>
          <w:rFonts w:ascii="Arial" w:hAnsi="Arial"/>
        </w:rPr>
        <w:t xml:space="preserve"> στις 1</w:t>
      </w:r>
      <w:r w:rsidRPr="00B6692A">
        <w:rPr>
          <w:rFonts w:ascii="Arial" w:hAnsi="Arial"/>
          <w:vertAlign w:val="superscript"/>
        </w:rPr>
        <w:t>η</w:t>
      </w:r>
      <w:r w:rsidRPr="00B6692A">
        <w:rPr>
          <w:rFonts w:ascii="Arial" w:hAnsi="Arial"/>
        </w:rPr>
        <w:t xml:space="preserve"> </w:t>
      </w:r>
      <w:r w:rsidR="00B356AA" w:rsidRPr="00B6692A">
        <w:rPr>
          <w:rFonts w:ascii="Arial" w:hAnsi="Arial"/>
        </w:rPr>
        <w:t>Μάιου</w:t>
      </w:r>
      <w:r w:rsidR="00903F6F" w:rsidRPr="00B6692A">
        <w:rPr>
          <w:rFonts w:ascii="Arial" w:hAnsi="Arial"/>
        </w:rPr>
        <w:t xml:space="preserve"> 2022. </w:t>
      </w:r>
      <w:r w:rsidR="00B356AA" w:rsidRPr="00B6692A">
        <w:rPr>
          <w:rFonts w:ascii="Arial" w:hAnsi="Arial"/>
        </w:rPr>
        <w:t>Πάμε</w:t>
      </w:r>
      <w:r w:rsidR="00903F6F" w:rsidRPr="00B6692A">
        <w:rPr>
          <w:rFonts w:ascii="Arial" w:hAnsi="Arial"/>
        </w:rPr>
        <w:t xml:space="preserve"> και </w:t>
      </w:r>
      <w:r w:rsidR="00AD6FAB" w:rsidRPr="00B6692A">
        <w:rPr>
          <w:rFonts w:ascii="Arial" w:hAnsi="Arial"/>
        </w:rPr>
        <w:t>1</w:t>
      </w:r>
      <w:r w:rsidR="00903F6F" w:rsidRPr="00B6692A">
        <w:rPr>
          <w:rFonts w:ascii="Arial" w:hAnsi="Arial"/>
        </w:rPr>
        <w:t xml:space="preserve"> </w:t>
      </w:r>
      <w:r w:rsidR="00B356AA" w:rsidRPr="00B6692A">
        <w:rPr>
          <w:rFonts w:ascii="Arial" w:hAnsi="Arial"/>
        </w:rPr>
        <w:t>χρόνο</w:t>
      </w:r>
      <w:r w:rsidR="00903F6F" w:rsidRPr="00B6692A">
        <w:rPr>
          <w:rFonts w:ascii="Arial" w:hAnsi="Arial"/>
        </w:rPr>
        <w:t xml:space="preserve"> </w:t>
      </w:r>
      <w:r w:rsidR="00B356AA" w:rsidRPr="00B6692A">
        <w:rPr>
          <w:rFonts w:ascii="Arial" w:hAnsi="Arial"/>
        </w:rPr>
        <w:t>πίσω</w:t>
      </w:r>
      <w:r w:rsidR="00AD6FAB" w:rsidRPr="00B6692A">
        <w:rPr>
          <w:rFonts w:ascii="Arial" w:hAnsi="Arial"/>
        </w:rPr>
        <w:t xml:space="preserve"> και δυο </w:t>
      </w:r>
      <w:r w:rsidR="00B356AA" w:rsidRPr="00B6692A">
        <w:rPr>
          <w:rFonts w:ascii="Arial" w:hAnsi="Arial"/>
        </w:rPr>
        <w:t>μήνες</w:t>
      </w:r>
      <w:r w:rsidR="00AD6FAB" w:rsidRPr="00B6692A">
        <w:rPr>
          <w:rFonts w:ascii="Arial" w:hAnsi="Arial"/>
        </w:rPr>
        <w:t xml:space="preserve"> </w:t>
      </w:r>
      <w:r w:rsidR="00B356AA" w:rsidRPr="00B6692A">
        <w:rPr>
          <w:rFonts w:ascii="Arial" w:hAnsi="Arial"/>
        </w:rPr>
        <w:t>δηλαδή</w:t>
      </w:r>
      <w:r w:rsidR="00903F6F" w:rsidRPr="00B6692A">
        <w:rPr>
          <w:rFonts w:ascii="Arial" w:hAnsi="Arial"/>
        </w:rPr>
        <w:t xml:space="preserve"> 1</w:t>
      </w:r>
      <w:r w:rsidR="00903F6F" w:rsidRPr="00B6692A">
        <w:rPr>
          <w:rFonts w:ascii="Arial" w:hAnsi="Arial"/>
          <w:vertAlign w:val="superscript"/>
        </w:rPr>
        <w:t>η</w:t>
      </w:r>
      <w:r w:rsidR="00903F6F" w:rsidRPr="00B6692A">
        <w:rPr>
          <w:rFonts w:ascii="Arial" w:hAnsi="Arial"/>
        </w:rPr>
        <w:t xml:space="preserve"> </w:t>
      </w:r>
      <w:r w:rsidR="00B356AA" w:rsidRPr="00B6692A">
        <w:rPr>
          <w:rFonts w:ascii="Arial" w:hAnsi="Arial"/>
        </w:rPr>
        <w:t>Μάρτιου</w:t>
      </w:r>
      <w:r w:rsidR="00903F6F" w:rsidRPr="00B6692A">
        <w:rPr>
          <w:rFonts w:ascii="Arial" w:hAnsi="Arial"/>
        </w:rPr>
        <w:t xml:space="preserve"> 202</w:t>
      </w:r>
      <w:r w:rsidR="00AD6FAB" w:rsidRPr="00B6692A">
        <w:rPr>
          <w:rFonts w:ascii="Arial" w:hAnsi="Arial"/>
        </w:rPr>
        <w:t>1</w:t>
      </w:r>
      <w:r w:rsidR="00903F6F" w:rsidRPr="00B6692A">
        <w:rPr>
          <w:rFonts w:ascii="Arial" w:hAnsi="Arial"/>
        </w:rPr>
        <w:t>.</w:t>
      </w:r>
      <w:r w:rsidR="00F11BE6">
        <w:rPr>
          <w:rFonts w:ascii="Arial" w:hAnsi="Arial"/>
        </w:rPr>
        <w:t xml:space="preserve"> Με άλλα λόγια: </w:t>
      </w:r>
      <w:r w:rsidR="00F11BE6" w:rsidRPr="00F11BE6">
        <w:rPr>
          <w:rFonts w:ascii="Arial" w:hAnsi="Arial"/>
        </w:rPr>
        <w:t>Τα ένσημα που έχετε τους τελευταίους 14μήνες, χωρίς να λαμβάνετε υπόψη τα ένσημα των τελευταίων δύο μηνών.</w:t>
      </w:r>
    </w:p>
    <w:p w14:paraId="0E8990B2" w14:textId="7935D2A8" w:rsidR="00AD6FAB" w:rsidRPr="00B6692A" w:rsidRDefault="00AD6FAB" w:rsidP="00715EA5">
      <w:pPr>
        <w:pStyle w:val="aff2"/>
        <w:rPr>
          <w:rFonts w:ascii="Arial" w:hAnsi="Arial"/>
        </w:rPr>
      </w:pPr>
      <w:r w:rsidRPr="00B6692A">
        <w:rPr>
          <w:rFonts w:ascii="Arial" w:hAnsi="Arial"/>
        </w:rPr>
        <w:t xml:space="preserve">Σε αυτό το </w:t>
      </w:r>
      <w:r w:rsidR="00B356AA" w:rsidRPr="00B6692A">
        <w:rPr>
          <w:rFonts w:ascii="Arial" w:hAnsi="Arial"/>
        </w:rPr>
        <w:t>διάστημα</w:t>
      </w:r>
      <w:r w:rsidRPr="00B6692A">
        <w:rPr>
          <w:rFonts w:ascii="Arial" w:hAnsi="Arial"/>
        </w:rPr>
        <w:t xml:space="preserve"> </w:t>
      </w:r>
      <w:r w:rsidR="00B356AA" w:rsidRPr="00B6692A">
        <w:rPr>
          <w:rFonts w:ascii="Arial" w:hAnsi="Arial"/>
        </w:rPr>
        <w:t>πρέπει</w:t>
      </w:r>
      <w:r w:rsidRPr="00B6692A">
        <w:rPr>
          <w:rFonts w:ascii="Arial" w:hAnsi="Arial"/>
        </w:rPr>
        <w:t xml:space="preserve"> να </w:t>
      </w:r>
      <w:r w:rsidR="00B356AA" w:rsidRPr="00B6692A">
        <w:rPr>
          <w:rFonts w:ascii="Arial" w:hAnsi="Arial"/>
        </w:rPr>
        <w:t>έχω</w:t>
      </w:r>
      <w:r w:rsidRPr="00B6692A">
        <w:rPr>
          <w:rFonts w:ascii="Arial" w:hAnsi="Arial"/>
        </w:rPr>
        <w:t xml:space="preserve"> </w:t>
      </w:r>
      <w:r w:rsidR="00B163C8" w:rsidRPr="00B6692A">
        <w:rPr>
          <w:rFonts w:ascii="Arial" w:hAnsi="Arial"/>
        </w:rPr>
        <w:t>1</w:t>
      </w:r>
      <w:r w:rsidRPr="00B6692A">
        <w:rPr>
          <w:rFonts w:ascii="Arial" w:hAnsi="Arial"/>
        </w:rPr>
        <w:t xml:space="preserve">25 </w:t>
      </w:r>
      <w:r w:rsidR="00B356AA" w:rsidRPr="00B6692A">
        <w:rPr>
          <w:rFonts w:ascii="Arial" w:hAnsi="Arial"/>
        </w:rPr>
        <w:t>ένσημα</w:t>
      </w:r>
      <w:r w:rsidR="00B163C8" w:rsidRPr="00B6692A">
        <w:rPr>
          <w:rFonts w:ascii="Arial" w:hAnsi="Arial"/>
        </w:rPr>
        <w:t xml:space="preserve">. </w:t>
      </w:r>
    </w:p>
    <w:p w14:paraId="11432EE5" w14:textId="0A034BF2" w:rsidR="00B163C8" w:rsidRPr="00B6692A" w:rsidRDefault="00B356AA" w:rsidP="00715EA5">
      <w:pPr>
        <w:pStyle w:val="aff2"/>
        <w:rPr>
          <w:rFonts w:ascii="Arial" w:hAnsi="Arial"/>
        </w:rPr>
      </w:pPr>
      <w:r w:rsidRPr="00B6692A">
        <w:rPr>
          <w:rFonts w:ascii="Arial" w:hAnsi="Arial"/>
        </w:rPr>
        <w:t>Δεύτερο</w:t>
      </w:r>
      <w:r w:rsidR="00B163C8" w:rsidRPr="00B6692A">
        <w:rPr>
          <w:rFonts w:ascii="Arial" w:hAnsi="Arial"/>
        </w:rPr>
        <w:t xml:space="preserve"> </w:t>
      </w:r>
      <w:r w:rsidRPr="00B6692A">
        <w:rPr>
          <w:rFonts w:ascii="Arial" w:hAnsi="Arial"/>
        </w:rPr>
        <w:t>σενάριο</w:t>
      </w:r>
      <w:r w:rsidR="00B163C8" w:rsidRPr="00B6692A">
        <w:rPr>
          <w:rFonts w:ascii="Arial" w:hAnsi="Arial"/>
        </w:rPr>
        <w:t xml:space="preserve"> το 2021 να </w:t>
      </w:r>
      <w:r w:rsidRPr="00B6692A">
        <w:rPr>
          <w:rFonts w:ascii="Arial" w:hAnsi="Arial"/>
        </w:rPr>
        <w:t>έχω</w:t>
      </w:r>
      <w:r w:rsidR="00B163C8" w:rsidRPr="00B6692A">
        <w:rPr>
          <w:rFonts w:ascii="Arial" w:hAnsi="Arial"/>
        </w:rPr>
        <w:t xml:space="preserve"> 80 </w:t>
      </w:r>
      <w:r w:rsidRPr="00B6692A">
        <w:rPr>
          <w:rFonts w:ascii="Arial" w:hAnsi="Arial"/>
        </w:rPr>
        <w:t>ένσημα</w:t>
      </w:r>
      <w:r w:rsidR="00B163C8" w:rsidRPr="00B6692A">
        <w:rPr>
          <w:rFonts w:ascii="Arial" w:hAnsi="Arial"/>
        </w:rPr>
        <w:t xml:space="preserve"> και </w:t>
      </w:r>
      <w:r w:rsidR="006E4190" w:rsidRPr="00B6692A">
        <w:rPr>
          <w:rFonts w:ascii="Arial" w:hAnsi="Arial"/>
        </w:rPr>
        <w:t>άλλ</w:t>
      </w:r>
      <w:r w:rsidR="006E4190">
        <w:rPr>
          <w:rFonts w:ascii="Arial" w:hAnsi="Arial"/>
        </w:rPr>
        <w:t>α</w:t>
      </w:r>
      <w:r w:rsidR="00B163C8" w:rsidRPr="00655491">
        <w:rPr>
          <w:rFonts w:ascii="Arial" w:hAnsi="Arial"/>
        </w:rPr>
        <w:t xml:space="preserve"> 80 το 2022.</w:t>
      </w:r>
    </w:p>
    <w:p w14:paraId="6D87409E" w14:textId="04D7826A" w:rsidR="00B163C8" w:rsidRPr="00B6692A" w:rsidRDefault="00B163C8" w:rsidP="00715EA5">
      <w:pPr>
        <w:pStyle w:val="aff2"/>
        <w:rPr>
          <w:rFonts w:ascii="Arial" w:hAnsi="Arial"/>
        </w:rPr>
      </w:pPr>
      <w:r w:rsidRPr="00B6692A">
        <w:rPr>
          <w:rFonts w:ascii="Arial" w:hAnsi="Arial"/>
        </w:rPr>
        <w:t xml:space="preserve">Εάν δεν </w:t>
      </w:r>
      <w:r w:rsidR="00B356AA" w:rsidRPr="00B6692A">
        <w:rPr>
          <w:rFonts w:ascii="Arial" w:hAnsi="Arial"/>
        </w:rPr>
        <w:t>καλύπτομαι</w:t>
      </w:r>
      <w:r w:rsidRPr="00B6692A">
        <w:rPr>
          <w:rFonts w:ascii="Arial" w:hAnsi="Arial"/>
        </w:rPr>
        <w:t xml:space="preserve"> από τα </w:t>
      </w:r>
      <w:r w:rsidR="00B356AA" w:rsidRPr="00B6692A">
        <w:rPr>
          <w:rFonts w:ascii="Arial" w:hAnsi="Arial"/>
        </w:rPr>
        <w:t>παραπάνω</w:t>
      </w:r>
      <w:r w:rsidRPr="00B6692A">
        <w:rPr>
          <w:rFonts w:ascii="Arial" w:hAnsi="Arial"/>
        </w:rPr>
        <w:t xml:space="preserve">, </w:t>
      </w:r>
      <w:r w:rsidR="00B356AA" w:rsidRPr="00B6692A">
        <w:rPr>
          <w:rFonts w:ascii="Arial" w:hAnsi="Arial"/>
        </w:rPr>
        <w:t>τότε</w:t>
      </w:r>
      <w:r w:rsidRPr="00B6692A">
        <w:rPr>
          <w:rFonts w:ascii="Arial" w:hAnsi="Arial"/>
        </w:rPr>
        <w:t xml:space="preserve"> </w:t>
      </w:r>
      <w:r w:rsidR="00B356AA" w:rsidRPr="00B6692A">
        <w:rPr>
          <w:rFonts w:ascii="Arial" w:hAnsi="Arial"/>
        </w:rPr>
        <w:t>μπορώ</w:t>
      </w:r>
      <w:r w:rsidRPr="00B6692A">
        <w:rPr>
          <w:rFonts w:ascii="Arial" w:hAnsi="Arial"/>
        </w:rPr>
        <w:t xml:space="preserve"> να </w:t>
      </w:r>
      <w:r w:rsidR="00B356AA" w:rsidRPr="00B6692A">
        <w:rPr>
          <w:rFonts w:ascii="Arial" w:hAnsi="Arial"/>
        </w:rPr>
        <w:t>επιδοτηθώ</w:t>
      </w:r>
      <w:r w:rsidRPr="00B6692A">
        <w:rPr>
          <w:rFonts w:ascii="Arial" w:hAnsi="Arial"/>
        </w:rPr>
        <w:t xml:space="preserve"> εάν το </w:t>
      </w:r>
      <w:r w:rsidR="00B356AA" w:rsidRPr="00B6692A">
        <w:rPr>
          <w:rFonts w:ascii="Arial" w:hAnsi="Arial"/>
        </w:rPr>
        <w:t>διάστημα</w:t>
      </w:r>
      <w:r w:rsidRPr="00B6692A">
        <w:rPr>
          <w:rFonts w:ascii="Arial" w:hAnsi="Arial"/>
        </w:rPr>
        <w:t xml:space="preserve"> 1/5/2020 </w:t>
      </w:r>
      <w:r w:rsidR="00B356AA" w:rsidRPr="00B6692A">
        <w:rPr>
          <w:rFonts w:ascii="Arial" w:hAnsi="Arial"/>
        </w:rPr>
        <w:t>έως</w:t>
      </w:r>
      <w:r w:rsidRPr="00B6692A">
        <w:rPr>
          <w:rFonts w:ascii="Arial" w:hAnsi="Arial"/>
        </w:rPr>
        <w:t xml:space="preserve"> και 1/5/2022 </w:t>
      </w:r>
      <w:r w:rsidR="00B356AA" w:rsidRPr="00B6692A">
        <w:rPr>
          <w:rFonts w:ascii="Arial" w:hAnsi="Arial"/>
        </w:rPr>
        <w:t>έχω</w:t>
      </w:r>
      <w:r w:rsidRPr="00B6692A">
        <w:rPr>
          <w:rFonts w:ascii="Arial" w:hAnsi="Arial"/>
        </w:rPr>
        <w:t xml:space="preserve"> στο </w:t>
      </w:r>
      <w:r w:rsidR="00B356AA" w:rsidRPr="00B6692A">
        <w:rPr>
          <w:rFonts w:ascii="Arial" w:hAnsi="Arial"/>
        </w:rPr>
        <w:t>σύνολο</w:t>
      </w:r>
      <w:r w:rsidRPr="00B6692A">
        <w:rPr>
          <w:rFonts w:ascii="Arial" w:hAnsi="Arial"/>
        </w:rPr>
        <w:t xml:space="preserve"> 200 </w:t>
      </w:r>
      <w:r w:rsidR="00B356AA" w:rsidRPr="00B6692A">
        <w:rPr>
          <w:rFonts w:ascii="Arial" w:hAnsi="Arial"/>
        </w:rPr>
        <w:t>ένσημα</w:t>
      </w:r>
      <w:r w:rsidRPr="00B6692A">
        <w:rPr>
          <w:rFonts w:ascii="Arial" w:hAnsi="Arial"/>
        </w:rPr>
        <w:t xml:space="preserve"> και 80 </w:t>
      </w:r>
      <w:r w:rsidR="00B356AA" w:rsidRPr="00B6692A">
        <w:rPr>
          <w:rFonts w:ascii="Arial" w:hAnsi="Arial"/>
        </w:rPr>
        <w:t>ένσημα</w:t>
      </w:r>
      <w:r w:rsidRPr="00B6692A">
        <w:rPr>
          <w:rFonts w:ascii="Arial" w:hAnsi="Arial"/>
        </w:rPr>
        <w:t xml:space="preserve"> </w:t>
      </w:r>
      <w:r w:rsidR="00B356AA" w:rsidRPr="00B6692A">
        <w:rPr>
          <w:rFonts w:ascii="Arial" w:hAnsi="Arial"/>
        </w:rPr>
        <w:t>κάτ.</w:t>
      </w:r>
      <w:r w:rsidRPr="00B6692A">
        <w:rPr>
          <w:rFonts w:ascii="Arial" w:hAnsi="Arial"/>
        </w:rPr>
        <w:t xml:space="preserve"> </w:t>
      </w:r>
      <w:r w:rsidR="00B356AA" w:rsidRPr="00B6692A">
        <w:rPr>
          <w:rFonts w:ascii="Arial" w:hAnsi="Arial"/>
        </w:rPr>
        <w:t>έτος</w:t>
      </w:r>
      <w:r w:rsidRPr="00B6692A">
        <w:rPr>
          <w:rFonts w:ascii="Arial" w:hAnsi="Arial"/>
        </w:rPr>
        <w:t>.</w:t>
      </w:r>
    </w:p>
    <w:p w14:paraId="556770FE" w14:textId="299A3D52" w:rsidR="00B163C8" w:rsidRDefault="00B356AA" w:rsidP="00715EA5">
      <w:pPr>
        <w:pStyle w:val="aff2"/>
        <w:rPr>
          <w:rFonts w:ascii="Arial" w:hAnsi="Arial"/>
        </w:rPr>
      </w:pPr>
      <w:r w:rsidRPr="00B6692A">
        <w:rPr>
          <w:rFonts w:ascii="Arial" w:hAnsi="Arial"/>
        </w:rPr>
        <w:t>Προσοχή</w:t>
      </w:r>
      <w:r w:rsidR="00B163C8" w:rsidRPr="00B6692A">
        <w:rPr>
          <w:rFonts w:ascii="Arial" w:hAnsi="Arial"/>
        </w:rPr>
        <w:t xml:space="preserve">: </w:t>
      </w:r>
      <w:r w:rsidR="00B163C8" w:rsidRPr="006E4190">
        <w:rPr>
          <w:rFonts w:ascii="Arial" w:hAnsi="Arial"/>
        </w:rPr>
        <w:t xml:space="preserve">το </w:t>
      </w:r>
      <w:r w:rsidRPr="00655491">
        <w:rPr>
          <w:rFonts w:ascii="Arial" w:hAnsi="Arial"/>
        </w:rPr>
        <w:t>ανώτερο</w:t>
      </w:r>
      <w:r w:rsidR="00B163C8" w:rsidRPr="00B6692A">
        <w:rPr>
          <w:rFonts w:ascii="Arial" w:hAnsi="Arial"/>
        </w:rPr>
        <w:t xml:space="preserve"> </w:t>
      </w:r>
      <w:r w:rsidR="006E4190" w:rsidRPr="00B6692A">
        <w:rPr>
          <w:rFonts w:ascii="Arial" w:hAnsi="Arial"/>
        </w:rPr>
        <w:t>όρι</w:t>
      </w:r>
      <w:r w:rsidR="006E4190">
        <w:rPr>
          <w:rFonts w:ascii="Arial" w:hAnsi="Arial"/>
        </w:rPr>
        <w:t>ο</w:t>
      </w:r>
      <w:r w:rsidR="00B163C8" w:rsidRPr="00655491">
        <w:rPr>
          <w:rFonts w:ascii="Arial" w:hAnsi="Arial"/>
        </w:rPr>
        <w:t xml:space="preserve"> </w:t>
      </w:r>
      <w:r w:rsidRPr="00B6692A">
        <w:rPr>
          <w:rFonts w:ascii="Arial" w:hAnsi="Arial"/>
        </w:rPr>
        <w:t>επιδότησης</w:t>
      </w:r>
      <w:r w:rsidR="00B163C8" w:rsidRPr="00B6692A">
        <w:rPr>
          <w:rFonts w:ascii="Arial" w:hAnsi="Arial"/>
        </w:rPr>
        <w:t xml:space="preserve"> </w:t>
      </w:r>
      <w:r w:rsidRPr="00B6692A">
        <w:rPr>
          <w:rFonts w:ascii="Arial" w:hAnsi="Arial"/>
        </w:rPr>
        <w:t>ανεργίας</w:t>
      </w:r>
      <w:r w:rsidR="00B163C8" w:rsidRPr="00B6692A">
        <w:rPr>
          <w:rFonts w:ascii="Arial" w:hAnsi="Arial"/>
        </w:rPr>
        <w:t xml:space="preserve"> είναι στα </w:t>
      </w:r>
      <w:r w:rsidRPr="00B6692A">
        <w:rPr>
          <w:rFonts w:ascii="Arial" w:hAnsi="Arial"/>
        </w:rPr>
        <w:t>προηγούμενα</w:t>
      </w:r>
      <w:r w:rsidR="00B163C8" w:rsidRPr="00B6692A">
        <w:rPr>
          <w:rFonts w:ascii="Arial" w:hAnsi="Arial"/>
        </w:rPr>
        <w:t xml:space="preserve"> 4 </w:t>
      </w:r>
      <w:r w:rsidR="006E4190" w:rsidRPr="00B6692A">
        <w:rPr>
          <w:rFonts w:ascii="Arial" w:hAnsi="Arial"/>
        </w:rPr>
        <w:t>χρόνι</w:t>
      </w:r>
      <w:r w:rsidR="006E4190">
        <w:rPr>
          <w:rFonts w:ascii="Arial" w:hAnsi="Arial"/>
        </w:rPr>
        <w:t>α</w:t>
      </w:r>
      <w:r w:rsidR="00B163C8" w:rsidRPr="00655491">
        <w:rPr>
          <w:rFonts w:ascii="Arial" w:hAnsi="Arial"/>
        </w:rPr>
        <w:t xml:space="preserve"> να μην </w:t>
      </w:r>
      <w:r w:rsidRPr="00B6692A">
        <w:rPr>
          <w:rFonts w:ascii="Arial" w:hAnsi="Arial"/>
        </w:rPr>
        <w:t>έχω</w:t>
      </w:r>
      <w:r w:rsidR="00B163C8" w:rsidRPr="00B6692A">
        <w:rPr>
          <w:rFonts w:ascii="Arial" w:hAnsi="Arial"/>
        </w:rPr>
        <w:t xml:space="preserve"> </w:t>
      </w:r>
      <w:r w:rsidRPr="00B6692A">
        <w:rPr>
          <w:rFonts w:ascii="Arial" w:hAnsi="Arial"/>
        </w:rPr>
        <w:t>υπερβεί</w:t>
      </w:r>
      <w:r w:rsidR="00B163C8" w:rsidRPr="00B6692A">
        <w:rPr>
          <w:rFonts w:ascii="Arial" w:hAnsi="Arial"/>
        </w:rPr>
        <w:t xml:space="preserve"> τις 400 </w:t>
      </w:r>
      <w:r w:rsidRPr="00B6692A">
        <w:rPr>
          <w:rFonts w:ascii="Arial" w:hAnsi="Arial"/>
        </w:rPr>
        <w:t>ημέρες</w:t>
      </w:r>
      <w:r w:rsidR="00B163C8" w:rsidRPr="00B6692A">
        <w:rPr>
          <w:rFonts w:ascii="Arial" w:hAnsi="Arial"/>
        </w:rPr>
        <w:t xml:space="preserve"> </w:t>
      </w:r>
      <w:r w:rsidRPr="00B6692A">
        <w:rPr>
          <w:rFonts w:ascii="Arial" w:hAnsi="Arial"/>
        </w:rPr>
        <w:t>επιδότησης</w:t>
      </w:r>
      <w:r w:rsidR="00B163C8" w:rsidRPr="00B6692A">
        <w:rPr>
          <w:rFonts w:ascii="Arial" w:hAnsi="Arial"/>
        </w:rPr>
        <w:t>.</w:t>
      </w:r>
    </w:p>
    <w:p w14:paraId="1D2F42E4" w14:textId="77777777" w:rsidR="00540FC2" w:rsidRPr="00B6692A" w:rsidRDefault="00540FC2" w:rsidP="00715EA5">
      <w:pPr>
        <w:pStyle w:val="aff2"/>
        <w:rPr>
          <w:rFonts w:ascii="Arial" w:hAnsi="Arial"/>
        </w:rPr>
      </w:pPr>
    </w:p>
    <w:p w14:paraId="365EFA9B" w14:textId="74C0CE05" w:rsidR="00625AFD" w:rsidRPr="00B6692A" w:rsidRDefault="00625AFD" w:rsidP="00715EA5">
      <w:pPr>
        <w:pStyle w:val="aff2"/>
        <w:rPr>
          <w:rFonts w:ascii="Arial" w:hAnsi="Arial"/>
        </w:rPr>
      </w:pPr>
    </w:p>
    <w:p w14:paraId="23AC7B1F" w14:textId="702B4881" w:rsidR="00625AFD" w:rsidRPr="00B6692A" w:rsidRDefault="00B356AA" w:rsidP="00B6692A">
      <w:pPr>
        <w:pStyle w:val="aff2"/>
        <w:numPr>
          <w:ilvl w:val="0"/>
          <w:numId w:val="31"/>
        </w:numPr>
        <w:rPr>
          <w:rFonts w:ascii="Arial" w:hAnsi="Arial"/>
          <w:b/>
        </w:rPr>
      </w:pPr>
      <w:r w:rsidRPr="00B6692A">
        <w:rPr>
          <w:rFonts w:ascii="Arial" w:hAnsi="Arial"/>
          <w:b/>
        </w:rPr>
        <w:t>Κινδυνεύω</w:t>
      </w:r>
      <w:r w:rsidR="00625AFD" w:rsidRPr="00B6692A">
        <w:rPr>
          <w:rFonts w:ascii="Arial" w:hAnsi="Arial"/>
          <w:b/>
        </w:rPr>
        <w:t xml:space="preserve"> να </w:t>
      </w:r>
      <w:r w:rsidRPr="00B6692A">
        <w:rPr>
          <w:rFonts w:ascii="Arial" w:hAnsi="Arial"/>
          <w:b/>
        </w:rPr>
        <w:t>χάσω</w:t>
      </w:r>
      <w:r w:rsidR="00625AFD" w:rsidRPr="00B6692A">
        <w:rPr>
          <w:rFonts w:ascii="Arial" w:hAnsi="Arial"/>
          <w:b/>
        </w:rPr>
        <w:t xml:space="preserve"> </w:t>
      </w:r>
      <w:r w:rsidRPr="00B6692A">
        <w:rPr>
          <w:rFonts w:ascii="Arial" w:hAnsi="Arial"/>
          <w:b/>
        </w:rPr>
        <w:t>μέρος</w:t>
      </w:r>
      <w:r w:rsidR="00625AFD" w:rsidRPr="00B6692A">
        <w:rPr>
          <w:rFonts w:ascii="Arial" w:hAnsi="Arial"/>
          <w:b/>
        </w:rPr>
        <w:t xml:space="preserve"> της </w:t>
      </w:r>
      <w:r w:rsidRPr="00B6692A">
        <w:rPr>
          <w:rFonts w:ascii="Arial" w:hAnsi="Arial"/>
          <w:b/>
        </w:rPr>
        <w:t>επιδότησης</w:t>
      </w:r>
      <w:r w:rsidR="00625AFD" w:rsidRPr="00B6692A">
        <w:rPr>
          <w:rFonts w:ascii="Arial" w:hAnsi="Arial"/>
          <w:b/>
        </w:rPr>
        <w:t>?</w:t>
      </w:r>
    </w:p>
    <w:p w14:paraId="48E80AE6" w14:textId="3925DEF9" w:rsidR="00625AFD" w:rsidRDefault="00625AFD" w:rsidP="00715EA5">
      <w:pPr>
        <w:pStyle w:val="aff2"/>
        <w:rPr>
          <w:rFonts w:ascii="Arial" w:hAnsi="Arial"/>
        </w:rPr>
      </w:pPr>
      <w:r w:rsidRPr="00B6692A">
        <w:rPr>
          <w:rFonts w:ascii="Arial" w:hAnsi="Arial"/>
        </w:rPr>
        <w:t xml:space="preserve">Ναι αν σε </w:t>
      </w:r>
      <w:r w:rsidR="00B356AA" w:rsidRPr="00B6692A">
        <w:rPr>
          <w:rFonts w:ascii="Arial" w:hAnsi="Arial"/>
        </w:rPr>
        <w:t>παίρνουν</w:t>
      </w:r>
      <w:r w:rsidRPr="00B6692A">
        <w:rPr>
          <w:rFonts w:ascii="Arial" w:hAnsi="Arial"/>
        </w:rPr>
        <w:t xml:space="preserve"> </w:t>
      </w:r>
      <w:r w:rsidR="00B356AA" w:rsidRPr="00B6692A">
        <w:rPr>
          <w:rFonts w:ascii="Arial" w:hAnsi="Arial"/>
        </w:rPr>
        <w:t>συνέχεια</w:t>
      </w:r>
      <w:r w:rsidRPr="00B6692A">
        <w:rPr>
          <w:rFonts w:ascii="Arial" w:hAnsi="Arial"/>
        </w:rPr>
        <w:t xml:space="preserve"> σε Ε η </w:t>
      </w:r>
      <w:proofErr w:type="spellStart"/>
      <w:r w:rsidRPr="00B6692A">
        <w:rPr>
          <w:rFonts w:ascii="Arial" w:hAnsi="Arial"/>
        </w:rPr>
        <w:t>Στ</w:t>
      </w:r>
      <w:proofErr w:type="spellEnd"/>
      <w:r w:rsidRPr="00B6692A">
        <w:rPr>
          <w:rFonts w:ascii="Arial" w:hAnsi="Arial"/>
        </w:rPr>
        <w:t xml:space="preserve"> </w:t>
      </w:r>
      <w:r w:rsidR="00B356AA" w:rsidRPr="00B6692A">
        <w:rPr>
          <w:rFonts w:ascii="Arial" w:hAnsi="Arial"/>
        </w:rPr>
        <w:t>φάσεις</w:t>
      </w:r>
      <w:r w:rsidRPr="00B6692A">
        <w:rPr>
          <w:rFonts w:ascii="Arial" w:hAnsi="Arial"/>
        </w:rPr>
        <w:t xml:space="preserve"> θα </w:t>
      </w:r>
      <w:r w:rsidR="00B356AA" w:rsidRPr="00B6692A">
        <w:rPr>
          <w:rFonts w:ascii="Arial" w:hAnsi="Arial"/>
        </w:rPr>
        <w:t>δουλεύεις</w:t>
      </w:r>
      <w:r w:rsidRPr="00B6692A">
        <w:rPr>
          <w:rFonts w:ascii="Arial" w:hAnsi="Arial"/>
        </w:rPr>
        <w:t xml:space="preserve"> </w:t>
      </w:r>
      <w:r w:rsidR="00B356AA" w:rsidRPr="00B6692A">
        <w:rPr>
          <w:rFonts w:ascii="Arial" w:hAnsi="Arial"/>
        </w:rPr>
        <w:t>μικρό</w:t>
      </w:r>
      <w:r w:rsidRPr="00B6692A">
        <w:rPr>
          <w:rFonts w:ascii="Arial" w:hAnsi="Arial"/>
        </w:rPr>
        <w:t xml:space="preserve"> </w:t>
      </w:r>
      <w:r w:rsidR="00B356AA" w:rsidRPr="00B6692A">
        <w:rPr>
          <w:rFonts w:ascii="Arial" w:hAnsi="Arial"/>
        </w:rPr>
        <w:t>χρονικό</w:t>
      </w:r>
      <w:r w:rsidRPr="00B6692A">
        <w:rPr>
          <w:rFonts w:ascii="Arial" w:hAnsi="Arial"/>
        </w:rPr>
        <w:t xml:space="preserve"> </w:t>
      </w:r>
      <w:r w:rsidR="00B356AA" w:rsidRPr="00B6692A">
        <w:rPr>
          <w:rFonts w:ascii="Arial" w:hAnsi="Arial"/>
        </w:rPr>
        <w:t>διάστημα</w:t>
      </w:r>
      <w:r w:rsidRPr="00B6692A">
        <w:rPr>
          <w:rFonts w:ascii="Arial" w:hAnsi="Arial"/>
        </w:rPr>
        <w:t xml:space="preserve"> και το </w:t>
      </w:r>
      <w:r w:rsidR="00B356AA" w:rsidRPr="00B6692A">
        <w:rPr>
          <w:rFonts w:ascii="Arial" w:hAnsi="Arial"/>
        </w:rPr>
        <w:t>υπόλοιπο</w:t>
      </w:r>
      <w:r w:rsidRPr="00B6692A">
        <w:rPr>
          <w:rFonts w:ascii="Arial" w:hAnsi="Arial"/>
        </w:rPr>
        <w:t xml:space="preserve"> θα </w:t>
      </w:r>
      <w:r w:rsidR="004D349F" w:rsidRPr="00B6692A">
        <w:rPr>
          <w:rFonts w:ascii="Arial" w:hAnsi="Arial"/>
        </w:rPr>
        <w:t>επιδοτείσαι</w:t>
      </w:r>
      <w:r w:rsidRPr="00B6692A">
        <w:rPr>
          <w:rFonts w:ascii="Arial" w:hAnsi="Arial"/>
        </w:rPr>
        <w:t xml:space="preserve">. </w:t>
      </w:r>
      <w:r w:rsidR="00B356AA" w:rsidRPr="00B6692A">
        <w:rPr>
          <w:rFonts w:ascii="Arial" w:hAnsi="Arial"/>
        </w:rPr>
        <w:t>Οπότε</w:t>
      </w:r>
      <w:r w:rsidRPr="00B6692A">
        <w:rPr>
          <w:rFonts w:ascii="Arial" w:hAnsi="Arial"/>
        </w:rPr>
        <w:t xml:space="preserve"> </w:t>
      </w:r>
      <w:r w:rsidR="004D349F" w:rsidRPr="00B6692A">
        <w:rPr>
          <w:rFonts w:ascii="Arial" w:hAnsi="Arial"/>
        </w:rPr>
        <w:t>σ</w:t>
      </w:r>
      <w:r w:rsidRPr="00B6692A">
        <w:rPr>
          <w:rFonts w:ascii="Arial" w:hAnsi="Arial"/>
        </w:rPr>
        <w:t xml:space="preserve">το </w:t>
      </w:r>
      <w:r w:rsidR="00B356AA" w:rsidRPr="00B6692A">
        <w:rPr>
          <w:rFonts w:ascii="Arial" w:hAnsi="Arial"/>
        </w:rPr>
        <w:t>σενάριο</w:t>
      </w:r>
      <w:r w:rsidRPr="00B6692A">
        <w:rPr>
          <w:rFonts w:ascii="Arial" w:hAnsi="Arial"/>
        </w:rPr>
        <w:t xml:space="preserve"> που </w:t>
      </w:r>
      <w:r w:rsidR="00B356AA" w:rsidRPr="00B6692A">
        <w:rPr>
          <w:rFonts w:ascii="Arial" w:hAnsi="Arial"/>
        </w:rPr>
        <w:t>λέει</w:t>
      </w:r>
      <w:r w:rsidRPr="00B6692A">
        <w:rPr>
          <w:rFonts w:ascii="Arial" w:hAnsi="Arial"/>
        </w:rPr>
        <w:t xml:space="preserve"> ότι θα </w:t>
      </w:r>
      <w:r w:rsidR="00B356AA" w:rsidRPr="00B6692A">
        <w:rPr>
          <w:rFonts w:ascii="Arial" w:hAnsi="Arial"/>
        </w:rPr>
        <w:t>πάρεις</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για </w:t>
      </w:r>
      <w:r w:rsidR="00B356AA" w:rsidRPr="00B6692A">
        <w:rPr>
          <w:rFonts w:ascii="Arial" w:hAnsi="Arial"/>
        </w:rPr>
        <w:t>τρίτη</w:t>
      </w:r>
      <w:r w:rsidRPr="00B6692A">
        <w:rPr>
          <w:rFonts w:ascii="Arial" w:hAnsi="Arial"/>
        </w:rPr>
        <w:t xml:space="preserve"> </w:t>
      </w:r>
      <w:r w:rsidR="00B356AA" w:rsidRPr="00B6692A">
        <w:rPr>
          <w:rFonts w:ascii="Arial" w:hAnsi="Arial"/>
        </w:rPr>
        <w:t>χρονιά</w:t>
      </w:r>
      <w:r w:rsidRPr="00B6692A">
        <w:rPr>
          <w:rFonts w:ascii="Arial" w:hAnsi="Arial"/>
        </w:rPr>
        <w:t xml:space="preserve">, η </w:t>
      </w:r>
      <w:r w:rsidR="00B356AA" w:rsidRPr="00B6692A">
        <w:rPr>
          <w:rFonts w:ascii="Arial" w:hAnsi="Arial"/>
        </w:rPr>
        <w:t>τρίτη</w:t>
      </w:r>
      <w:r w:rsidRPr="00B6692A">
        <w:rPr>
          <w:rFonts w:ascii="Arial" w:hAnsi="Arial"/>
        </w:rPr>
        <w:t xml:space="preserve"> </w:t>
      </w:r>
      <w:r w:rsidR="00B356AA" w:rsidRPr="00B6692A">
        <w:rPr>
          <w:rFonts w:ascii="Arial" w:hAnsi="Arial"/>
        </w:rPr>
        <w:t>επιδότηση</w:t>
      </w:r>
      <w:r w:rsidRPr="00B6692A">
        <w:rPr>
          <w:rFonts w:ascii="Arial" w:hAnsi="Arial"/>
        </w:rPr>
        <w:t xml:space="preserve"> θα </w:t>
      </w:r>
      <w:r w:rsidR="00B356AA" w:rsidRPr="00B6692A">
        <w:rPr>
          <w:rFonts w:ascii="Arial" w:hAnsi="Arial"/>
        </w:rPr>
        <w:t>κοπεί</w:t>
      </w:r>
      <w:r w:rsidRPr="00B6692A">
        <w:rPr>
          <w:rFonts w:ascii="Arial" w:hAnsi="Arial"/>
        </w:rPr>
        <w:t xml:space="preserve"> </w:t>
      </w:r>
      <w:r w:rsidR="00B356AA" w:rsidRPr="00B6692A">
        <w:rPr>
          <w:rFonts w:ascii="Arial" w:hAnsi="Arial"/>
        </w:rPr>
        <w:t>περίπου</w:t>
      </w:r>
      <w:r w:rsidRPr="00B6692A">
        <w:rPr>
          <w:rFonts w:ascii="Arial" w:hAnsi="Arial"/>
        </w:rPr>
        <w:t xml:space="preserve"> στη </w:t>
      </w:r>
      <w:r w:rsidR="00B356AA" w:rsidRPr="00B6692A">
        <w:rPr>
          <w:rFonts w:ascii="Arial" w:hAnsi="Arial"/>
        </w:rPr>
        <w:t>μέση</w:t>
      </w:r>
      <w:r w:rsidRPr="00B6692A">
        <w:rPr>
          <w:rFonts w:ascii="Arial" w:hAnsi="Arial"/>
        </w:rPr>
        <w:t>.</w:t>
      </w:r>
    </w:p>
    <w:p w14:paraId="7CE7CE7F" w14:textId="77777777" w:rsidR="00540FC2" w:rsidRPr="00B6692A" w:rsidRDefault="00540FC2" w:rsidP="00715EA5">
      <w:pPr>
        <w:pStyle w:val="aff2"/>
        <w:rPr>
          <w:rFonts w:ascii="Arial" w:hAnsi="Arial"/>
        </w:rPr>
      </w:pPr>
    </w:p>
    <w:p w14:paraId="5C5EC1A1" w14:textId="3A3716EA" w:rsidR="00625AFD" w:rsidRPr="00B6692A" w:rsidRDefault="00625AFD" w:rsidP="00715EA5">
      <w:pPr>
        <w:pStyle w:val="aff2"/>
        <w:rPr>
          <w:rFonts w:ascii="Arial" w:hAnsi="Arial"/>
        </w:rPr>
      </w:pPr>
    </w:p>
    <w:p w14:paraId="6E76F3DC" w14:textId="6FF03334" w:rsidR="00625AFD" w:rsidRPr="00B6692A" w:rsidRDefault="00625AFD" w:rsidP="00B6692A">
      <w:pPr>
        <w:pStyle w:val="aff2"/>
        <w:numPr>
          <w:ilvl w:val="0"/>
          <w:numId w:val="31"/>
        </w:numPr>
        <w:rPr>
          <w:rFonts w:ascii="Arial" w:hAnsi="Arial"/>
          <w:b/>
        </w:rPr>
      </w:pPr>
      <w:r w:rsidRPr="00B6692A">
        <w:rPr>
          <w:rFonts w:ascii="Arial" w:hAnsi="Arial"/>
          <w:b/>
        </w:rPr>
        <w:t xml:space="preserve">Για </w:t>
      </w:r>
      <w:r w:rsidR="00B356AA" w:rsidRPr="00B6692A">
        <w:rPr>
          <w:rFonts w:ascii="Arial" w:hAnsi="Arial"/>
          <w:b/>
        </w:rPr>
        <w:t>πόσους</w:t>
      </w:r>
      <w:r w:rsidRPr="00B6692A">
        <w:rPr>
          <w:rFonts w:ascii="Arial" w:hAnsi="Arial"/>
          <w:b/>
        </w:rPr>
        <w:t xml:space="preserve"> </w:t>
      </w:r>
      <w:r w:rsidR="00B356AA" w:rsidRPr="00B6692A">
        <w:rPr>
          <w:rFonts w:ascii="Arial" w:hAnsi="Arial"/>
          <w:b/>
        </w:rPr>
        <w:t>μήνες</w:t>
      </w:r>
      <w:r w:rsidRPr="00B6692A">
        <w:rPr>
          <w:rFonts w:ascii="Arial" w:hAnsi="Arial"/>
          <w:b/>
        </w:rPr>
        <w:t xml:space="preserve"> θα </w:t>
      </w:r>
      <w:r w:rsidR="00B356AA" w:rsidRPr="00B6692A">
        <w:rPr>
          <w:rFonts w:ascii="Arial" w:hAnsi="Arial"/>
          <w:b/>
        </w:rPr>
        <w:t>παίρνω</w:t>
      </w:r>
      <w:r w:rsidRPr="00B6692A">
        <w:rPr>
          <w:rFonts w:ascii="Arial" w:hAnsi="Arial"/>
          <w:b/>
        </w:rPr>
        <w:t xml:space="preserve"> </w:t>
      </w:r>
      <w:r w:rsidR="00B356AA" w:rsidRPr="00B6692A">
        <w:rPr>
          <w:rFonts w:ascii="Arial" w:hAnsi="Arial"/>
          <w:b/>
        </w:rPr>
        <w:t>επίδομα</w:t>
      </w:r>
      <w:r w:rsidRPr="00B6692A">
        <w:rPr>
          <w:rFonts w:ascii="Arial" w:hAnsi="Arial"/>
          <w:b/>
        </w:rPr>
        <w:t xml:space="preserve"> </w:t>
      </w:r>
      <w:r w:rsidR="00B356AA" w:rsidRPr="00B6692A">
        <w:rPr>
          <w:rFonts w:ascii="Arial" w:hAnsi="Arial"/>
          <w:b/>
        </w:rPr>
        <w:t>ανεργίας</w:t>
      </w:r>
      <w:r w:rsidRPr="00B6692A">
        <w:rPr>
          <w:rFonts w:ascii="Arial" w:hAnsi="Arial"/>
          <w:b/>
        </w:rPr>
        <w:t>?</w:t>
      </w:r>
    </w:p>
    <w:p w14:paraId="47779AEE" w14:textId="10F4C5A3" w:rsidR="00625AFD" w:rsidRDefault="00625AFD" w:rsidP="00715EA5">
      <w:pPr>
        <w:pStyle w:val="aff2"/>
        <w:rPr>
          <w:rFonts w:ascii="Arial" w:hAnsi="Arial"/>
        </w:rPr>
      </w:pPr>
      <w:r w:rsidRPr="00B6692A">
        <w:rPr>
          <w:rFonts w:ascii="Arial" w:hAnsi="Arial"/>
        </w:rPr>
        <w:t xml:space="preserve">Η </w:t>
      </w:r>
      <w:r w:rsidR="00B356AA" w:rsidRPr="00B6692A">
        <w:rPr>
          <w:rFonts w:ascii="Arial" w:hAnsi="Arial"/>
        </w:rPr>
        <w:t>επιδότηση</w:t>
      </w:r>
      <w:r w:rsidRPr="00B6692A">
        <w:rPr>
          <w:rFonts w:ascii="Arial" w:hAnsi="Arial"/>
        </w:rPr>
        <w:t xml:space="preserve"> είναι για 5 </w:t>
      </w:r>
      <w:r w:rsidR="00B356AA" w:rsidRPr="00B6692A">
        <w:rPr>
          <w:rFonts w:ascii="Arial" w:hAnsi="Arial"/>
        </w:rPr>
        <w:t>μήνες</w:t>
      </w:r>
      <w:r w:rsidRPr="00B6692A">
        <w:rPr>
          <w:rFonts w:ascii="Arial" w:hAnsi="Arial"/>
        </w:rPr>
        <w:t xml:space="preserve">, </w:t>
      </w:r>
      <w:r w:rsidR="006E4190" w:rsidRPr="008F40A7">
        <w:rPr>
          <w:rFonts w:ascii="Arial" w:hAnsi="Arial"/>
        </w:rPr>
        <w:t>άρ</w:t>
      </w:r>
      <w:r w:rsidR="006E4190">
        <w:rPr>
          <w:rFonts w:ascii="Arial" w:hAnsi="Arial"/>
        </w:rPr>
        <w:t>α</w:t>
      </w:r>
      <w:r w:rsidRPr="008F40A7">
        <w:rPr>
          <w:rFonts w:ascii="Arial" w:hAnsi="Arial"/>
        </w:rPr>
        <w:t xml:space="preserve"> προς το </w:t>
      </w:r>
      <w:r w:rsidR="00B356AA" w:rsidRPr="00655491">
        <w:rPr>
          <w:rFonts w:ascii="Arial" w:hAnsi="Arial"/>
        </w:rPr>
        <w:t>τέλος</w:t>
      </w:r>
      <w:r w:rsidRPr="00B6692A">
        <w:rPr>
          <w:rFonts w:ascii="Arial" w:hAnsi="Arial"/>
        </w:rPr>
        <w:t xml:space="preserve"> της </w:t>
      </w:r>
      <w:r w:rsidR="00B356AA" w:rsidRPr="00B6692A">
        <w:rPr>
          <w:rFonts w:ascii="Arial" w:hAnsi="Arial"/>
        </w:rPr>
        <w:t>χρονιάς</w:t>
      </w:r>
      <w:r w:rsidRPr="00B6692A">
        <w:rPr>
          <w:rFonts w:ascii="Arial" w:hAnsi="Arial"/>
        </w:rPr>
        <w:t xml:space="preserve"> το </w:t>
      </w:r>
      <w:r w:rsidR="00B356AA" w:rsidRPr="00B6692A">
        <w:rPr>
          <w:rFonts w:ascii="Arial" w:hAnsi="Arial"/>
        </w:rPr>
        <w:t>επίδομα</w:t>
      </w:r>
      <w:r w:rsidRPr="00B6692A">
        <w:rPr>
          <w:rFonts w:ascii="Arial" w:hAnsi="Arial"/>
        </w:rPr>
        <w:t xml:space="preserve"> </w:t>
      </w:r>
      <w:r w:rsidR="00B356AA" w:rsidRPr="00B6692A">
        <w:rPr>
          <w:rFonts w:ascii="Arial" w:hAnsi="Arial"/>
        </w:rPr>
        <w:t>ανεργίας</w:t>
      </w:r>
      <w:r w:rsidRPr="00B6692A">
        <w:rPr>
          <w:rFonts w:ascii="Arial" w:hAnsi="Arial"/>
        </w:rPr>
        <w:t xml:space="preserve"> </w:t>
      </w:r>
      <w:r w:rsidR="00B356AA" w:rsidRPr="00B6692A">
        <w:rPr>
          <w:rFonts w:ascii="Arial" w:hAnsi="Arial"/>
        </w:rPr>
        <w:t>σταματάει</w:t>
      </w:r>
      <w:r w:rsidRPr="00B6692A">
        <w:rPr>
          <w:rFonts w:ascii="Arial" w:hAnsi="Arial"/>
        </w:rPr>
        <w:t>.</w:t>
      </w:r>
    </w:p>
    <w:p w14:paraId="64433334" w14:textId="1088CC74" w:rsidR="00A332CF" w:rsidRDefault="00A332CF" w:rsidP="00715EA5">
      <w:pPr>
        <w:pStyle w:val="aff2"/>
        <w:rPr>
          <w:rFonts w:ascii="Arial" w:hAnsi="Arial"/>
        </w:rPr>
      </w:pPr>
    </w:p>
    <w:p w14:paraId="6B184372" w14:textId="1CE06D4B" w:rsidR="00A332CF" w:rsidRDefault="00A332CF" w:rsidP="00715EA5">
      <w:pPr>
        <w:pStyle w:val="aff2"/>
        <w:rPr>
          <w:rFonts w:ascii="Arial" w:hAnsi="Arial"/>
        </w:rPr>
      </w:pPr>
    </w:p>
    <w:p w14:paraId="4130F745" w14:textId="7036E96D" w:rsidR="00625AFD" w:rsidRPr="00B6692A" w:rsidRDefault="00B356AA" w:rsidP="00B6692A">
      <w:pPr>
        <w:pStyle w:val="aff2"/>
        <w:numPr>
          <w:ilvl w:val="0"/>
          <w:numId w:val="31"/>
        </w:numPr>
        <w:rPr>
          <w:rFonts w:ascii="Arial" w:hAnsi="Arial"/>
          <w:b/>
        </w:rPr>
      </w:pPr>
      <w:r w:rsidRPr="00655491">
        <w:rPr>
          <w:rFonts w:ascii="Arial" w:hAnsi="Arial"/>
          <w:b/>
        </w:rPr>
        <w:t>Δικαιούμαι</w:t>
      </w:r>
      <w:r w:rsidR="00625AFD" w:rsidRPr="00B6692A">
        <w:rPr>
          <w:rFonts w:ascii="Arial" w:hAnsi="Arial"/>
          <w:b/>
        </w:rPr>
        <w:t xml:space="preserve"> </w:t>
      </w:r>
      <w:r w:rsidRPr="00B6692A">
        <w:rPr>
          <w:rFonts w:ascii="Arial" w:hAnsi="Arial"/>
          <w:b/>
        </w:rPr>
        <w:t>κάτι</w:t>
      </w:r>
      <w:r w:rsidR="00625AFD" w:rsidRPr="00B6692A">
        <w:rPr>
          <w:rFonts w:ascii="Arial" w:hAnsi="Arial"/>
          <w:b/>
        </w:rPr>
        <w:t xml:space="preserve"> άλλο </w:t>
      </w:r>
      <w:r w:rsidRPr="00B6692A">
        <w:rPr>
          <w:rFonts w:ascii="Arial" w:hAnsi="Arial"/>
          <w:b/>
        </w:rPr>
        <w:t>πέρα</w:t>
      </w:r>
      <w:r w:rsidR="00625AFD" w:rsidRPr="00B6692A">
        <w:rPr>
          <w:rFonts w:ascii="Arial" w:hAnsi="Arial"/>
          <w:b/>
        </w:rPr>
        <w:t xml:space="preserve"> από το </w:t>
      </w:r>
      <w:r w:rsidRPr="00B6692A">
        <w:rPr>
          <w:rFonts w:ascii="Arial" w:hAnsi="Arial"/>
          <w:b/>
        </w:rPr>
        <w:t>μηναίο</w:t>
      </w:r>
      <w:r w:rsidR="00625AFD" w:rsidRPr="00B6692A">
        <w:rPr>
          <w:rFonts w:ascii="Arial" w:hAnsi="Arial"/>
          <w:b/>
        </w:rPr>
        <w:t xml:space="preserve"> </w:t>
      </w:r>
      <w:r w:rsidRPr="00B6692A">
        <w:rPr>
          <w:rFonts w:ascii="Arial" w:hAnsi="Arial"/>
          <w:b/>
        </w:rPr>
        <w:t>επίδομα</w:t>
      </w:r>
      <w:r w:rsidR="00625AFD" w:rsidRPr="00B6692A">
        <w:rPr>
          <w:rFonts w:ascii="Arial" w:hAnsi="Arial"/>
          <w:b/>
        </w:rPr>
        <w:t>?</w:t>
      </w:r>
    </w:p>
    <w:p w14:paraId="41FE557D" w14:textId="2E2A444D" w:rsidR="00625AFD" w:rsidRPr="008F40A7" w:rsidRDefault="00B356AA" w:rsidP="00715EA5">
      <w:pPr>
        <w:pStyle w:val="aff2"/>
        <w:rPr>
          <w:rFonts w:ascii="Arial" w:hAnsi="Arial"/>
        </w:rPr>
      </w:pPr>
      <w:r w:rsidRPr="00B6692A">
        <w:rPr>
          <w:rFonts w:ascii="Arial" w:hAnsi="Arial"/>
        </w:rPr>
        <w:t>Δικαιούσαι</w:t>
      </w:r>
      <w:r w:rsidR="00625AFD" w:rsidRPr="00B6692A">
        <w:rPr>
          <w:rFonts w:ascii="Arial" w:hAnsi="Arial"/>
        </w:rPr>
        <w:t xml:space="preserve"> </w:t>
      </w:r>
      <w:r w:rsidRPr="00B6692A">
        <w:rPr>
          <w:rFonts w:ascii="Arial" w:hAnsi="Arial"/>
        </w:rPr>
        <w:t>ποσοστιαία</w:t>
      </w:r>
      <w:r w:rsidR="00625AFD" w:rsidRPr="00B6692A">
        <w:rPr>
          <w:rFonts w:ascii="Arial" w:hAnsi="Arial"/>
        </w:rPr>
        <w:t xml:space="preserve"> </w:t>
      </w:r>
      <w:r w:rsidRPr="00B6692A">
        <w:rPr>
          <w:rFonts w:ascii="Arial" w:hAnsi="Arial"/>
        </w:rPr>
        <w:t>επίδομα</w:t>
      </w:r>
      <w:r w:rsidR="00625AFD" w:rsidRPr="00B6692A">
        <w:rPr>
          <w:rFonts w:ascii="Arial" w:hAnsi="Arial"/>
        </w:rPr>
        <w:t xml:space="preserve"> </w:t>
      </w:r>
      <w:r w:rsidRPr="00B6692A">
        <w:rPr>
          <w:rFonts w:ascii="Arial" w:hAnsi="Arial"/>
        </w:rPr>
        <w:t>Χριστουγέννων</w:t>
      </w:r>
      <w:r w:rsidR="004A014B" w:rsidRPr="00B6692A">
        <w:rPr>
          <w:rFonts w:ascii="Arial" w:hAnsi="Arial"/>
        </w:rPr>
        <w:t xml:space="preserve"> το </w:t>
      </w:r>
      <w:r w:rsidRPr="00B6692A">
        <w:rPr>
          <w:rFonts w:ascii="Arial" w:hAnsi="Arial"/>
        </w:rPr>
        <w:t>οποίο</w:t>
      </w:r>
      <w:r w:rsidR="004A014B" w:rsidRPr="00B6692A">
        <w:rPr>
          <w:rFonts w:ascii="Arial" w:hAnsi="Arial"/>
        </w:rPr>
        <w:t xml:space="preserve"> </w:t>
      </w:r>
      <w:r w:rsidRPr="00B6692A">
        <w:rPr>
          <w:rFonts w:ascii="Arial" w:hAnsi="Arial"/>
        </w:rPr>
        <w:t>πιστώνεται</w:t>
      </w:r>
      <w:r w:rsidR="004A014B" w:rsidRPr="00B6692A">
        <w:rPr>
          <w:rFonts w:ascii="Arial" w:hAnsi="Arial"/>
        </w:rPr>
        <w:t xml:space="preserve"> στη </w:t>
      </w:r>
      <w:r w:rsidRPr="00B6692A">
        <w:rPr>
          <w:rFonts w:ascii="Arial" w:hAnsi="Arial"/>
        </w:rPr>
        <w:t>τράπεζα</w:t>
      </w:r>
      <w:r w:rsidR="004A014B" w:rsidRPr="00B6692A">
        <w:rPr>
          <w:rFonts w:ascii="Arial" w:hAnsi="Arial"/>
        </w:rPr>
        <w:t xml:space="preserve"> την </w:t>
      </w:r>
      <w:r w:rsidRPr="00B6692A">
        <w:rPr>
          <w:rFonts w:ascii="Arial" w:hAnsi="Arial"/>
        </w:rPr>
        <w:t>δεύτερη</w:t>
      </w:r>
      <w:r w:rsidR="004A014B" w:rsidRPr="00B6692A">
        <w:rPr>
          <w:rFonts w:ascii="Arial" w:hAnsi="Arial"/>
        </w:rPr>
        <w:t xml:space="preserve"> </w:t>
      </w:r>
      <w:r w:rsidRPr="00B6692A">
        <w:rPr>
          <w:rFonts w:ascii="Arial" w:hAnsi="Arial"/>
        </w:rPr>
        <w:t>εβδομάδα</w:t>
      </w:r>
      <w:r w:rsidR="004A014B" w:rsidRPr="00B6692A">
        <w:rPr>
          <w:rFonts w:ascii="Arial" w:hAnsi="Arial"/>
        </w:rPr>
        <w:t xml:space="preserve"> του </w:t>
      </w:r>
      <w:r w:rsidRPr="00B6692A">
        <w:rPr>
          <w:rFonts w:ascii="Arial" w:hAnsi="Arial"/>
        </w:rPr>
        <w:t>εκάστοτε</w:t>
      </w:r>
      <w:r w:rsidR="004A014B" w:rsidRPr="00B6692A">
        <w:rPr>
          <w:rFonts w:ascii="Arial" w:hAnsi="Arial"/>
        </w:rPr>
        <w:t xml:space="preserve"> </w:t>
      </w:r>
      <w:r w:rsidRPr="00B6692A">
        <w:rPr>
          <w:rFonts w:ascii="Arial" w:hAnsi="Arial"/>
        </w:rPr>
        <w:t>Δεκέμβρη</w:t>
      </w:r>
      <w:r w:rsidR="004A014B" w:rsidRPr="00B6692A">
        <w:rPr>
          <w:rFonts w:ascii="Arial" w:hAnsi="Arial"/>
        </w:rPr>
        <w:t>.</w:t>
      </w:r>
    </w:p>
    <w:p w14:paraId="1927AFA3" w14:textId="596126DC" w:rsidR="004A014B" w:rsidRDefault="00B356AA" w:rsidP="00715EA5">
      <w:pPr>
        <w:pStyle w:val="aff2"/>
        <w:rPr>
          <w:rFonts w:ascii="Arial" w:hAnsi="Arial"/>
        </w:rPr>
      </w:pPr>
      <w:r w:rsidRPr="00655491">
        <w:rPr>
          <w:rFonts w:ascii="Arial" w:hAnsi="Arial"/>
        </w:rPr>
        <w:t>Επίσης</w:t>
      </w:r>
      <w:r w:rsidR="004A014B" w:rsidRPr="00B6692A">
        <w:rPr>
          <w:rFonts w:ascii="Arial" w:hAnsi="Arial"/>
        </w:rPr>
        <w:t xml:space="preserve"> </w:t>
      </w:r>
      <w:r w:rsidRPr="00B6692A">
        <w:rPr>
          <w:rFonts w:ascii="Arial" w:hAnsi="Arial"/>
        </w:rPr>
        <w:t>δωρεάν</w:t>
      </w:r>
      <w:r w:rsidR="004A014B" w:rsidRPr="00B6692A">
        <w:rPr>
          <w:rFonts w:ascii="Arial" w:hAnsi="Arial"/>
        </w:rPr>
        <w:t xml:space="preserve"> με τα ΜΜΜ του ΟΑΣΑ</w:t>
      </w:r>
      <w:r w:rsidR="009D369C" w:rsidRPr="00B6692A">
        <w:rPr>
          <w:rFonts w:ascii="Arial" w:hAnsi="Arial"/>
        </w:rPr>
        <w:t>, δωρεάν είσοδος σε μουσεία, αρχαιολογικούς χώρους.</w:t>
      </w:r>
    </w:p>
    <w:p w14:paraId="7F1CB6D6" w14:textId="0B9F25AF" w:rsidR="00EC5F11" w:rsidRDefault="00EC5F11" w:rsidP="00715EA5">
      <w:pPr>
        <w:pStyle w:val="aff2"/>
        <w:rPr>
          <w:rFonts w:ascii="Arial" w:hAnsi="Arial"/>
        </w:rPr>
      </w:pPr>
    </w:p>
    <w:p w14:paraId="62EA237A" w14:textId="55EC762D" w:rsidR="00EC5F11" w:rsidRPr="00173ADB" w:rsidRDefault="00EC5F11" w:rsidP="00EC5F11">
      <w:pPr>
        <w:pStyle w:val="1"/>
        <w:ind w:firstLine="0"/>
        <w:rPr>
          <w:rFonts w:ascii="Arial" w:hAnsi="Arial" w:cs="Arial"/>
        </w:rPr>
      </w:pPr>
      <w:bookmarkStart w:id="71" w:name="_Toc140784527"/>
      <w:r w:rsidRPr="00173ADB">
        <w:rPr>
          <w:rFonts w:ascii="Arial" w:hAnsi="Arial" w:cs="Arial"/>
        </w:rPr>
        <w:lastRenderedPageBreak/>
        <w:t>ΕΠΙΛΟΓΟΣ</w:t>
      </w:r>
      <w:bookmarkEnd w:id="71"/>
    </w:p>
    <w:p w14:paraId="6B7E7D01" w14:textId="4A8E8395" w:rsidR="00EC5F11" w:rsidRPr="00173ADB" w:rsidRDefault="00EC5F11" w:rsidP="00EC5F11">
      <w:pPr>
        <w:rPr>
          <w:rFonts w:ascii="Arial" w:hAnsi="Arial"/>
        </w:rPr>
      </w:pPr>
      <w:r w:rsidRPr="00173ADB">
        <w:rPr>
          <w:rFonts w:ascii="Arial" w:hAnsi="Arial"/>
        </w:rPr>
        <w:t xml:space="preserve">Ελπίζω ο </w:t>
      </w:r>
      <w:r w:rsidR="004A0B18" w:rsidRPr="00173ADB">
        <w:rPr>
          <w:rFonts w:ascii="Arial" w:hAnsi="Arial"/>
        </w:rPr>
        <w:t>παρόν</w:t>
      </w:r>
      <w:r w:rsidRPr="00173ADB">
        <w:rPr>
          <w:rFonts w:ascii="Arial" w:hAnsi="Arial"/>
        </w:rPr>
        <w:t xml:space="preserve"> </w:t>
      </w:r>
      <w:r w:rsidR="004A0B18" w:rsidRPr="00173ADB">
        <w:rPr>
          <w:rFonts w:ascii="Arial" w:hAnsi="Arial"/>
        </w:rPr>
        <w:t>οδηγός</w:t>
      </w:r>
      <w:r w:rsidRPr="00173ADB">
        <w:rPr>
          <w:rFonts w:ascii="Arial" w:hAnsi="Arial"/>
        </w:rPr>
        <w:t xml:space="preserve"> να σε </w:t>
      </w:r>
      <w:r w:rsidR="004A0B18" w:rsidRPr="00173ADB">
        <w:rPr>
          <w:rFonts w:ascii="Arial" w:hAnsi="Arial"/>
        </w:rPr>
        <w:t>βοήθησε</w:t>
      </w:r>
      <w:r w:rsidRPr="00173ADB">
        <w:rPr>
          <w:rFonts w:ascii="Arial" w:hAnsi="Arial"/>
        </w:rPr>
        <w:t xml:space="preserve">, </w:t>
      </w:r>
      <w:r w:rsidR="004A0B18" w:rsidRPr="00173ADB">
        <w:rPr>
          <w:rFonts w:ascii="Arial" w:hAnsi="Arial"/>
        </w:rPr>
        <w:t>σημείωσε</w:t>
      </w:r>
      <w:r w:rsidRPr="00173ADB">
        <w:rPr>
          <w:rFonts w:ascii="Arial" w:hAnsi="Arial"/>
        </w:rPr>
        <w:t xml:space="preserve"> ότι όλα </w:t>
      </w:r>
      <w:r w:rsidR="004A0B18" w:rsidRPr="00173ADB">
        <w:rPr>
          <w:rFonts w:ascii="Arial" w:hAnsi="Arial"/>
        </w:rPr>
        <w:t>όσα</w:t>
      </w:r>
      <w:r w:rsidRPr="00173ADB">
        <w:rPr>
          <w:rFonts w:ascii="Arial" w:hAnsi="Arial"/>
        </w:rPr>
        <w:t xml:space="preserve"> </w:t>
      </w:r>
      <w:r w:rsidR="004A0B18" w:rsidRPr="00173ADB">
        <w:rPr>
          <w:rFonts w:ascii="Arial" w:hAnsi="Arial"/>
        </w:rPr>
        <w:t>διαβάζεις</w:t>
      </w:r>
      <w:r w:rsidRPr="00173ADB">
        <w:rPr>
          <w:rFonts w:ascii="Arial" w:hAnsi="Arial"/>
        </w:rPr>
        <w:t xml:space="preserve"> </w:t>
      </w:r>
      <w:r w:rsidR="004A0B18" w:rsidRPr="00173ADB">
        <w:rPr>
          <w:rFonts w:ascii="Arial" w:hAnsi="Arial"/>
        </w:rPr>
        <w:t>έχουν</w:t>
      </w:r>
      <w:r w:rsidRPr="00173ADB">
        <w:rPr>
          <w:rFonts w:ascii="Arial" w:hAnsi="Arial"/>
        </w:rPr>
        <w:t xml:space="preserve"> μια </w:t>
      </w:r>
      <w:r w:rsidR="004A0B18" w:rsidRPr="00173ADB">
        <w:rPr>
          <w:rFonts w:ascii="Arial" w:hAnsi="Arial"/>
        </w:rPr>
        <w:t>δυναμική</w:t>
      </w:r>
      <w:r w:rsidRPr="00173ADB">
        <w:rPr>
          <w:rFonts w:ascii="Arial" w:hAnsi="Arial"/>
        </w:rPr>
        <w:t xml:space="preserve"> </w:t>
      </w:r>
      <w:r w:rsidR="004A0B18" w:rsidRPr="00173ADB">
        <w:rPr>
          <w:rFonts w:ascii="Arial" w:hAnsi="Arial"/>
        </w:rPr>
        <w:t>ισχύ</w:t>
      </w:r>
      <w:r w:rsidRPr="00173ADB">
        <w:rPr>
          <w:rFonts w:ascii="Arial" w:hAnsi="Arial"/>
        </w:rPr>
        <w:t xml:space="preserve"> </w:t>
      </w:r>
      <w:r w:rsidR="004A0B18" w:rsidRPr="00173ADB">
        <w:rPr>
          <w:rFonts w:ascii="Arial" w:hAnsi="Arial"/>
        </w:rPr>
        <w:t>γιατί</w:t>
      </w:r>
      <w:r w:rsidRPr="00173ADB">
        <w:rPr>
          <w:rFonts w:ascii="Arial" w:hAnsi="Arial"/>
        </w:rPr>
        <w:t xml:space="preserve"> </w:t>
      </w:r>
      <w:r w:rsidR="004A0B18" w:rsidRPr="00173ADB">
        <w:rPr>
          <w:rFonts w:ascii="Arial" w:hAnsi="Arial"/>
        </w:rPr>
        <w:t>συνέχεια</w:t>
      </w:r>
      <w:r w:rsidRPr="00173ADB">
        <w:rPr>
          <w:rFonts w:ascii="Arial" w:hAnsi="Arial"/>
        </w:rPr>
        <w:t xml:space="preserve"> </w:t>
      </w:r>
      <w:r w:rsidR="004A0B18" w:rsidRPr="00173ADB">
        <w:rPr>
          <w:rFonts w:ascii="Arial" w:hAnsi="Arial"/>
        </w:rPr>
        <w:t>βγαίνουν</w:t>
      </w:r>
      <w:r w:rsidRPr="00173ADB">
        <w:rPr>
          <w:rFonts w:ascii="Arial" w:hAnsi="Arial"/>
        </w:rPr>
        <w:t xml:space="preserve"> </w:t>
      </w:r>
      <w:r w:rsidR="004A0B18" w:rsidRPr="00173ADB">
        <w:rPr>
          <w:rFonts w:ascii="Arial" w:hAnsi="Arial"/>
        </w:rPr>
        <w:t>εγκύκλιοι</w:t>
      </w:r>
      <w:r w:rsidRPr="00173ADB">
        <w:rPr>
          <w:rFonts w:ascii="Arial" w:hAnsi="Arial"/>
        </w:rPr>
        <w:t xml:space="preserve"> και </w:t>
      </w:r>
      <w:r w:rsidR="004A0B18" w:rsidRPr="00173ADB">
        <w:rPr>
          <w:rFonts w:ascii="Arial" w:hAnsi="Arial"/>
        </w:rPr>
        <w:t>νέα</w:t>
      </w:r>
      <w:r w:rsidRPr="00173ADB">
        <w:rPr>
          <w:rFonts w:ascii="Arial" w:hAnsi="Arial"/>
        </w:rPr>
        <w:t xml:space="preserve"> ΦΕΚ τα </w:t>
      </w:r>
      <w:r w:rsidR="004A0B18" w:rsidRPr="00173ADB">
        <w:rPr>
          <w:rFonts w:ascii="Arial" w:hAnsi="Arial"/>
        </w:rPr>
        <w:t>όποια</w:t>
      </w:r>
      <w:r w:rsidRPr="00173ADB">
        <w:rPr>
          <w:rFonts w:ascii="Arial" w:hAnsi="Arial"/>
        </w:rPr>
        <w:t xml:space="preserve"> </w:t>
      </w:r>
      <w:r w:rsidR="004A0B18" w:rsidRPr="00173ADB">
        <w:rPr>
          <w:rFonts w:ascii="Arial" w:hAnsi="Arial"/>
        </w:rPr>
        <w:t>καταργούν</w:t>
      </w:r>
      <w:r w:rsidRPr="00173ADB">
        <w:rPr>
          <w:rFonts w:ascii="Arial" w:hAnsi="Arial"/>
        </w:rPr>
        <w:t xml:space="preserve"> </w:t>
      </w:r>
      <w:r w:rsidR="004A0B18" w:rsidRPr="00173ADB">
        <w:rPr>
          <w:rFonts w:ascii="Arial" w:hAnsi="Arial"/>
        </w:rPr>
        <w:t>προηγούμενες</w:t>
      </w:r>
      <w:r w:rsidRPr="00173ADB">
        <w:rPr>
          <w:rFonts w:ascii="Arial" w:hAnsi="Arial"/>
        </w:rPr>
        <w:t xml:space="preserve"> </w:t>
      </w:r>
      <w:r w:rsidR="004A0B18" w:rsidRPr="00173ADB">
        <w:rPr>
          <w:rFonts w:ascii="Arial" w:hAnsi="Arial"/>
        </w:rPr>
        <w:t>αποφάσεις</w:t>
      </w:r>
      <w:r w:rsidRPr="00173ADB">
        <w:rPr>
          <w:rFonts w:ascii="Arial" w:hAnsi="Arial"/>
        </w:rPr>
        <w:t>.</w:t>
      </w:r>
    </w:p>
    <w:p w14:paraId="5F4A3DA7" w14:textId="2CE5FB48" w:rsidR="00EC5F11" w:rsidRPr="00173ADB" w:rsidRDefault="004A0B18" w:rsidP="00EC5F11">
      <w:pPr>
        <w:rPr>
          <w:rFonts w:ascii="Arial" w:hAnsi="Arial"/>
        </w:rPr>
      </w:pPr>
      <w:r w:rsidRPr="00173ADB">
        <w:rPr>
          <w:rFonts w:ascii="Arial" w:hAnsi="Arial"/>
        </w:rPr>
        <w:t>Θέλω</w:t>
      </w:r>
      <w:r w:rsidR="00EC5F11" w:rsidRPr="00173ADB">
        <w:rPr>
          <w:rFonts w:ascii="Arial" w:hAnsi="Arial"/>
        </w:rPr>
        <w:t xml:space="preserve"> να </w:t>
      </w:r>
      <w:r w:rsidRPr="00173ADB">
        <w:rPr>
          <w:rFonts w:ascii="Arial" w:hAnsi="Arial"/>
        </w:rPr>
        <w:t>ελπίζω</w:t>
      </w:r>
      <w:r w:rsidR="00EC5F11" w:rsidRPr="00173ADB">
        <w:rPr>
          <w:rFonts w:ascii="Arial" w:hAnsi="Arial"/>
        </w:rPr>
        <w:t xml:space="preserve"> ότι σου </w:t>
      </w:r>
      <w:r w:rsidRPr="00173ADB">
        <w:rPr>
          <w:rFonts w:ascii="Arial" w:hAnsi="Arial"/>
        </w:rPr>
        <w:t>παρέχει</w:t>
      </w:r>
      <w:r w:rsidR="00EC5F11" w:rsidRPr="00173ADB">
        <w:rPr>
          <w:rFonts w:ascii="Arial" w:hAnsi="Arial"/>
        </w:rPr>
        <w:t xml:space="preserve"> μια </w:t>
      </w:r>
      <w:r w:rsidRPr="00173ADB">
        <w:rPr>
          <w:rFonts w:ascii="Arial" w:hAnsi="Arial"/>
        </w:rPr>
        <w:t>έγκυρη</w:t>
      </w:r>
      <w:r w:rsidR="00EC5F11" w:rsidRPr="00173ADB">
        <w:rPr>
          <w:rFonts w:ascii="Arial" w:hAnsi="Arial"/>
        </w:rPr>
        <w:t xml:space="preserve"> </w:t>
      </w:r>
      <w:r w:rsidRPr="00173ADB">
        <w:rPr>
          <w:rFonts w:ascii="Arial" w:hAnsi="Arial"/>
        </w:rPr>
        <w:t>ενημέρωση</w:t>
      </w:r>
      <w:r w:rsidR="00EC5F11" w:rsidRPr="00173ADB">
        <w:rPr>
          <w:rFonts w:ascii="Arial" w:hAnsi="Arial"/>
        </w:rPr>
        <w:t xml:space="preserve"> και να σε </w:t>
      </w:r>
      <w:r w:rsidRPr="00173ADB">
        <w:rPr>
          <w:rFonts w:ascii="Arial" w:hAnsi="Arial"/>
        </w:rPr>
        <w:t>βοηθήσει</w:t>
      </w:r>
      <w:r w:rsidR="00EC5F11" w:rsidRPr="00173ADB">
        <w:rPr>
          <w:rFonts w:ascii="Arial" w:hAnsi="Arial"/>
        </w:rPr>
        <w:t xml:space="preserve"> από </w:t>
      </w:r>
      <w:r w:rsidRPr="00173ADB">
        <w:rPr>
          <w:rFonts w:ascii="Arial" w:hAnsi="Arial"/>
        </w:rPr>
        <w:t>στραβοπατήματα</w:t>
      </w:r>
      <w:r w:rsidR="00B56E72" w:rsidRPr="00173ADB">
        <w:rPr>
          <w:rFonts w:ascii="Arial" w:hAnsi="Arial"/>
        </w:rPr>
        <w:t xml:space="preserve"> και </w:t>
      </w:r>
      <w:r w:rsidRPr="00173ADB">
        <w:rPr>
          <w:rFonts w:ascii="Arial" w:hAnsi="Arial"/>
        </w:rPr>
        <w:t>λάθος</w:t>
      </w:r>
      <w:r w:rsidR="00B56E72" w:rsidRPr="00173ADB">
        <w:rPr>
          <w:rFonts w:ascii="Arial" w:hAnsi="Arial"/>
        </w:rPr>
        <w:t xml:space="preserve"> </w:t>
      </w:r>
      <w:r w:rsidRPr="00173ADB">
        <w:rPr>
          <w:rFonts w:ascii="Arial" w:hAnsi="Arial"/>
        </w:rPr>
        <w:t>επιλογές</w:t>
      </w:r>
      <w:r w:rsidR="00B56E72" w:rsidRPr="00173ADB">
        <w:rPr>
          <w:rFonts w:ascii="Arial" w:hAnsi="Arial"/>
        </w:rPr>
        <w:t>.</w:t>
      </w:r>
    </w:p>
    <w:p w14:paraId="0DE5D2EC" w14:textId="0B0F7AA1" w:rsidR="00B3000D" w:rsidRPr="00173ADB" w:rsidRDefault="00A965AF" w:rsidP="00EC5F11">
      <w:pPr>
        <w:rPr>
          <w:rFonts w:ascii="Arial" w:hAnsi="Arial"/>
        </w:rPr>
      </w:pPr>
      <w:r w:rsidRPr="00173ADB">
        <w:rPr>
          <w:rFonts w:ascii="Arial" w:hAnsi="Arial"/>
        </w:rPr>
        <w:t>Συνεπώς</w:t>
      </w:r>
      <w:r w:rsidR="00B3000D" w:rsidRPr="00173ADB">
        <w:rPr>
          <w:rFonts w:ascii="Arial" w:hAnsi="Arial"/>
        </w:rPr>
        <w:t xml:space="preserve"> </w:t>
      </w:r>
      <w:r w:rsidRPr="00173ADB">
        <w:rPr>
          <w:rFonts w:ascii="Arial" w:hAnsi="Arial"/>
        </w:rPr>
        <w:t>φυσικό</w:t>
      </w:r>
      <w:r w:rsidR="00B3000D" w:rsidRPr="00173ADB">
        <w:rPr>
          <w:rFonts w:ascii="Arial" w:hAnsi="Arial"/>
        </w:rPr>
        <w:t xml:space="preserve"> </w:t>
      </w:r>
      <w:r w:rsidRPr="00173ADB">
        <w:rPr>
          <w:rFonts w:ascii="Arial" w:hAnsi="Arial"/>
        </w:rPr>
        <w:t>επόμενο</w:t>
      </w:r>
      <w:r w:rsidR="00B3000D" w:rsidRPr="00173ADB">
        <w:rPr>
          <w:rFonts w:ascii="Arial" w:hAnsi="Arial"/>
        </w:rPr>
        <w:t xml:space="preserve"> είναι, να </w:t>
      </w:r>
      <w:r w:rsidRPr="00173ADB">
        <w:rPr>
          <w:rFonts w:ascii="Arial" w:hAnsi="Arial"/>
        </w:rPr>
        <w:t>υπάρξουν</w:t>
      </w:r>
      <w:r w:rsidR="00B3000D" w:rsidRPr="00173ADB">
        <w:rPr>
          <w:rFonts w:ascii="Arial" w:hAnsi="Arial"/>
        </w:rPr>
        <w:t xml:space="preserve"> </w:t>
      </w:r>
      <w:r w:rsidRPr="00173ADB">
        <w:rPr>
          <w:rFonts w:ascii="Arial" w:hAnsi="Arial"/>
        </w:rPr>
        <w:t>νέες</w:t>
      </w:r>
      <w:r w:rsidR="00B3000D" w:rsidRPr="00173ADB">
        <w:rPr>
          <w:rFonts w:ascii="Arial" w:hAnsi="Arial"/>
        </w:rPr>
        <w:t xml:space="preserve"> </w:t>
      </w:r>
      <w:r w:rsidRPr="00173ADB">
        <w:rPr>
          <w:rFonts w:ascii="Arial" w:hAnsi="Arial"/>
        </w:rPr>
        <w:t>εκδόσεις όταν υπάρχουν αλλαγές. Πιστεύω ότι είναι σκόπιμο ο οδηγός να είναι πλήρως ενημερωμένος προς την λήξη του εκπαιδευτικού έτους και κυρίως πριν υπάρξει οποιαδήποτε ανανέωση πινάκων.</w:t>
      </w:r>
    </w:p>
    <w:p w14:paraId="778E67C5" w14:textId="5A594920" w:rsidR="00B56E72" w:rsidRPr="00173ADB" w:rsidRDefault="00B56E72" w:rsidP="00EC5F11">
      <w:pPr>
        <w:rPr>
          <w:rFonts w:ascii="Arial" w:hAnsi="Arial"/>
        </w:rPr>
      </w:pPr>
      <w:r w:rsidRPr="00173ADB">
        <w:rPr>
          <w:rFonts w:ascii="Arial" w:hAnsi="Arial"/>
        </w:rPr>
        <w:t xml:space="preserve">Η </w:t>
      </w:r>
      <w:r w:rsidR="004A0B18" w:rsidRPr="00173ADB">
        <w:rPr>
          <w:rFonts w:ascii="Arial" w:hAnsi="Arial"/>
        </w:rPr>
        <w:t>συγγραφή</w:t>
      </w:r>
      <w:r w:rsidRPr="00173ADB">
        <w:rPr>
          <w:rFonts w:ascii="Arial" w:hAnsi="Arial"/>
        </w:rPr>
        <w:t xml:space="preserve"> του </w:t>
      </w:r>
      <w:r w:rsidR="004A0B18" w:rsidRPr="00173ADB">
        <w:rPr>
          <w:rFonts w:ascii="Arial" w:hAnsi="Arial"/>
        </w:rPr>
        <w:t>έγινε</w:t>
      </w:r>
      <w:r w:rsidRPr="00173ADB">
        <w:rPr>
          <w:rFonts w:ascii="Arial" w:hAnsi="Arial"/>
        </w:rPr>
        <w:t xml:space="preserve"> από </w:t>
      </w:r>
      <w:r w:rsidR="004A0B18" w:rsidRPr="00173ADB">
        <w:rPr>
          <w:rFonts w:ascii="Arial" w:hAnsi="Arial"/>
        </w:rPr>
        <w:t>συλλογή</w:t>
      </w:r>
      <w:r w:rsidRPr="00173ADB">
        <w:rPr>
          <w:rFonts w:ascii="Arial" w:hAnsi="Arial"/>
        </w:rPr>
        <w:t xml:space="preserve"> </w:t>
      </w:r>
      <w:r w:rsidR="004A0B18" w:rsidRPr="00173ADB">
        <w:rPr>
          <w:rFonts w:ascii="Arial" w:hAnsi="Arial"/>
        </w:rPr>
        <w:t>στοιχείων</w:t>
      </w:r>
      <w:r w:rsidRPr="00173ADB">
        <w:rPr>
          <w:rFonts w:ascii="Arial" w:hAnsi="Arial"/>
        </w:rPr>
        <w:t xml:space="preserve"> – </w:t>
      </w:r>
      <w:r w:rsidR="004A0B18" w:rsidRPr="00173ADB">
        <w:rPr>
          <w:rFonts w:ascii="Arial" w:hAnsi="Arial"/>
        </w:rPr>
        <w:t>ερωτήσεων</w:t>
      </w:r>
      <w:r w:rsidRPr="00173ADB">
        <w:rPr>
          <w:rFonts w:ascii="Arial" w:hAnsi="Arial"/>
        </w:rPr>
        <w:t xml:space="preserve"> από την </w:t>
      </w:r>
      <w:r w:rsidR="004A0B18" w:rsidRPr="00173ADB">
        <w:rPr>
          <w:rFonts w:ascii="Arial" w:hAnsi="Arial"/>
        </w:rPr>
        <w:t>ομάδα</w:t>
      </w:r>
      <w:r w:rsidRPr="00173ADB">
        <w:rPr>
          <w:rFonts w:ascii="Arial" w:hAnsi="Arial"/>
        </w:rPr>
        <w:t xml:space="preserve"> </w:t>
      </w:r>
      <w:hyperlink r:id="rId139" w:history="1">
        <w:r w:rsidRPr="00173ADB">
          <w:rPr>
            <w:rStyle w:val="-"/>
            <w:rFonts w:ascii="Arial" w:hAnsi="Arial"/>
          </w:rPr>
          <w:t>ΑΝΑΠΛΗΡΩΤΕΣ (ΔΙΟΡΙΣΜΕΝΟΙ Κ ΑΔΙΟΡΙΣΤΟΙ)</w:t>
        </w:r>
      </w:hyperlink>
      <w:r w:rsidRPr="00173ADB">
        <w:rPr>
          <w:rFonts w:ascii="Arial" w:hAnsi="Arial"/>
        </w:rPr>
        <w:t xml:space="preserve"> </w:t>
      </w:r>
      <w:r w:rsidR="004A0B18" w:rsidRPr="00173ADB">
        <w:rPr>
          <w:rFonts w:ascii="Arial" w:hAnsi="Arial"/>
        </w:rPr>
        <w:t>άλλα</w:t>
      </w:r>
      <w:r w:rsidRPr="00173ADB">
        <w:rPr>
          <w:rFonts w:ascii="Arial" w:hAnsi="Arial"/>
        </w:rPr>
        <w:t xml:space="preserve"> και </w:t>
      </w:r>
      <w:r w:rsidR="004A0B18" w:rsidRPr="00173ADB">
        <w:rPr>
          <w:rFonts w:ascii="Arial" w:hAnsi="Arial"/>
        </w:rPr>
        <w:t>αρκετό</w:t>
      </w:r>
      <w:r w:rsidRPr="00173ADB">
        <w:rPr>
          <w:rFonts w:ascii="Arial" w:hAnsi="Arial"/>
        </w:rPr>
        <w:t xml:space="preserve"> </w:t>
      </w:r>
      <w:r w:rsidR="004A0B18" w:rsidRPr="00173ADB">
        <w:rPr>
          <w:rFonts w:ascii="Arial" w:hAnsi="Arial"/>
        </w:rPr>
        <w:t>ψάξιμο</w:t>
      </w:r>
      <w:r w:rsidRPr="00173ADB">
        <w:rPr>
          <w:rFonts w:ascii="Arial" w:hAnsi="Arial"/>
        </w:rPr>
        <w:t xml:space="preserve"> στο </w:t>
      </w:r>
      <w:r w:rsidR="004A0B18" w:rsidRPr="00173ADB">
        <w:rPr>
          <w:rFonts w:ascii="Arial" w:hAnsi="Arial"/>
        </w:rPr>
        <w:t>ιντερνέτ</w:t>
      </w:r>
      <w:r w:rsidRPr="00173ADB">
        <w:rPr>
          <w:rFonts w:ascii="Arial" w:hAnsi="Arial"/>
        </w:rPr>
        <w:t>.</w:t>
      </w:r>
    </w:p>
    <w:p w14:paraId="13E494CF" w14:textId="76C1726A" w:rsidR="00B56E72" w:rsidRPr="00173ADB" w:rsidRDefault="004A0B18" w:rsidP="00EC5F11">
      <w:pPr>
        <w:rPr>
          <w:rFonts w:ascii="Arial" w:hAnsi="Arial"/>
        </w:rPr>
      </w:pPr>
      <w:r w:rsidRPr="00173ADB">
        <w:rPr>
          <w:rFonts w:ascii="Arial" w:hAnsi="Arial"/>
        </w:rPr>
        <w:t>Προφανώς</w:t>
      </w:r>
      <w:r w:rsidR="00B56E72" w:rsidRPr="00173ADB">
        <w:rPr>
          <w:rFonts w:ascii="Arial" w:hAnsi="Arial"/>
        </w:rPr>
        <w:t xml:space="preserve"> και δεν </w:t>
      </w:r>
      <w:r w:rsidRPr="00173ADB">
        <w:rPr>
          <w:rFonts w:ascii="Arial" w:hAnsi="Arial"/>
        </w:rPr>
        <w:t>υπάρχει</w:t>
      </w:r>
      <w:r w:rsidR="00B56E72" w:rsidRPr="00173ADB">
        <w:rPr>
          <w:rFonts w:ascii="Arial" w:hAnsi="Arial"/>
        </w:rPr>
        <w:t xml:space="preserve"> </w:t>
      </w:r>
      <w:r w:rsidR="00B56E72" w:rsidRPr="00173ADB">
        <w:rPr>
          <w:rFonts w:ascii="Arial" w:hAnsi="Arial"/>
          <w:lang w:val="en-US"/>
        </w:rPr>
        <w:t>copyright</w:t>
      </w:r>
      <w:r w:rsidR="00B56E72" w:rsidRPr="00173ADB">
        <w:rPr>
          <w:rFonts w:ascii="Arial" w:hAnsi="Arial"/>
        </w:rPr>
        <w:t xml:space="preserve"> και ο </w:t>
      </w:r>
      <w:r w:rsidRPr="00173ADB">
        <w:rPr>
          <w:rFonts w:ascii="Arial" w:hAnsi="Arial"/>
        </w:rPr>
        <w:t>καθένας</w:t>
      </w:r>
      <w:r w:rsidR="00B56E72" w:rsidRPr="00173ADB">
        <w:rPr>
          <w:rFonts w:ascii="Arial" w:hAnsi="Arial"/>
        </w:rPr>
        <w:t xml:space="preserve"> </w:t>
      </w:r>
      <w:r w:rsidRPr="00173ADB">
        <w:rPr>
          <w:rFonts w:ascii="Arial" w:hAnsi="Arial"/>
        </w:rPr>
        <w:t>μπορείς</w:t>
      </w:r>
      <w:r w:rsidR="00B56E72" w:rsidRPr="00173ADB">
        <w:rPr>
          <w:rFonts w:ascii="Arial" w:hAnsi="Arial"/>
        </w:rPr>
        <w:t xml:space="preserve"> να τον </w:t>
      </w:r>
      <w:r w:rsidRPr="00173ADB">
        <w:rPr>
          <w:rFonts w:ascii="Arial" w:hAnsi="Arial"/>
        </w:rPr>
        <w:t>διανείμει</w:t>
      </w:r>
      <w:r w:rsidR="00B56E72" w:rsidRPr="00173ADB">
        <w:rPr>
          <w:rFonts w:ascii="Arial" w:hAnsi="Arial"/>
        </w:rPr>
        <w:t xml:space="preserve"> </w:t>
      </w:r>
      <w:r w:rsidRPr="00173ADB">
        <w:rPr>
          <w:rFonts w:ascii="Arial" w:hAnsi="Arial"/>
        </w:rPr>
        <w:t>ελευθέρα</w:t>
      </w:r>
      <w:r w:rsidR="00B56E72" w:rsidRPr="00173ADB">
        <w:rPr>
          <w:rFonts w:ascii="Arial" w:hAnsi="Arial"/>
        </w:rPr>
        <w:t xml:space="preserve"> όπως </w:t>
      </w:r>
      <w:r w:rsidRPr="00173ADB">
        <w:rPr>
          <w:rFonts w:ascii="Arial" w:hAnsi="Arial"/>
        </w:rPr>
        <w:t>νομίζει</w:t>
      </w:r>
      <w:r w:rsidR="00B56E72" w:rsidRPr="00173ADB">
        <w:rPr>
          <w:rFonts w:ascii="Arial" w:hAnsi="Arial"/>
        </w:rPr>
        <w:t xml:space="preserve">, το </w:t>
      </w:r>
      <w:r w:rsidRPr="00173ADB">
        <w:rPr>
          <w:rFonts w:ascii="Arial" w:hAnsi="Arial"/>
        </w:rPr>
        <w:t>μόνο</w:t>
      </w:r>
      <w:r w:rsidR="00B56E72" w:rsidRPr="00173ADB">
        <w:rPr>
          <w:rFonts w:ascii="Arial" w:hAnsi="Arial"/>
        </w:rPr>
        <w:t xml:space="preserve"> που </w:t>
      </w:r>
      <w:r w:rsidRPr="00173ADB">
        <w:rPr>
          <w:rFonts w:ascii="Arial" w:hAnsi="Arial"/>
        </w:rPr>
        <w:t>υπάρχει</w:t>
      </w:r>
      <w:r w:rsidR="00B56E72" w:rsidRPr="00173ADB">
        <w:rPr>
          <w:rFonts w:ascii="Arial" w:hAnsi="Arial"/>
        </w:rPr>
        <w:t xml:space="preserve"> είναι ένα </w:t>
      </w:r>
      <w:r w:rsidRPr="00173ADB">
        <w:rPr>
          <w:rFonts w:ascii="Arial" w:hAnsi="Arial"/>
        </w:rPr>
        <w:t>μεγάλο</w:t>
      </w:r>
      <w:r w:rsidR="00B56E72" w:rsidRPr="00173ADB">
        <w:rPr>
          <w:rFonts w:ascii="Arial" w:hAnsi="Arial"/>
        </w:rPr>
        <w:t xml:space="preserve"> </w:t>
      </w:r>
      <w:r w:rsidRPr="00173ADB">
        <w:rPr>
          <w:rFonts w:ascii="Arial" w:hAnsi="Arial"/>
        </w:rPr>
        <w:t>ευχαριστώ</w:t>
      </w:r>
      <w:r w:rsidR="00B56E72" w:rsidRPr="00173ADB">
        <w:rPr>
          <w:rFonts w:ascii="Arial" w:hAnsi="Arial"/>
        </w:rPr>
        <w:t xml:space="preserve"> σε </w:t>
      </w:r>
      <w:r w:rsidRPr="00173ADB">
        <w:rPr>
          <w:rFonts w:ascii="Arial" w:hAnsi="Arial"/>
        </w:rPr>
        <w:t>όσους</w:t>
      </w:r>
      <w:r w:rsidR="00B56E72" w:rsidRPr="00173ADB">
        <w:rPr>
          <w:rFonts w:ascii="Arial" w:hAnsi="Arial"/>
        </w:rPr>
        <w:t xml:space="preserve"> </w:t>
      </w:r>
      <w:r w:rsidRPr="00173ADB">
        <w:rPr>
          <w:rFonts w:ascii="Arial" w:hAnsi="Arial"/>
        </w:rPr>
        <w:t>βοήθησαν</w:t>
      </w:r>
      <w:r w:rsidR="00B56E72" w:rsidRPr="00173ADB">
        <w:rPr>
          <w:rFonts w:ascii="Arial" w:hAnsi="Arial"/>
        </w:rPr>
        <w:t xml:space="preserve">, </w:t>
      </w:r>
      <w:r w:rsidRPr="00173ADB">
        <w:rPr>
          <w:rFonts w:ascii="Arial" w:hAnsi="Arial"/>
        </w:rPr>
        <w:t>γνωστούς</w:t>
      </w:r>
      <w:r w:rsidR="00B56E72" w:rsidRPr="00173ADB">
        <w:rPr>
          <w:rFonts w:ascii="Arial" w:hAnsi="Arial"/>
        </w:rPr>
        <w:t xml:space="preserve"> και </w:t>
      </w:r>
      <w:r w:rsidRPr="00173ADB">
        <w:rPr>
          <w:rFonts w:ascii="Arial" w:hAnsi="Arial"/>
        </w:rPr>
        <w:t>αγνώστους</w:t>
      </w:r>
      <w:r w:rsidR="00B56E72" w:rsidRPr="00173ADB">
        <w:rPr>
          <w:rFonts w:ascii="Arial" w:hAnsi="Arial"/>
        </w:rPr>
        <w:t xml:space="preserve">, η </w:t>
      </w:r>
      <w:r w:rsidRPr="00173ADB">
        <w:rPr>
          <w:rFonts w:ascii="Arial" w:hAnsi="Arial"/>
        </w:rPr>
        <w:t>πλειοψηφία</w:t>
      </w:r>
      <w:r w:rsidR="00A965AF" w:rsidRPr="00173ADB">
        <w:rPr>
          <w:rFonts w:ascii="Arial" w:hAnsi="Arial"/>
        </w:rPr>
        <w:t xml:space="preserve"> τους</w:t>
      </w:r>
      <w:r w:rsidR="00B56E72" w:rsidRPr="00173ADB">
        <w:rPr>
          <w:rFonts w:ascii="Arial" w:hAnsi="Arial"/>
        </w:rPr>
        <w:t xml:space="preserve"> </w:t>
      </w:r>
      <w:r w:rsidRPr="00173ADB">
        <w:rPr>
          <w:rFonts w:ascii="Arial" w:hAnsi="Arial"/>
        </w:rPr>
        <w:t>θέλησ</w:t>
      </w:r>
      <w:r w:rsidR="00A965AF" w:rsidRPr="00173ADB">
        <w:rPr>
          <w:rFonts w:ascii="Arial" w:hAnsi="Arial"/>
        </w:rPr>
        <w:t>αν</w:t>
      </w:r>
      <w:r w:rsidR="00B56E72" w:rsidRPr="00173ADB">
        <w:rPr>
          <w:rFonts w:ascii="Arial" w:hAnsi="Arial"/>
        </w:rPr>
        <w:t xml:space="preserve"> να </w:t>
      </w:r>
      <w:r w:rsidRPr="00173ADB">
        <w:rPr>
          <w:rFonts w:ascii="Arial" w:hAnsi="Arial"/>
        </w:rPr>
        <w:t>μείνουν</w:t>
      </w:r>
      <w:r w:rsidR="00B56E72" w:rsidRPr="00173ADB">
        <w:rPr>
          <w:rFonts w:ascii="Arial" w:hAnsi="Arial"/>
        </w:rPr>
        <w:t xml:space="preserve"> </w:t>
      </w:r>
      <w:r w:rsidRPr="00173ADB">
        <w:rPr>
          <w:rFonts w:ascii="Arial" w:hAnsi="Arial"/>
        </w:rPr>
        <w:t>ανώνυμοι</w:t>
      </w:r>
      <w:r w:rsidR="00B56E72" w:rsidRPr="00173ADB">
        <w:rPr>
          <w:rFonts w:ascii="Arial" w:hAnsi="Arial"/>
        </w:rPr>
        <w:t xml:space="preserve">. Αν </w:t>
      </w:r>
      <w:r w:rsidRPr="00173ADB">
        <w:rPr>
          <w:rFonts w:ascii="Arial" w:hAnsi="Arial"/>
        </w:rPr>
        <w:t>παρόλα</w:t>
      </w:r>
      <w:r w:rsidR="00B56E72" w:rsidRPr="00173ADB">
        <w:rPr>
          <w:rFonts w:ascii="Arial" w:hAnsi="Arial"/>
        </w:rPr>
        <w:t xml:space="preserve"> αυτά </w:t>
      </w:r>
      <w:r w:rsidRPr="00173ADB">
        <w:rPr>
          <w:rFonts w:ascii="Arial" w:hAnsi="Arial"/>
        </w:rPr>
        <w:t>πιστεύει</w:t>
      </w:r>
      <w:r w:rsidR="00B56E72" w:rsidRPr="00173ADB">
        <w:rPr>
          <w:rFonts w:ascii="Arial" w:hAnsi="Arial"/>
        </w:rPr>
        <w:t xml:space="preserve"> ότι </w:t>
      </w:r>
      <w:r w:rsidRPr="00173ADB">
        <w:rPr>
          <w:rFonts w:ascii="Arial" w:hAnsi="Arial"/>
        </w:rPr>
        <w:t>κάποιος</w:t>
      </w:r>
      <w:r w:rsidR="00B56E72" w:rsidRPr="00173ADB">
        <w:rPr>
          <w:rFonts w:ascii="Arial" w:hAnsi="Arial"/>
        </w:rPr>
        <w:t xml:space="preserve"> </w:t>
      </w:r>
      <w:r w:rsidRPr="00173ADB">
        <w:rPr>
          <w:rFonts w:ascii="Arial" w:hAnsi="Arial"/>
        </w:rPr>
        <w:t>πρέπει</w:t>
      </w:r>
      <w:r w:rsidR="00B56E72" w:rsidRPr="00173ADB">
        <w:rPr>
          <w:rFonts w:ascii="Arial" w:hAnsi="Arial"/>
        </w:rPr>
        <w:t xml:space="preserve"> να </w:t>
      </w:r>
      <w:r w:rsidR="00B3000D" w:rsidRPr="00173ADB">
        <w:rPr>
          <w:rFonts w:ascii="Arial" w:hAnsi="Arial"/>
        </w:rPr>
        <w:t>αναφερθεί</w:t>
      </w:r>
      <w:r w:rsidR="00B56E72" w:rsidRPr="00173ADB">
        <w:rPr>
          <w:rFonts w:ascii="Arial" w:hAnsi="Arial"/>
        </w:rPr>
        <w:t xml:space="preserve"> το </w:t>
      </w:r>
      <w:r w:rsidRPr="00173ADB">
        <w:rPr>
          <w:rFonts w:ascii="Arial" w:hAnsi="Arial"/>
        </w:rPr>
        <w:t>όνομα</w:t>
      </w:r>
      <w:r w:rsidR="00B56E72" w:rsidRPr="00173ADB">
        <w:rPr>
          <w:rFonts w:ascii="Arial" w:hAnsi="Arial"/>
        </w:rPr>
        <w:t xml:space="preserve"> του εδώ </w:t>
      </w:r>
      <w:r w:rsidRPr="00173ADB">
        <w:rPr>
          <w:rFonts w:ascii="Arial" w:hAnsi="Arial"/>
        </w:rPr>
        <w:t>μέσα</w:t>
      </w:r>
      <w:r w:rsidR="00B56E72" w:rsidRPr="00173ADB">
        <w:rPr>
          <w:rFonts w:ascii="Arial" w:hAnsi="Arial"/>
        </w:rPr>
        <w:t xml:space="preserve">, πολύ </w:t>
      </w:r>
      <w:r w:rsidRPr="00173ADB">
        <w:rPr>
          <w:rFonts w:ascii="Arial" w:hAnsi="Arial"/>
        </w:rPr>
        <w:t>ευχαριστώ</w:t>
      </w:r>
      <w:r w:rsidR="00B56E72" w:rsidRPr="00173ADB">
        <w:rPr>
          <w:rFonts w:ascii="Arial" w:hAnsi="Arial"/>
        </w:rPr>
        <w:t xml:space="preserve"> να </w:t>
      </w:r>
      <w:r w:rsidRPr="00173ADB">
        <w:rPr>
          <w:rFonts w:ascii="Arial" w:hAnsi="Arial"/>
        </w:rPr>
        <w:t>προστεθεί</w:t>
      </w:r>
      <w:r w:rsidR="00B56E72" w:rsidRPr="00173ADB">
        <w:rPr>
          <w:rFonts w:ascii="Arial" w:hAnsi="Arial"/>
        </w:rPr>
        <w:t>.</w:t>
      </w:r>
    </w:p>
    <w:p w14:paraId="618BC1F0" w14:textId="14B91CC7" w:rsidR="00B56E72" w:rsidRPr="00173ADB" w:rsidRDefault="004A0B18" w:rsidP="00EC5F11">
      <w:pPr>
        <w:rPr>
          <w:rFonts w:ascii="Arial" w:hAnsi="Arial"/>
        </w:rPr>
      </w:pPr>
      <w:r w:rsidRPr="00173ADB">
        <w:rPr>
          <w:rFonts w:ascii="Arial" w:hAnsi="Arial"/>
        </w:rPr>
        <w:t>Επίσης</w:t>
      </w:r>
      <w:r w:rsidR="00B56E72" w:rsidRPr="00173ADB">
        <w:rPr>
          <w:rFonts w:ascii="Arial" w:hAnsi="Arial"/>
        </w:rPr>
        <w:t xml:space="preserve"> </w:t>
      </w:r>
      <w:r w:rsidRPr="00173ADB">
        <w:rPr>
          <w:rFonts w:ascii="Arial" w:hAnsi="Arial"/>
        </w:rPr>
        <w:t>εννοείται</w:t>
      </w:r>
      <w:r w:rsidR="00B56E72" w:rsidRPr="00173ADB">
        <w:rPr>
          <w:rFonts w:ascii="Arial" w:hAnsi="Arial"/>
        </w:rPr>
        <w:t xml:space="preserve"> </w:t>
      </w:r>
      <w:r w:rsidRPr="00173ADB">
        <w:rPr>
          <w:rFonts w:ascii="Arial" w:hAnsi="Arial"/>
        </w:rPr>
        <w:t>ότι</w:t>
      </w:r>
      <w:r w:rsidR="00B56E72" w:rsidRPr="00173ADB">
        <w:rPr>
          <w:rFonts w:ascii="Arial" w:hAnsi="Arial"/>
        </w:rPr>
        <w:t xml:space="preserve"> είναι </w:t>
      </w:r>
      <w:r w:rsidRPr="00173ADB">
        <w:rPr>
          <w:rFonts w:ascii="Arial" w:hAnsi="Arial"/>
        </w:rPr>
        <w:t>καλοδεχούμενα</w:t>
      </w:r>
      <w:r w:rsidR="00B56E72" w:rsidRPr="00173ADB">
        <w:rPr>
          <w:rFonts w:ascii="Arial" w:hAnsi="Arial"/>
        </w:rPr>
        <w:t xml:space="preserve"> </w:t>
      </w:r>
      <w:r w:rsidRPr="00173ADB">
        <w:rPr>
          <w:rFonts w:ascii="Arial" w:hAnsi="Arial"/>
        </w:rPr>
        <w:t>οποιαδήποτε</w:t>
      </w:r>
      <w:r w:rsidR="00B56E72" w:rsidRPr="00173ADB">
        <w:rPr>
          <w:rFonts w:ascii="Arial" w:hAnsi="Arial"/>
        </w:rPr>
        <w:t xml:space="preserve"> </w:t>
      </w:r>
      <w:r w:rsidRPr="00173ADB">
        <w:rPr>
          <w:rFonts w:ascii="Arial" w:hAnsi="Arial"/>
        </w:rPr>
        <w:t>σχόλια</w:t>
      </w:r>
      <w:r w:rsidR="00B56E72" w:rsidRPr="00173ADB">
        <w:rPr>
          <w:rFonts w:ascii="Arial" w:hAnsi="Arial"/>
        </w:rPr>
        <w:t xml:space="preserve"> η </w:t>
      </w:r>
      <w:r w:rsidRPr="00173ADB">
        <w:rPr>
          <w:rFonts w:ascii="Arial" w:hAnsi="Arial"/>
        </w:rPr>
        <w:t>διορθώσεις</w:t>
      </w:r>
      <w:r w:rsidR="00B56E72" w:rsidRPr="00173ADB">
        <w:rPr>
          <w:rFonts w:ascii="Arial" w:hAnsi="Arial"/>
        </w:rPr>
        <w:t xml:space="preserve"> </w:t>
      </w:r>
      <w:r w:rsidRPr="00173ADB">
        <w:rPr>
          <w:rFonts w:ascii="Arial" w:hAnsi="Arial"/>
        </w:rPr>
        <w:t>πιστεύει</w:t>
      </w:r>
      <w:r w:rsidR="00B56E72" w:rsidRPr="00173ADB">
        <w:rPr>
          <w:rFonts w:ascii="Arial" w:hAnsi="Arial"/>
        </w:rPr>
        <w:t xml:space="preserve"> ότι </w:t>
      </w:r>
      <w:r w:rsidRPr="00173ADB">
        <w:rPr>
          <w:rFonts w:ascii="Arial" w:hAnsi="Arial"/>
        </w:rPr>
        <w:t>έχει</w:t>
      </w:r>
      <w:r w:rsidR="00B56E72" w:rsidRPr="00173ADB">
        <w:rPr>
          <w:rFonts w:ascii="Arial" w:hAnsi="Arial"/>
        </w:rPr>
        <w:t xml:space="preserve"> να </w:t>
      </w:r>
      <w:r w:rsidRPr="00173ADB">
        <w:rPr>
          <w:rFonts w:ascii="Arial" w:hAnsi="Arial"/>
        </w:rPr>
        <w:t>κάνει</w:t>
      </w:r>
      <w:r w:rsidR="00B56E72" w:rsidRPr="00173ADB">
        <w:rPr>
          <w:rFonts w:ascii="Arial" w:hAnsi="Arial"/>
        </w:rPr>
        <w:t xml:space="preserve"> </w:t>
      </w:r>
      <w:r w:rsidRPr="00173ADB">
        <w:rPr>
          <w:rFonts w:ascii="Arial" w:hAnsi="Arial"/>
        </w:rPr>
        <w:t>κάποιος</w:t>
      </w:r>
      <w:r w:rsidR="00B56E72" w:rsidRPr="00173ADB">
        <w:rPr>
          <w:rFonts w:ascii="Arial" w:hAnsi="Arial"/>
        </w:rPr>
        <w:t>.</w:t>
      </w:r>
    </w:p>
    <w:p w14:paraId="735B564B" w14:textId="120A8139" w:rsidR="00B56E72" w:rsidRPr="00173ADB" w:rsidRDefault="00B56E72" w:rsidP="00EC5F11">
      <w:pPr>
        <w:rPr>
          <w:rFonts w:ascii="Arial" w:hAnsi="Arial"/>
        </w:rPr>
      </w:pPr>
    </w:p>
    <w:p w14:paraId="380C127E" w14:textId="09FC5769" w:rsidR="00B56E72" w:rsidRPr="00173ADB" w:rsidRDefault="004A0B18" w:rsidP="00EC5F11">
      <w:pPr>
        <w:rPr>
          <w:rFonts w:ascii="Arial" w:hAnsi="Arial"/>
        </w:rPr>
      </w:pPr>
      <w:r w:rsidRPr="00173ADB">
        <w:rPr>
          <w:rFonts w:ascii="Arial" w:hAnsi="Arial"/>
        </w:rPr>
        <w:t>Τέλος</w:t>
      </w:r>
      <w:r w:rsidR="00B56E72" w:rsidRPr="00173ADB">
        <w:rPr>
          <w:rFonts w:ascii="Arial" w:hAnsi="Arial"/>
        </w:rPr>
        <w:t xml:space="preserve"> μια </w:t>
      </w:r>
      <w:r w:rsidRPr="00173ADB">
        <w:rPr>
          <w:rFonts w:ascii="Arial" w:hAnsi="Arial"/>
        </w:rPr>
        <w:t>ευχή</w:t>
      </w:r>
      <w:r w:rsidR="00B56E72" w:rsidRPr="00173ADB">
        <w:rPr>
          <w:rFonts w:ascii="Arial" w:hAnsi="Arial"/>
        </w:rPr>
        <w:t xml:space="preserve"> </w:t>
      </w:r>
      <w:r w:rsidRPr="00173ADB">
        <w:rPr>
          <w:rFonts w:ascii="Arial" w:hAnsi="Arial"/>
        </w:rPr>
        <w:t>νομίζω</w:t>
      </w:r>
      <w:r w:rsidR="00B56E72" w:rsidRPr="00173ADB">
        <w:rPr>
          <w:rFonts w:ascii="Arial" w:hAnsi="Arial"/>
        </w:rPr>
        <w:t xml:space="preserve"> είναι </w:t>
      </w:r>
      <w:r w:rsidRPr="00173ADB">
        <w:rPr>
          <w:rFonts w:ascii="Arial" w:hAnsi="Arial"/>
        </w:rPr>
        <w:t>κοινή</w:t>
      </w:r>
      <w:r w:rsidR="00B56E72" w:rsidRPr="00173ADB">
        <w:rPr>
          <w:rFonts w:ascii="Arial" w:hAnsi="Arial"/>
        </w:rPr>
        <w:t xml:space="preserve"> </w:t>
      </w:r>
      <w:r w:rsidRPr="00173ADB">
        <w:rPr>
          <w:rFonts w:ascii="Arial" w:hAnsi="Arial"/>
        </w:rPr>
        <w:t>από</w:t>
      </w:r>
      <w:r w:rsidR="00B56E72" w:rsidRPr="00173ADB">
        <w:rPr>
          <w:rFonts w:ascii="Arial" w:hAnsi="Arial"/>
        </w:rPr>
        <w:t xml:space="preserve"> </w:t>
      </w:r>
      <w:r w:rsidRPr="00173ADB">
        <w:rPr>
          <w:rFonts w:ascii="Arial" w:hAnsi="Arial"/>
        </w:rPr>
        <w:t>όλους</w:t>
      </w:r>
      <w:r w:rsidR="00B56E72" w:rsidRPr="00173ADB">
        <w:rPr>
          <w:rFonts w:ascii="Arial" w:hAnsi="Arial"/>
        </w:rPr>
        <w:t xml:space="preserve">, </w:t>
      </w:r>
    </w:p>
    <w:p w14:paraId="5F61E67E" w14:textId="5D645B10" w:rsidR="00B56E72" w:rsidRPr="00173ADB" w:rsidRDefault="004A0B18" w:rsidP="00EC5F11">
      <w:pPr>
        <w:rPr>
          <w:rFonts w:ascii="Arial" w:hAnsi="Arial"/>
        </w:rPr>
      </w:pPr>
      <w:r w:rsidRPr="00173ADB">
        <w:rPr>
          <w:rFonts w:ascii="Arial" w:hAnsi="Arial"/>
        </w:rPr>
        <w:t>Σύντομα</w:t>
      </w:r>
      <w:r w:rsidR="00B56E72" w:rsidRPr="00173ADB">
        <w:rPr>
          <w:rFonts w:ascii="Arial" w:hAnsi="Arial"/>
        </w:rPr>
        <w:t xml:space="preserve"> </w:t>
      </w:r>
      <w:r w:rsidRPr="00173ADB">
        <w:rPr>
          <w:rFonts w:ascii="Arial" w:hAnsi="Arial"/>
        </w:rPr>
        <w:t>να γίνουν μονιμοποιήσεις και έτσι να σταματήσει όλο αυτό το καθεστώς ομηρίας και ταλαιπωρίας συνάδελφων</w:t>
      </w:r>
      <w:r w:rsidR="00594612" w:rsidRPr="00173ADB">
        <w:rPr>
          <w:rFonts w:ascii="Arial" w:hAnsi="Arial"/>
        </w:rPr>
        <w:t>,</w:t>
      </w:r>
      <w:r w:rsidRPr="00173ADB">
        <w:rPr>
          <w:rFonts w:ascii="Arial" w:hAnsi="Arial"/>
        </w:rPr>
        <w:t xml:space="preserve"> οι οποίοι αναγκάζονται κάθε χρονιά να φεύγουν μακριά από το σπίτι τους και τους δικούς τους ανθρώπους.</w:t>
      </w:r>
      <w:r w:rsidR="006527D1">
        <w:rPr>
          <w:rFonts w:ascii="Arial" w:hAnsi="Arial"/>
        </w:rPr>
        <w:t xml:space="preserve"> </w:t>
      </w:r>
      <w:r w:rsidR="00526A45">
        <w:rPr>
          <w:rFonts w:ascii="Arial" w:hAnsi="Arial"/>
        </w:rPr>
        <w:t>Επίσης</w:t>
      </w:r>
      <w:r w:rsidR="006527D1">
        <w:rPr>
          <w:rFonts w:ascii="Arial" w:hAnsi="Arial"/>
        </w:rPr>
        <w:t xml:space="preserve"> και σαν το πιο </w:t>
      </w:r>
      <w:r w:rsidR="00526A45">
        <w:rPr>
          <w:rFonts w:ascii="Arial" w:hAnsi="Arial"/>
        </w:rPr>
        <w:t>κρίσιμο</w:t>
      </w:r>
      <w:r w:rsidR="006527D1">
        <w:rPr>
          <w:rFonts w:ascii="Arial" w:hAnsi="Arial"/>
        </w:rPr>
        <w:t xml:space="preserve"> </w:t>
      </w:r>
      <w:r w:rsidR="00526A45">
        <w:rPr>
          <w:rFonts w:ascii="Arial" w:hAnsi="Arial"/>
        </w:rPr>
        <w:t>όλων</w:t>
      </w:r>
      <w:r w:rsidR="006527D1">
        <w:rPr>
          <w:rFonts w:ascii="Arial" w:hAnsi="Arial"/>
        </w:rPr>
        <w:t xml:space="preserve">, η </w:t>
      </w:r>
      <w:r w:rsidR="00526A45">
        <w:rPr>
          <w:rFonts w:ascii="Arial" w:hAnsi="Arial"/>
        </w:rPr>
        <w:t>μάχη</w:t>
      </w:r>
      <w:r w:rsidR="006527D1">
        <w:rPr>
          <w:rFonts w:ascii="Arial" w:hAnsi="Arial"/>
        </w:rPr>
        <w:t xml:space="preserve"> των </w:t>
      </w:r>
      <w:r w:rsidR="00526A45">
        <w:rPr>
          <w:rFonts w:ascii="Arial" w:hAnsi="Arial"/>
        </w:rPr>
        <w:t>μαχών</w:t>
      </w:r>
      <w:r w:rsidR="006527D1">
        <w:rPr>
          <w:rFonts w:ascii="Arial" w:hAnsi="Arial"/>
        </w:rPr>
        <w:t xml:space="preserve">, είναι οι </w:t>
      </w:r>
      <w:r w:rsidR="00526A45">
        <w:rPr>
          <w:rFonts w:ascii="Arial" w:hAnsi="Arial"/>
        </w:rPr>
        <w:t>εκπαιδευτικοί</w:t>
      </w:r>
      <w:r w:rsidR="006527D1">
        <w:rPr>
          <w:rFonts w:ascii="Arial" w:hAnsi="Arial"/>
        </w:rPr>
        <w:t xml:space="preserve"> να </w:t>
      </w:r>
      <w:r w:rsidR="00526A45">
        <w:rPr>
          <w:rFonts w:ascii="Arial" w:hAnsi="Arial"/>
        </w:rPr>
        <w:t>προσλαμβάνονται</w:t>
      </w:r>
      <w:r w:rsidR="006527D1">
        <w:rPr>
          <w:rFonts w:ascii="Arial" w:hAnsi="Arial"/>
        </w:rPr>
        <w:t xml:space="preserve"> η </w:t>
      </w:r>
      <w:r w:rsidR="00526A45">
        <w:rPr>
          <w:rFonts w:ascii="Arial" w:hAnsi="Arial"/>
        </w:rPr>
        <w:t>διορίζονται</w:t>
      </w:r>
      <w:r w:rsidR="006527D1">
        <w:rPr>
          <w:rFonts w:ascii="Arial" w:hAnsi="Arial"/>
        </w:rPr>
        <w:t xml:space="preserve"> με ένα </w:t>
      </w:r>
      <w:r w:rsidR="00526A45">
        <w:rPr>
          <w:rFonts w:ascii="Arial" w:hAnsi="Arial"/>
        </w:rPr>
        <w:t>αξιοπρεπή</w:t>
      </w:r>
      <w:r w:rsidR="006527D1">
        <w:rPr>
          <w:rFonts w:ascii="Arial" w:hAnsi="Arial"/>
        </w:rPr>
        <w:t xml:space="preserve"> </w:t>
      </w:r>
      <w:r w:rsidR="00526A45">
        <w:rPr>
          <w:rFonts w:ascii="Arial" w:hAnsi="Arial"/>
        </w:rPr>
        <w:t>μισθό</w:t>
      </w:r>
      <w:r w:rsidR="006527D1">
        <w:rPr>
          <w:rFonts w:ascii="Arial" w:hAnsi="Arial"/>
        </w:rPr>
        <w:t xml:space="preserve">, ο </w:t>
      </w:r>
      <w:r w:rsidR="00526A45">
        <w:rPr>
          <w:rFonts w:ascii="Arial" w:hAnsi="Arial"/>
        </w:rPr>
        <w:t>οποίος</w:t>
      </w:r>
      <w:r w:rsidR="006527D1">
        <w:rPr>
          <w:rFonts w:ascii="Arial" w:hAnsi="Arial"/>
        </w:rPr>
        <w:t xml:space="preserve"> να τους </w:t>
      </w:r>
      <w:r w:rsidR="00526A45">
        <w:rPr>
          <w:rFonts w:ascii="Arial" w:hAnsi="Arial"/>
        </w:rPr>
        <w:t>εξασφαλίζει</w:t>
      </w:r>
      <w:r w:rsidR="006527D1">
        <w:rPr>
          <w:rFonts w:ascii="Arial" w:hAnsi="Arial"/>
        </w:rPr>
        <w:t xml:space="preserve"> μια </w:t>
      </w:r>
      <w:r w:rsidR="00526A45">
        <w:rPr>
          <w:rFonts w:ascii="Arial" w:hAnsi="Arial"/>
        </w:rPr>
        <w:t>τυπική</w:t>
      </w:r>
      <w:r w:rsidR="006527D1">
        <w:rPr>
          <w:rFonts w:ascii="Arial" w:hAnsi="Arial"/>
        </w:rPr>
        <w:t xml:space="preserve"> </w:t>
      </w:r>
      <w:r w:rsidR="00526A45">
        <w:rPr>
          <w:rFonts w:ascii="Arial" w:hAnsi="Arial"/>
        </w:rPr>
        <w:t>καθημερινότητα</w:t>
      </w:r>
      <w:r w:rsidR="006527D1">
        <w:rPr>
          <w:rFonts w:ascii="Arial" w:hAnsi="Arial"/>
        </w:rPr>
        <w:t xml:space="preserve"> </w:t>
      </w:r>
      <w:r w:rsidR="00526A45">
        <w:rPr>
          <w:rFonts w:ascii="Arial" w:hAnsi="Arial"/>
        </w:rPr>
        <w:t>έτσι</w:t>
      </w:r>
      <w:r w:rsidR="006527D1">
        <w:rPr>
          <w:rFonts w:ascii="Arial" w:hAnsi="Arial"/>
        </w:rPr>
        <w:t xml:space="preserve"> ώστε να </w:t>
      </w:r>
      <w:r w:rsidR="00526A45">
        <w:rPr>
          <w:rFonts w:ascii="Arial" w:hAnsi="Arial"/>
        </w:rPr>
        <w:t>εκτελέσουν</w:t>
      </w:r>
      <w:r w:rsidR="006527D1">
        <w:rPr>
          <w:rFonts w:ascii="Arial" w:hAnsi="Arial"/>
        </w:rPr>
        <w:t xml:space="preserve"> με </w:t>
      </w:r>
      <w:r w:rsidR="00526A45">
        <w:rPr>
          <w:rFonts w:ascii="Arial" w:hAnsi="Arial"/>
        </w:rPr>
        <w:t>άνεση</w:t>
      </w:r>
      <w:r w:rsidR="006527D1">
        <w:rPr>
          <w:rFonts w:ascii="Arial" w:hAnsi="Arial"/>
        </w:rPr>
        <w:t xml:space="preserve"> τα </w:t>
      </w:r>
      <w:r w:rsidR="00526A45">
        <w:rPr>
          <w:rFonts w:ascii="Arial" w:hAnsi="Arial"/>
        </w:rPr>
        <w:t>καθήκοντα</w:t>
      </w:r>
      <w:r w:rsidR="006527D1">
        <w:rPr>
          <w:rFonts w:ascii="Arial" w:hAnsi="Arial"/>
        </w:rPr>
        <w:t xml:space="preserve"> τους.</w:t>
      </w:r>
    </w:p>
    <w:p w14:paraId="7AA16318" w14:textId="21423543" w:rsidR="004A0B18" w:rsidRPr="00173ADB" w:rsidRDefault="004A0B18" w:rsidP="00EC5F11">
      <w:pPr>
        <w:rPr>
          <w:rFonts w:ascii="Arial" w:hAnsi="Arial"/>
        </w:rPr>
      </w:pPr>
    </w:p>
    <w:p w14:paraId="0402039D" w14:textId="5C516152" w:rsidR="004A0B18" w:rsidRPr="00173ADB" w:rsidRDefault="004A0B18" w:rsidP="00EC5F11">
      <w:pPr>
        <w:rPr>
          <w:rFonts w:ascii="Arial" w:hAnsi="Arial"/>
        </w:rPr>
      </w:pPr>
    </w:p>
    <w:p w14:paraId="390F64FA" w14:textId="28A80DD8" w:rsidR="004A0B18" w:rsidRPr="004A0B18" w:rsidRDefault="004A0B18" w:rsidP="004A0B18">
      <w:pPr>
        <w:jc w:val="center"/>
        <w:rPr>
          <w:rFonts w:ascii="Monotype Corsiva" w:hAnsi="Monotype Corsiva"/>
          <w:sz w:val="96"/>
          <w:szCs w:val="72"/>
        </w:rPr>
      </w:pPr>
      <w:r w:rsidRPr="004A0B18">
        <w:rPr>
          <w:rFonts w:ascii="Monotype Corsiva" w:hAnsi="Monotype Corsiva"/>
          <w:sz w:val="96"/>
          <w:szCs w:val="72"/>
        </w:rPr>
        <w:t xml:space="preserve">Εξάντας </w:t>
      </w:r>
    </w:p>
    <w:sectPr w:rsidR="004A0B18" w:rsidRPr="004A0B18" w:rsidSect="00B6692A">
      <w:headerReference w:type="default" r:id="rId140"/>
      <w:footerReference w:type="default" r:id="rId141"/>
      <w:pgSz w:w="11906" w:h="16838" w:code="9"/>
      <w:pgMar w:top="1440" w:right="1080" w:bottom="1276" w:left="1080" w:header="720" w:footer="792"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250AD" w14:textId="77777777" w:rsidR="00384C80" w:rsidRDefault="00384C80" w:rsidP="007379BB">
      <w:r>
        <w:separator/>
      </w:r>
    </w:p>
  </w:endnote>
  <w:endnote w:type="continuationSeparator" w:id="0">
    <w:p w14:paraId="153F609C" w14:textId="77777777" w:rsidR="00384C80" w:rsidRDefault="00384C80" w:rsidP="007379BB">
      <w:r>
        <w:continuationSeparator/>
      </w:r>
    </w:p>
  </w:endnote>
  <w:endnote w:type="continuationNotice" w:id="1">
    <w:p w14:paraId="6DD0448E" w14:textId="77777777" w:rsidR="00384C80" w:rsidRDefault="00384C80" w:rsidP="007379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Segoe UI Historic">
    <w:panose1 w:val="020B0502040204020203"/>
    <w:charset w:val="00"/>
    <w:family w:val="swiss"/>
    <w:pitch w:val="variable"/>
    <w:sig w:usb0="800001EF" w:usb1="02000002" w:usb2="0060C08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2"/>
        <w:szCs w:val="8"/>
      </w:rPr>
      <w:id w:val="497314515"/>
      <w:docPartObj>
        <w:docPartGallery w:val="Page Numbers (Bottom of Page)"/>
        <w:docPartUnique/>
      </w:docPartObj>
    </w:sdtPr>
    <w:sdtContent>
      <w:p w14:paraId="2DF27990" w14:textId="49D77568" w:rsidR="00EB63C7" w:rsidRPr="00EB63C7" w:rsidRDefault="00EB63C7">
        <w:pPr>
          <w:pStyle w:val="a5"/>
          <w:jc w:val="right"/>
          <w:rPr>
            <w:sz w:val="22"/>
            <w:szCs w:val="8"/>
          </w:rPr>
        </w:pPr>
        <w:r w:rsidRPr="00EB63C7">
          <w:rPr>
            <w:sz w:val="22"/>
            <w:szCs w:val="8"/>
          </w:rPr>
          <w:t xml:space="preserve">Σελίδα | </w:t>
        </w:r>
        <w:r w:rsidRPr="00B6692A">
          <w:rPr>
            <w:sz w:val="22"/>
          </w:rPr>
          <w:fldChar w:fldCharType="begin"/>
        </w:r>
        <w:r w:rsidRPr="00EB63C7">
          <w:rPr>
            <w:sz w:val="22"/>
            <w:szCs w:val="8"/>
          </w:rPr>
          <w:instrText>PAGE   \* MERGEFORMAT</w:instrText>
        </w:r>
        <w:r w:rsidRPr="00B6692A">
          <w:rPr>
            <w:sz w:val="22"/>
          </w:rPr>
          <w:fldChar w:fldCharType="separate"/>
        </w:r>
        <w:r w:rsidRPr="00B6692A">
          <w:rPr>
            <w:sz w:val="22"/>
          </w:rPr>
          <w:t>2</w:t>
        </w:r>
        <w:r w:rsidRPr="00B6692A">
          <w:rPr>
            <w:sz w:val="22"/>
          </w:rPr>
          <w:fldChar w:fldCharType="end"/>
        </w:r>
        <w:r w:rsidRPr="00EB63C7">
          <w:rPr>
            <w:sz w:val="22"/>
            <w:szCs w:val="8"/>
          </w:rPr>
          <w:t xml:space="preserve"> </w:t>
        </w:r>
      </w:p>
    </w:sdtContent>
  </w:sdt>
  <w:p w14:paraId="1F5C6014" w14:textId="6D520DE5" w:rsidR="006D435B" w:rsidRPr="00B6692A" w:rsidRDefault="006D435B" w:rsidP="00715EA5">
    <w:pPr>
      <w:pStyle w:val="a5"/>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DFACF" w14:textId="77777777" w:rsidR="00384C80" w:rsidRDefault="00384C80" w:rsidP="007379BB">
      <w:r>
        <w:separator/>
      </w:r>
    </w:p>
  </w:footnote>
  <w:footnote w:type="continuationSeparator" w:id="0">
    <w:p w14:paraId="2EE4EE15" w14:textId="77777777" w:rsidR="00384C80" w:rsidRDefault="00384C80" w:rsidP="007379BB">
      <w:r>
        <w:continuationSeparator/>
      </w:r>
    </w:p>
  </w:footnote>
  <w:footnote w:type="continuationNotice" w:id="1">
    <w:p w14:paraId="37C7480F" w14:textId="77777777" w:rsidR="00384C80" w:rsidRDefault="00384C80" w:rsidP="007379BB">
      <w:pPr>
        <w:spacing w:line="240" w:lineRule="auto"/>
      </w:pPr>
    </w:p>
  </w:footnote>
  <w:footnote w:id="2">
    <w:p w14:paraId="66A078BE" w14:textId="77777777" w:rsidR="001C15A8" w:rsidRPr="001C15A8" w:rsidRDefault="001C15A8" w:rsidP="001C15A8">
      <w:pPr>
        <w:rPr>
          <w:sz w:val="18"/>
          <w:szCs w:val="16"/>
        </w:rPr>
      </w:pPr>
      <w:r w:rsidRPr="001C15A8">
        <w:rPr>
          <w:rStyle w:val="aff4"/>
          <w:sz w:val="18"/>
          <w:szCs w:val="16"/>
        </w:rPr>
        <w:footnoteRef/>
      </w:r>
      <w:r w:rsidRPr="001C15A8">
        <w:rPr>
          <w:sz w:val="18"/>
          <w:szCs w:val="16"/>
        </w:rPr>
        <w:t xml:space="preserve"> Οι πληροφορίες δοθήκαν από μια καλή ανώνυμη μάνουλα!</w:t>
      </w:r>
    </w:p>
    <w:p w14:paraId="76BE1360" w14:textId="3545114D" w:rsidR="001C15A8" w:rsidRDefault="001C15A8">
      <w:pPr>
        <w:pStyle w:val="af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FBA7" w14:textId="23335E94" w:rsidR="00610F0F" w:rsidRPr="00B6692A" w:rsidRDefault="00EB63C7" w:rsidP="00B6692A">
    <w:pPr>
      <w:pStyle w:val="af5"/>
      <w:jc w:val="right"/>
      <w:rPr>
        <w:b/>
        <w:color w:val="000000" w:themeColor="text1"/>
        <w:sz w:val="20"/>
      </w:rPr>
    </w:pPr>
    <w:r w:rsidRPr="001C15A8">
      <w:rPr>
        <w:rFonts w:cs="Times New Roman"/>
        <w:b/>
        <w:bCs/>
        <w:color w:val="000000" w:themeColor="text1"/>
        <w:sz w:val="20"/>
        <w:szCs w:val="20"/>
      </w:rPr>
      <w:t>Οδηγός για τον νέο Αναπληρωτή εκπαιδευτικό 202</w:t>
    </w:r>
    <w:r w:rsidR="00A8588F">
      <w:rPr>
        <w:rFonts w:cs="Times New Roman"/>
        <w:b/>
        <w:bCs/>
        <w:color w:val="000000" w:themeColor="text1"/>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806D5C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Σημάδι ελέγχου" style="width:14.95pt;height:12.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" o:bullet="t">
        <v:imagedata r:id="rId1" o:title="" croptop="-7919f" cropbottom="-8465f" cropright="-440f"/>
      </v:shape>
    </w:pict>
  </w:numPicBullet>
  <w:abstractNum w:abstractNumId="0" w15:restartNumberingAfterBreak="0">
    <w:nsid w:val="FFFFFF7C"/>
    <w:multiLevelType w:val="singleLevel"/>
    <w:tmpl w:val="56C63A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C7434C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4AA3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6891BE"/>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787A455A"/>
    <w:lvl w:ilvl="0">
      <w:start w:val="1"/>
      <w:numFmt w:val="decimal"/>
      <w:lvlText w:val="%1."/>
      <w:lvlJc w:val="left"/>
      <w:pPr>
        <w:tabs>
          <w:tab w:val="num" w:pos="389"/>
        </w:tabs>
        <w:ind w:left="389" w:hanging="389"/>
      </w:pPr>
      <w:rPr>
        <w:rFonts w:hint="default"/>
      </w:rPr>
    </w:lvl>
  </w:abstractNum>
  <w:abstractNum w:abstractNumId="5" w15:restartNumberingAfterBreak="0">
    <w:nsid w:val="FFFFFF89"/>
    <w:multiLevelType w:val="singleLevel"/>
    <w:tmpl w:val="7BAE3498"/>
    <w:lvl w:ilvl="0">
      <w:start w:val="1"/>
      <w:numFmt w:val="bullet"/>
      <w:lvlText w:val=""/>
      <w:lvlJc w:val="left"/>
      <w:pPr>
        <w:tabs>
          <w:tab w:val="num" w:pos="432"/>
        </w:tabs>
        <w:ind w:left="432" w:hanging="432"/>
      </w:pPr>
      <w:rPr>
        <w:rFonts w:ascii="Symbol" w:hAnsi="Symbol" w:hint="default"/>
      </w:rPr>
    </w:lvl>
  </w:abstractNum>
  <w:abstractNum w:abstractNumId="6" w15:restartNumberingAfterBreak="0">
    <w:nsid w:val="000861DC"/>
    <w:multiLevelType w:val="multilevel"/>
    <w:tmpl w:val="04090023"/>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05A2DC7"/>
    <w:multiLevelType w:val="hybridMultilevel"/>
    <w:tmpl w:val="39A28082"/>
    <w:lvl w:ilvl="0" w:tplc="06B80D2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09C142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2DF4226"/>
    <w:multiLevelType w:val="hybridMultilevel"/>
    <w:tmpl w:val="CBD2BCB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06C7362E"/>
    <w:multiLevelType w:val="hybridMultilevel"/>
    <w:tmpl w:val="078A913A"/>
    <w:lvl w:ilvl="0" w:tplc="F108703C">
      <w:start w:val="1"/>
      <w:numFmt w:val="bullet"/>
      <w:pStyle w:val="a"/>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E02DB"/>
    <w:multiLevelType w:val="hybridMultilevel"/>
    <w:tmpl w:val="CB74A692"/>
    <w:lvl w:ilvl="0" w:tplc="36C243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14F17E8"/>
    <w:multiLevelType w:val="hybridMultilevel"/>
    <w:tmpl w:val="9E98A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15:restartNumberingAfterBreak="0">
    <w:nsid w:val="21C35F60"/>
    <w:multiLevelType w:val="hybridMultilevel"/>
    <w:tmpl w:val="543ACC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291496B"/>
    <w:multiLevelType w:val="hybridMultilevel"/>
    <w:tmpl w:val="8B86F606"/>
    <w:lvl w:ilvl="0" w:tplc="61AEB7E4">
      <w:start w:val="1"/>
      <w:numFmt w:val="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52FC0"/>
    <w:multiLevelType w:val="multilevel"/>
    <w:tmpl w:val="1804A9A0"/>
    <w:lvl w:ilvl="0">
      <w:start w:val="1"/>
      <w:numFmt w:val="upperRoman"/>
      <w:lvlText w:val="Άρθρο %1."/>
      <w:lvlJc w:val="left"/>
      <w:pPr>
        <w:ind w:left="0" w:firstLine="0"/>
      </w:pPr>
    </w:lvl>
    <w:lvl w:ilvl="1">
      <w:start w:val="1"/>
      <w:numFmt w:val="decimalZero"/>
      <w:isLgl/>
      <w:lvlText w:val="Ενότητα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54C195C"/>
    <w:multiLevelType w:val="hybridMultilevel"/>
    <w:tmpl w:val="3FA2741A"/>
    <w:lvl w:ilvl="0" w:tplc="24DA1E40">
      <w:start w:val="24"/>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77733E3"/>
    <w:multiLevelType w:val="hybridMultilevel"/>
    <w:tmpl w:val="6BDA04E6"/>
    <w:lvl w:ilvl="0" w:tplc="A220576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C347D86"/>
    <w:multiLevelType w:val="hybridMultilevel"/>
    <w:tmpl w:val="B4D274BA"/>
    <w:lvl w:ilvl="0" w:tplc="C4104EF6">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15:restartNumberingAfterBreak="0">
    <w:nsid w:val="2FC84497"/>
    <w:multiLevelType w:val="hybridMultilevel"/>
    <w:tmpl w:val="E88CFC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3231449F"/>
    <w:multiLevelType w:val="hybridMultilevel"/>
    <w:tmpl w:val="CB16B698"/>
    <w:lvl w:ilvl="0" w:tplc="4A9CAE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62146DE"/>
    <w:multiLevelType w:val="hybridMultilevel"/>
    <w:tmpl w:val="239EC3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2" w15:restartNumberingAfterBreak="0">
    <w:nsid w:val="37C25D07"/>
    <w:multiLevelType w:val="hybridMultilevel"/>
    <w:tmpl w:val="A9EE86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156810"/>
    <w:multiLevelType w:val="hybridMultilevel"/>
    <w:tmpl w:val="418C1A44"/>
    <w:lvl w:ilvl="0" w:tplc="0C7EA4E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4D324C74"/>
    <w:multiLevelType w:val="hybridMultilevel"/>
    <w:tmpl w:val="39A28082"/>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52652460"/>
    <w:multiLevelType w:val="hybridMultilevel"/>
    <w:tmpl w:val="DB6A2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D61E54"/>
    <w:multiLevelType w:val="hybridMultilevel"/>
    <w:tmpl w:val="77AC924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15:restartNumberingAfterBreak="0">
    <w:nsid w:val="5510064A"/>
    <w:multiLevelType w:val="hybridMultilevel"/>
    <w:tmpl w:val="DF1A9B8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8" w15:restartNumberingAfterBreak="0">
    <w:nsid w:val="61885FB0"/>
    <w:multiLevelType w:val="hybridMultilevel"/>
    <w:tmpl w:val="3792651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728110EC"/>
    <w:multiLevelType w:val="hybridMultilevel"/>
    <w:tmpl w:val="A330FC92"/>
    <w:lvl w:ilvl="0" w:tplc="0B66C61A">
      <w:start w:val="1"/>
      <w:numFmt w:val="decimal"/>
      <w:pStyle w:val="a0"/>
      <w:lvlText w:val="%1."/>
      <w:lvlJc w:val="left"/>
      <w:pPr>
        <w:tabs>
          <w:tab w:val="num" w:pos="389"/>
        </w:tabs>
        <w:ind w:left="389" w:hanging="389"/>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C11185"/>
    <w:multiLevelType w:val="hybridMultilevel"/>
    <w:tmpl w:val="BF68A5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1" w15:restartNumberingAfterBreak="0">
    <w:nsid w:val="744963E4"/>
    <w:multiLevelType w:val="hybridMultilevel"/>
    <w:tmpl w:val="0B725B38"/>
    <w:lvl w:ilvl="0" w:tplc="FB8A73C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15C17"/>
    <w:multiLevelType w:val="hybridMultilevel"/>
    <w:tmpl w:val="E8DA98A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75DD61E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2F4E72"/>
    <w:multiLevelType w:val="hybridMultilevel"/>
    <w:tmpl w:val="549663EE"/>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16cid:durableId="1810324338">
    <w:abstractNumId w:val="5"/>
  </w:num>
  <w:num w:numId="2" w16cid:durableId="488523912">
    <w:abstractNumId w:val="5"/>
    <w:lvlOverride w:ilvl="0">
      <w:startOverride w:val="1"/>
    </w:lvlOverride>
  </w:num>
  <w:num w:numId="3" w16cid:durableId="1290353864">
    <w:abstractNumId w:val="14"/>
  </w:num>
  <w:num w:numId="4" w16cid:durableId="1372459885">
    <w:abstractNumId w:val="4"/>
  </w:num>
  <w:num w:numId="5" w16cid:durableId="693313320">
    <w:abstractNumId w:val="31"/>
  </w:num>
  <w:num w:numId="6" w16cid:durableId="627277280">
    <w:abstractNumId w:val="29"/>
  </w:num>
  <w:num w:numId="7" w16cid:durableId="511068593">
    <w:abstractNumId w:val="10"/>
  </w:num>
  <w:num w:numId="8" w16cid:durableId="614485846">
    <w:abstractNumId w:val="33"/>
  </w:num>
  <w:num w:numId="9" w16cid:durableId="342828040">
    <w:abstractNumId w:val="8"/>
  </w:num>
  <w:num w:numId="10" w16cid:durableId="2109084204">
    <w:abstractNumId w:val="15"/>
  </w:num>
  <w:num w:numId="11" w16cid:durableId="472020244">
    <w:abstractNumId w:val="6"/>
  </w:num>
  <w:num w:numId="12" w16cid:durableId="2063211782">
    <w:abstractNumId w:val="3"/>
  </w:num>
  <w:num w:numId="13" w16cid:durableId="461388312">
    <w:abstractNumId w:val="2"/>
  </w:num>
  <w:num w:numId="14" w16cid:durableId="1416901935">
    <w:abstractNumId w:val="1"/>
  </w:num>
  <w:num w:numId="15" w16cid:durableId="662196531">
    <w:abstractNumId w:val="0"/>
  </w:num>
  <w:num w:numId="16" w16cid:durableId="932589771">
    <w:abstractNumId w:val="20"/>
  </w:num>
  <w:num w:numId="17" w16cid:durableId="698047664">
    <w:abstractNumId w:val="7"/>
  </w:num>
  <w:num w:numId="18" w16cid:durableId="326180125">
    <w:abstractNumId w:val="23"/>
  </w:num>
  <w:num w:numId="19" w16cid:durableId="1817188925">
    <w:abstractNumId w:val="17"/>
  </w:num>
  <w:num w:numId="20" w16cid:durableId="2019388003">
    <w:abstractNumId w:val="11"/>
  </w:num>
  <w:num w:numId="21" w16cid:durableId="362946846">
    <w:abstractNumId w:val="12"/>
  </w:num>
  <w:num w:numId="22" w16cid:durableId="1344937051">
    <w:abstractNumId w:val="9"/>
  </w:num>
  <w:num w:numId="23" w16cid:durableId="1914192742">
    <w:abstractNumId w:val="28"/>
  </w:num>
  <w:num w:numId="24" w16cid:durableId="69885183">
    <w:abstractNumId w:val="32"/>
  </w:num>
  <w:num w:numId="25" w16cid:durableId="301887045">
    <w:abstractNumId w:val="13"/>
  </w:num>
  <w:num w:numId="26" w16cid:durableId="1537695532">
    <w:abstractNumId w:val="26"/>
  </w:num>
  <w:num w:numId="27" w16cid:durableId="134565195">
    <w:abstractNumId w:val="30"/>
  </w:num>
  <w:num w:numId="28" w16cid:durableId="473179656">
    <w:abstractNumId w:val="22"/>
  </w:num>
  <w:num w:numId="29" w16cid:durableId="1078014028">
    <w:abstractNumId w:val="24"/>
  </w:num>
  <w:num w:numId="30" w16cid:durableId="1108697604">
    <w:abstractNumId w:val="25"/>
  </w:num>
  <w:num w:numId="31" w16cid:durableId="2073238300">
    <w:abstractNumId w:val="16"/>
  </w:num>
  <w:num w:numId="32" w16cid:durableId="1651014320">
    <w:abstractNumId w:val="34"/>
  </w:num>
  <w:num w:numId="33" w16cid:durableId="849490062">
    <w:abstractNumId w:val="18"/>
  </w:num>
  <w:num w:numId="34" w16cid:durableId="2124760307">
    <w:abstractNumId w:val="27"/>
  </w:num>
  <w:num w:numId="35" w16cid:durableId="1555241362">
    <w:abstractNumId w:val="19"/>
  </w:num>
  <w:num w:numId="36" w16cid:durableId="13622411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EF"/>
    <w:rsid w:val="00000DCA"/>
    <w:rsid w:val="00005A93"/>
    <w:rsid w:val="00012231"/>
    <w:rsid w:val="00022243"/>
    <w:rsid w:val="00024550"/>
    <w:rsid w:val="000268C0"/>
    <w:rsid w:val="00026E9A"/>
    <w:rsid w:val="00030B3C"/>
    <w:rsid w:val="00065738"/>
    <w:rsid w:val="00067D30"/>
    <w:rsid w:val="00075B88"/>
    <w:rsid w:val="000760D1"/>
    <w:rsid w:val="000813A1"/>
    <w:rsid w:val="00087A45"/>
    <w:rsid w:val="000A07B6"/>
    <w:rsid w:val="000A777D"/>
    <w:rsid w:val="000B270B"/>
    <w:rsid w:val="000B4B27"/>
    <w:rsid w:val="000B7B08"/>
    <w:rsid w:val="000C7898"/>
    <w:rsid w:val="000E1250"/>
    <w:rsid w:val="000E2002"/>
    <w:rsid w:val="000E5408"/>
    <w:rsid w:val="000E5B16"/>
    <w:rsid w:val="000E62F2"/>
    <w:rsid w:val="000E6BF3"/>
    <w:rsid w:val="000F5197"/>
    <w:rsid w:val="000F7FB1"/>
    <w:rsid w:val="0010279C"/>
    <w:rsid w:val="00102BAA"/>
    <w:rsid w:val="00116768"/>
    <w:rsid w:val="00123DD8"/>
    <w:rsid w:val="00133BA3"/>
    <w:rsid w:val="00137ACC"/>
    <w:rsid w:val="0014099B"/>
    <w:rsid w:val="0014452C"/>
    <w:rsid w:val="00161554"/>
    <w:rsid w:val="00163878"/>
    <w:rsid w:val="0016414E"/>
    <w:rsid w:val="001653BF"/>
    <w:rsid w:val="0017322A"/>
    <w:rsid w:val="001735A6"/>
    <w:rsid w:val="00173ADB"/>
    <w:rsid w:val="0018245C"/>
    <w:rsid w:val="00194DF1"/>
    <w:rsid w:val="00195385"/>
    <w:rsid w:val="001A3CD4"/>
    <w:rsid w:val="001C0DE4"/>
    <w:rsid w:val="001C0F32"/>
    <w:rsid w:val="001C15A8"/>
    <w:rsid w:val="001C7B6C"/>
    <w:rsid w:val="001D0E60"/>
    <w:rsid w:val="001D47B3"/>
    <w:rsid w:val="001F4F5F"/>
    <w:rsid w:val="001F5A22"/>
    <w:rsid w:val="0020227D"/>
    <w:rsid w:val="00216011"/>
    <w:rsid w:val="00217923"/>
    <w:rsid w:val="002260FF"/>
    <w:rsid w:val="002263DE"/>
    <w:rsid w:val="002325A6"/>
    <w:rsid w:val="00232B80"/>
    <w:rsid w:val="0024118B"/>
    <w:rsid w:val="00242E50"/>
    <w:rsid w:val="00247B09"/>
    <w:rsid w:val="00252028"/>
    <w:rsid w:val="00255342"/>
    <w:rsid w:val="00256E9B"/>
    <w:rsid w:val="00274B0F"/>
    <w:rsid w:val="0027749B"/>
    <w:rsid w:val="002776FB"/>
    <w:rsid w:val="00290062"/>
    <w:rsid w:val="0029097C"/>
    <w:rsid w:val="00291C68"/>
    <w:rsid w:val="00291D1B"/>
    <w:rsid w:val="002A1750"/>
    <w:rsid w:val="002B1947"/>
    <w:rsid w:val="002B30EE"/>
    <w:rsid w:val="002C68A8"/>
    <w:rsid w:val="002E772B"/>
    <w:rsid w:val="002F16DE"/>
    <w:rsid w:val="002F6B0B"/>
    <w:rsid w:val="00303D9C"/>
    <w:rsid w:val="00306C86"/>
    <w:rsid w:val="00310011"/>
    <w:rsid w:val="003241E8"/>
    <w:rsid w:val="003329BE"/>
    <w:rsid w:val="00340357"/>
    <w:rsid w:val="0034629B"/>
    <w:rsid w:val="00367979"/>
    <w:rsid w:val="0036797E"/>
    <w:rsid w:val="003800F9"/>
    <w:rsid w:val="003804BB"/>
    <w:rsid w:val="00384C80"/>
    <w:rsid w:val="003910ED"/>
    <w:rsid w:val="003A529E"/>
    <w:rsid w:val="003A6E20"/>
    <w:rsid w:val="003B21B7"/>
    <w:rsid w:val="003C37CD"/>
    <w:rsid w:val="003C6BAE"/>
    <w:rsid w:val="003D78CE"/>
    <w:rsid w:val="003E06D5"/>
    <w:rsid w:val="003E0E07"/>
    <w:rsid w:val="003E3962"/>
    <w:rsid w:val="003E6878"/>
    <w:rsid w:val="003E6C9C"/>
    <w:rsid w:val="003E6D22"/>
    <w:rsid w:val="003F680C"/>
    <w:rsid w:val="004011CE"/>
    <w:rsid w:val="0040200E"/>
    <w:rsid w:val="0040452B"/>
    <w:rsid w:val="00412D03"/>
    <w:rsid w:val="00424268"/>
    <w:rsid w:val="00434192"/>
    <w:rsid w:val="004364BD"/>
    <w:rsid w:val="00441CD9"/>
    <w:rsid w:val="004451C3"/>
    <w:rsid w:val="00450D32"/>
    <w:rsid w:val="00454EAD"/>
    <w:rsid w:val="004563CA"/>
    <w:rsid w:val="00460EC1"/>
    <w:rsid w:val="00462B1C"/>
    <w:rsid w:val="00474D17"/>
    <w:rsid w:val="00481046"/>
    <w:rsid w:val="00481517"/>
    <w:rsid w:val="00481E33"/>
    <w:rsid w:val="0048450E"/>
    <w:rsid w:val="00484E6B"/>
    <w:rsid w:val="00485E39"/>
    <w:rsid w:val="0049705C"/>
    <w:rsid w:val="004A014B"/>
    <w:rsid w:val="004A0B18"/>
    <w:rsid w:val="004A0C5E"/>
    <w:rsid w:val="004A686B"/>
    <w:rsid w:val="004B2FAE"/>
    <w:rsid w:val="004B4ABE"/>
    <w:rsid w:val="004B4B2E"/>
    <w:rsid w:val="004C046B"/>
    <w:rsid w:val="004C117B"/>
    <w:rsid w:val="004C2AF8"/>
    <w:rsid w:val="004C795C"/>
    <w:rsid w:val="004D0621"/>
    <w:rsid w:val="004D349F"/>
    <w:rsid w:val="004D3F53"/>
    <w:rsid w:val="004D531C"/>
    <w:rsid w:val="004D68E4"/>
    <w:rsid w:val="004E45E5"/>
    <w:rsid w:val="004F7769"/>
    <w:rsid w:val="0051198E"/>
    <w:rsid w:val="005123B5"/>
    <w:rsid w:val="0051381C"/>
    <w:rsid w:val="00513E06"/>
    <w:rsid w:val="005161FF"/>
    <w:rsid w:val="00526A45"/>
    <w:rsid w:val="00530C8D"/>
    <w:rsid w:val="00535A5A"/>
    <w:rsid w:val="005372B9"/>
    <w:rsid w:val="00540FC2"/>
    <w:rsid w:val="005447F6"/>
    <w:rsid w:val="00555742"/>
    <w:rsid w:val="0055586F"/>
    <w:rsid w:val="00562DF7"/>
    <w:rsid w:val="00566BF5"/>
    <w:rsid w:val="00587B0C"/>
    <w:rsid w:val="00594612"/>
    <w:rsid w:val="005B486A"/>
    <w:rsid w:val="005C7019"/>
    <w:rsid w:val="005E00EC"/>
    <w:rsid w:val="005E7CEF"/>
    <w:rsid w:val="00600840"/>
    <w:rsid w:val="00610F0F"/>
    <w:rsid w:val="00615B27"/>
    <w:rsid w:val="006163B2"/>
    <w:rsid w:val="00625AFD"/>
    <w:rsid w:val="00625D4F"/>
    <w:rsid w:val="00630056"/>
    <w:rsid w:val="00630DB8"/>
    <w:rsid w:val="00631175"/>
    <w:rsid w:val="00636A31"/>
    <w:rsid w:val="006408A7"/>
    <w:rsid w:val="00640A2F"/>
    <w:rsid w:val="00651128"/>
    <w:rsid w:val="006521D9"/>
    <w:rsid w:val="006527D1"/>
    <w:rsid w:val="00655491"/>
    <w:rsid w:val="00666F9E"/>
    <w:rsid w:val="00670FCC"/>
    <w:rsid w:val="0068620E"/>
    <w:rsid w:val="006B01FB"/>
    <w:rsid w:val="006B360B"/>
    <w:rsid w:val="006B458D"/>
    <w:rsid w:val="006B53EF"/>
    <w:rsid w:val="006D062A"/>
    <w:rsid w:val="006D435B"/>
    <w:rsid w:val="006E2C20"/>
    <w:rsid w:val="006E3E29"/>
    <w:rsid w:val="006E4190"/>
    <w:rsid w:val="006F0AD9"/>
    <w:rsid w:val="006F19EF"/>
    <w:rsid w:val="006F1D4B"/>
    <w:rsid w:val="007072C1"/>
    <w:rsid w:val="00715EA5"/>
    <w:rsid w:val="00722D05"/>
    <w:rsid w:val="00732251"/>
    <w:rsid w:val="0073329F"/>
    <w:rsid w:val="007379BB"/>
    <w:rsid w:val="00743EFC"/>
    <w:rsid w:val="00752434"/>
    <w:rsid w:val="007569F9"/>
    <w:rsid w:val="00757E6A"/>
    <w:rsid w:val="00764127"/>
    <w:rsid w:val="00770118"/>
    <w:rsid w:val="0077299B"/>
    <w:rsid w:val="00773402"/>
    <w:rsid w:val="00777404"/>
    <w:rsid w:val="00781DA7"/>
    <w:rsid w:val="00784904"/>
    <w:rsid w:val="00785014"/>
    <w:rsid w:val="00785EEB"/>
    <w:rsid w:val="007906C3"/>
    <w:rsid w:val="00793CDA"/>
    <w:rsid w:val="007A712A"/>
    <w:rsid w:val="007A7C13"/>
    <w:rsid w:val="007B0B06"/>
    <w:rsid w:val="007C15FD"/>
    <w:rsid w:val="007C18C9"/>
    <w:rsid w:val="007C78CF"/>
    <w:rsid w:val="007D37E0"/>
    <w:rsid w:val="007D7E17"/>
    <w:rsid w:val="007E43F1"/>
    <w:rsid w:val="007E4C88"/>
    <w:rsid w:val="007F0E9B"/>
    <w:rsid w:val="007F170E"/>
    <w:rsid w:val="00801C5E"/>
    <w:rsid w:val="00803738"/>
    <w:rsid w:val="00807092"/>
    <w:rsid w:val="00812F5A"/>
    <w:rsid w:val="00814381"/>
    <w:rsid w:val="0082098A"/>
    <w:rsid w:val="00822A02"/>
    <w:rsid w:val="0082447A"/>
    <w:rsid w:val="00826BAC"/>
    <w:rsid w:val="00826E6D"/>
    <w:rsid w:val="00840E01"/>
    <w:rsid w:val="0084358C"/>
    <w:rsid w:val="008444D6"/>
    <w:rsid w:val="00850223"/>
    <w:rsid w:val="00852144"/>
    <w:rsid w:val="008546B7"/>
    <w:rsid w:val="008566CE"/>
    <w:rsid w:val="00862B1F"/>
    <w:rsid w:val="008A63DA"/>
    <w:rsid w:val="008A7E4B"/>
    <w:rsid w:val="008B08EE"/>
    <w:rsid w:val="008B2E2A"/>
    <w:rsid w:val="008C38C1"/>
    <w:rsid w:val="008C4C99"/>
    <w:rsid w:val="008C54ED"/>
    <w:rsid w:val="008D1963"/>
    <w:rsid w:val="008E0522"/>
    <w:rsid w:val="008E1F75"/>
    <w:rsid w:val="008E5E67"/>
    <w:rsid w:val="008F40A7"/>
    <w:rsid w:val="00903F6F"/>
    <w:rsid w:val="00910160"/>
    <w:rsid w:val="009114D6"/>
    <w:rsid w:val="009123A5"/>
    <w:rsid w:val="00931542"/>
    <w:rsid w:val="009330B2"/>
    <w:rsid w:val="00950586"/>
    <w:rsid w:val="00950F70"/>
    <w:rsid w:val="009513D3"/>
    <w:rsid w:val="00952290"/>
    <w:rsid w:val="009576CD"/>
    <w:rsid w:val="00966BF9"/>
    <w:rsid w:val="00972DB7"/>
    <w:rsid w:val="00976CBB"/>
    <w:rsid w:val="00976E4A"/>
    <w:rsid w:val="0099352E"/>
    <w:rsid w:val="009952A8"/>
    <w:rsid w:val="009A04E7"/>
    <w:rsid w:val="009A112F"/>
    <w:rsid w:val="009A2071"/>
    <w:rsid w:val="009A24B2"/>
    <w:rsid w:val="009A5B16"/>
    <w:rsid w:val="009B25DD"/>
    <w:rsid w:val="009C003A"/>
    <w:rsid w:val="009D369C"/>
    <w:rsid w:val="009E6B4A"/>
    <w:rsid w:val="009F25AA"/>
    <w:rsid w:val="009F50E9"/>
    <w:rsid w:val="00A01909"/>
    <w:rsid w:val="00A04B71"/>
    <w:rsid w:val="00A04C51"/>
    <w:rsid w:val="00A06548"/>
    <w:rsid w:val="00A104A7"/>
    <w:rsid w:val="00A152DE"/>
    <w:rsid w:val="00A1760F"/>
    <w:rsid w:val="00A332CF"/>
    <w:rsid w:val="00A3460F"/>
    <w:rsid w:val="00A35233"/>
    <w:rsid w:val="00A401DC"/>
    <w:rsid w:val="00A4365B"/>
    <w:rsid w:val="00A442A6"/>
    <w:rsid w:val="00A61300"/>
    <w:rsid w:val="00A61C51"/>
    <w:rsid w:val="00A66806"/>
    <w:rsid w:val="00A719F1"/>
    <w:rsid w:val="00A75125"/>
    <w:rsid w:val="00A8229E"/>
    <w:rsid w:val="00A83E23"/>
    <w:rsid w:val="00A8588F"/>
    <w:rsid w:val="00A85C57"/>
    <w:rsid w:val="00A85D33"/>
    <w:rsid w:val="00A87943"/>
    <w:rsid w:val="00A965AF"/>
    <w:rsid w:val="00AA7CB8"/>
    <w:rsid w:val="00AB72DC"/>
    <w:rsid w:val="00AC30D8"/>
    <w:rsid w:val="00AC4F57"/>
    <w:rsid w:val="00AC686C"/>
    <w:rsid w:val="00AD6FAB"/>
    <w:rsid w:val="00AE0110"/>
    <w:rsid w:val="00AF06B1"/>
    <w:rsid w:val="00B163C8"/>
    <w:rsid w:val="00B22CD0"/>
    <w:rsid w:val="00B247C6"/>
    <w:rsid w:val="00B3000D"/>
    <w:rsid w:val="00B356AA"/>
    <w:rsid w:val="00B37AEB"/>
    <w:rsid w:val="00B37FEC"/>
    <w:rsid w:val="00B55B2A"/>
    <w:rsid w:val="00B56E72"/>
    <w:rsid w:val="00B60959"/>
    <w:rsid w:val="00B631E0"/>
    <w:rsid w:val="00B6692A"/>
    <w:rsid w:val="00B72E9F"/>
    <w:rsid w:val="00B758BE"/>
    <w:rsid w:val="00B75C1E"/>
    <w:rsid w:val="00B95848"/>
    <w:rsid w:val="00BA1BCA"/>
    <w:rsid w:val="00BA3E1E"/>
    <w:rsid w:val="00BA456E"/>
    <w:rsid w:val="00BA4E0F"/>
    <w:rsid w:val="00BA56F1"/>
    <w:rsid w:val="00BB6646"/>
    <w:rsid w:val="00BB6ADF"/>
    <w:rsid w:val="00BB6CEE"/>
    <w:rsid w:val="00BC7523"/>
    <w:rsid w:val="00BD1D86"/>
    <w:rsid w:val="00BE272B"/>
    <w:rsid w:val="00BE5C71"/>
    <w:rsid w:val="00BF3608"/>
    <w:rsid w:val="00BF5BB5"/>
    <w:rsid w:val="00C050E0"/>
    <w:rsid w:val="00C0525C"/>
    <w:rsid w:val="00C058C8"/>
    <w:rsid w:val="00C05EBF"/>
    <w:rsid w:val="00C143EF"/>
    <w:rsid w:val="00C21DC1"/>
    <w:rsid w:val="00C23591"/>
    <w:rsid w:val="00C249A7"/>
    <w:rsid w:val="00C36459"/>
    <w:rsid w:val="00C36735"/>
    <w:rsid w:val="00C460CA"/>
    <w:rsid w:val="00C50A32"/>
    <w:rsid w:val="00C51253"/>
    <w:rsid w:val="00C54002"/>
    <w:rsid w:val="00C61473"/>
    <w:rsid w:val="00C72DC2"/>
    <w:rsid w:val="00C935E9"/>
    <w:rsid w:val="00C96BE9"/>
    <w:rsid w:val="00CA0CEF"/>
    <w:rsid w:val="00CA1CB4"/>
    <w:rsid w:val="00CA1DD8"/>
    <w:rsid w:val="00CA37AC"/>
    <w:rsid w:val="00CA43DD"/>
    <w:rsid w:val="00CA45F3"/>
    <w:rsid w:val="00CA771E"/>
    <w:rsid w:val="00CA79AE"/>
    <w:rsid w:val="00CC3A7F"/>
    <w:rsid w:val="00CC460A"/>
    <w:rsid w:val="00CD749A"/>
    <w:rsid w:val="00CE5AE9"/>
    <w:rsid w:val="00CE64C4"/>
    <w:rsid w:val="00CE6752"/>
    <w:rsid w:val="00CE764D"/>
    <w:rsid w:val="00CF1771"/>
    <w:rsid w:val="00D128CB"/>
    <w:rsid w:val="00D13B09"/>
    <w:rsid w:val="00D16A39"/>
    <w:rsid w:val="00D2152F"/>
    <w:rsid w:val="00D25A8C"/>
    <w:rsid w:val="00D42619"/>
    <w:rsid w:val="00D46A4E"/>
    <w:rsid w:val="00D54F24"/>
    <w:rsid w:val="00D576BA"/>
    <w:rsid w:val="00D60A57"/>
    <w:rsid w:val="00D62746"/>
    <w:rsid w:val="00D671A7"/>
    <w:rsid w:val="00D7053E"/>
    <w:rsid w:val="00D75EDB"/>
    <w:rsid w:val="00D77257"/>
    <w:rsid w:val="00D83349"/>
    <w:rsid w:val="00D84904"/>
    <w:rsid w:val="00D84DE9"/>
    <w:rsid w:val="00D911DE"/>
    <w:rsid w:val="00D92102"/>
    <w:rsid w:val="00D92B73"/>
    <w:rsid w:val="00DA58AC"/>
    <w:rsid w:val="00DB5DFD"/>
    <w:rsid w:val="00DB6BFF"/>
    <w:rsid w:val="00DB6F49"/>
    <w:rsid w:val="00DC309E"/>
    <w:rsid w:val="00DC673B"/>
    <w:rsid w:val="00DD0931"/>
    <w:rsid w:val="00DD1895"/>
    <w:rsid w:val="00DD4293"/>
    <w:rsid w:val="00DD4ABA"/>
    <w:rsid w:val="00DE36C4"/>
    <w:rsid w:val="00DE7F8A"/>
    <w:rsid w:val="00DF0A7B"/>
    <w:rsid w:val="00DF1EAB"/>
    <w:rsid w:val="00DF70CC"/>
    <w:rsid w:val="00E06275"/>
    <w:rsid w:val="00E10C89"/>
    <w:rsid w:val="00E10E3D"/>
    <w:rsid w:val="00E10F7A"/>
    <w:rsid w:val="00E12494"/>
    <w:rsid w:val="00E225E2"/>
    <w:rsid w:val="00E2268F"/>
    <w:rsid w:val="00E267ED"/>
    <w:rsid w:val="00E4346E"/>
    <w:rsid w:val="00E463A2"/>
    <w:rsid w:val="00E510AF"/>
    <w:rsid w:val="00E52822"/>
    <w:rsid w:val="00E6561D"/>
    <w:rsid w:val="00E70D68"/>
    <w:rsid w:val="00E76A04"/>
    <w:rsid w:val="00E83667"/>
    <w:rsid w:val="00E83EAF"/>
    <w:rsid w:val="00E85120"/>
    <w:rsid w:val="00E94449"/>
    <w:rsid w:val="00E94C33"/>
    <w:rsid w:val="00EA28EA"/>
    <w:rsid w:val="00EA43AA"/>
    <w:rsid w:val="00EB02FA"/>
    <w:rsid w:val="00EB07BC"/>
    <w:rsid w:val="00EB5CF8"/>
    <w:rsid w:val="00EB63C7"/>
    <w:rsid w:val="00EC0433"/>
    <w:rsid w:val="00EC5F11"/>
    <w:rsid w:val="00EC7CF2"/>
    <w:rsid w:val="00ED05D4"/>
    <w:rsid w:val="00ED1EA4"/>
    <w:rsid w:val="00ED7E19"/>
    <w:rsid w:val="00EE2653"/>
    <w:rsid w:val="00EE70FE"/>
    <w:rsid w:val="00F07FD6"/>
    <w:rsid w:val="00F11BE6"/>
    <w:rsid w:val="00F11C34"/>
    <w:rsid w:val="00F12D4C"/>
    <w:rsid w:val="00F14255"/>
    <w:rsid w:val="00F14F54"/>
    <w:rsid w:val="00F16963"/>
    <w:rsid w:val="00F2221C"/>
    <w:rsid w:val="00F33754"/>
    <w:rsid w:val="00F35773"/>
    <w:rsid w:val="00F377BF"/>
    <w:rsid w:val="00F443AF"/>
    <w:rsid w:val="00F45671"/>
    <w:rsid w:val="00F45FBA"/>
    <w:rsid w:val="00F466D8"/>
    <w:rsid w:val="00F54C8A"/>
    <w:rsid w:val="00F57812"/>
    <w:rsid w:val="00F742C1"/>
    <w:rsid w:val="00FA0A16"/>
    <w:rsid w:val="00FB2961"/>
    <w:rsid w:val="00FB3964"/>
    <w:rsid w:val="00FB6D27"/>
    <w:rsid w:val="00FC0B1A"/>
    <w:rsid w:val="00FC4F3F"/>
    <w:rsid w:val="00FD074D"/>
    <w:rsid w:val="00FD36B2"/>
    <w:rsid w:val="00FE63A8"/>
    <w:rsid w:val="00FF3612"/>
    <w:rsid w:val="00FF69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CE9CF"/>
  <w15:docId w15:val="{EC77779D-0C53-4432-B567-7D9E7FB5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A2A2A" w:themeColor="text2"/>
        <w:sz w:val="22"/>
        <w:szCs w:val="22"/>
        <w:lang w:val="el-GR"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7379BB"/>
    <w:pPr>
      <w:spacing w:after="0" w:line="360" w:lineRule="auto"/>
      <w:ind w:firstLine="720"/>
      <w:jc w:val="both"/>
    </w:pPr>
    <w:rPr>
      <w:rFonts w:ascii="Times New Roman" w:hAnsi="Times New Roman" w:cs="Arial"/>
      <w:sz w:val="24"/>
    </w:rPr>
  </w:style>
  <w:style w:type="paragraph" w:styleId="1">
    <w:name w:val="heading 1"/>
    <w:basedOn w:val="a1"/>
    <w:next w:val="a1"/>
    <w:link w:val="1Char"/>
    <w:uiPriority w:val="1"/>
    <w:qFormat/>
    <w:rsid w:val="007379BB"/>
    <w:pPr>
      <w:pageBreakBefore/>
      <w:spacing w:after="100"/>
      <w:contextualSpacing/>
      <w:outlineLvl w:val="0"/>
    </w:pPr>
    <w:rPr>
      <w:rFonts w:eastAsiaTheme="majorEastAsia" w:cstheme="majorBidi"/>
      <w:b/>
      <w:sz w:val="36"/>
      <w:szCs w:val="32"/>
    </w:rPr>
  </w:style>
  <w:style w:type="paragraph" w:styleId="2">
    <w:name w:val="heading 2"/>
    <w:basedOn w:val="a1"/>
    <w:next w:val="a1"/>
    <w:link w:val="2Char"/>
    <w:uiPriority w:val="1"/>
    <w:unhideWhenUsed/>
    <w:qFormat/>
    <w:rsid w:val="007379BB"/>
    <w:pPr>
      <w:keepNext/>
      <w:keepLines/>
      <w:pBdr>
        <w:top w:val="single" w:sz="24" w:space="18" w:color="2A2A2A" w:themeColor="text2"/>
      </w:pBdr>
      <w:spacing w:after="320" w:line="240" w:lineRule="auto"/>
      <w:contextualSpacing/>
      <w:outlineLvl w:val="1"/>
    </w:pPr>
    <w:rPr>
      <w:rFonts w:eastAsiaTheme="majorEastAsia" w:cstheme="majorBidi"/>
      <w:b/>
      <w:color w:val="7A4F13" w:themeColor="accent1" w:themeShade="80"/>
      <w:sz w:val="32"/>
      <w:szCs w:val="26"/>
    </w:rPr>
  </w:style>
  <w:style w:type="paragraph" w:styleId="3">
    <w:name w:val="heading 3"/>
    <w:basedOn w:val="a1"/>
    <w:next w:val="a1"/>
    <w:link w:val="3Char"/>
    <w:uiPriority w:val="1"/>
    <w:unhideWhenUsed/>
    <w:qFormat/>
    <w:rsid w:val="007379BB"/>
    <w:pPr>
      <w:keepNext/>
      <w:keepLines/>
      <w:spacing w:after="320" w:line="240" w:lineRule="auto"/>
      <w:contextualSpacing/>
      <w:outlineLvl w:val="2"/>
    </w:pPr>
    <w:rPr>
      <w:rFonts w:eastAsiaTheme="majorEastAsia" w:cstheme="majorBidi"/>
      <w:b/>
      <w:sz w:val="28"/>
      <w:szCs w:val="24"/>
    </w:rPr>
  </w:style>
  <w:style w:type="paragraph" w:styleId="4">
    <w:name w:val="heading 4"/>
    <w:basedOn w:val="a1"/>
    <w:next w:val="a1"/>
    <w:link w:val="4Char"/>
    <w:uiPriority w:val="1"/>
    <w:semiHidden/>
    <w:unhideWhenUsed/>
    <w:qFormat/>
    <w:rsid w:val="00CC3A7F"/>
    <w:pPr>
      <w:keepNext/>
      <w:keepLines/>
      <w:spacing w:after="320" w:line="240" w:lineRule="auto"/>
      <w:contextualSpacing/>
      <w:outlineLvl w:val="3"/>
    </w:pPr>
    <w:rPr>
      <w:rFonts w:asciiTheme="majorHAnsi" w:eastAsiaTheme="majorEastAsia" w:hAnsiTheme="majorHAnsi" w:cstheme="majorBidi"/>
      <w:b/>
      <w:i/>
      <w:iCs/>
      <w:sz w:val="36"/>
    </w:rPr>
  </w:style>
  <w:style w:type="paragraph" w:styleId="5">
    <w:name w:val="heading 5"/>
    <w:basedOn w:val="a1"/>
    <w:next w:val="a1"/>
    <w:link w:val="5Char"/>
    <w:uiPriority w:val="1"/>
    <w:semiHidden/>
    <w:unhideWhenUsed/>
    <w:qFormat/>
    <w:rsid w:val="00CC3A7F"/>
    <w:pPr>
      <w:keepNext/>
      <w:keepLines/>
      <w:spacing w:after="320" w:line="240" w:lineRule="auto"/>
      <w:contextualSpacing/>
      <w:outlineLvl w:val="4"/>
    </w:pPr>
    <w:rPr>
      <w:rFonts w:asciiTheme="majorHAnsi" w:eastAsiaTheme="majorEastAsia" w:hAnsiTheme="majorHAnsi" w:cstheme="majorBidi"/>
      <w:b/>
      <w:color w:val="5F5F5F" w:themeColor="text2" w:themeTint="BF"/>
      <w:sz w:val="36"/>
    </w:rPr>
  </w:style>
  <w:style w:type="paragraph" w:styleId="6">
    <w:name w:val="heading 6"/>
    <w:basedOn w:val="a1"/>
    <w:next w:val="a1"/>
    <w:link w:val="6Char"/>
    <w:uiPriority w:val="1"/>
    <w:semiHidden/>
    <w:unhideWhenUsed/>
    <w:qFormat/>
    <w:rsid w:val="00CC3A7F"/>
    <w:pPr>
      <w:keepNext/>
      <w:keepLines/>
      <w:pBdr>
        <w:top w:val="single" w:sz="12" w:space="12" w:color="2A2A2A" w:themeColor="text2"/>
      </w:pBdr>
      <w:spacing w:after="320" w:line="240" w:lineRule="auto"/>
      <w:contextualSpacing/>
      <w:outlineLvl w:val="5"/>
    </w:pPr>
    <w:rPr>
      <w:rFonts w:asciiTheme="majorHAnsi" w:eastAsiaTheme="majorEastAsia" w:hAnsiTheme="majorHAnsi" w:cstheme="majorBidi"/>
      <w:b/>
      <w:color w:val="7A4F13" w:themeColor="accent1" w:themeShade="80"/>
      <w:sz w:val="36"/>
    </w:rPr>
  </w:style>
  <w:style w:type="paragraph" w:styleId="7">
    <w:name w:val="heading 7"/>
    <w:basedOn w:val="a1"/>
    <w:next w:val="a1"/>
    <w:link w:val="7Char"/>
    <w:uiPriority w:val="1"/>
    <w:semiHidden/>
    <w:unhideWhenUsed/>
    <w:qFormat/>
    <w:rsid w:val="00CC3A7F"/>
    <w:pPr>
      <w:keepNext/>
      <w:keepLines/>
      <w:spacing w:after="240" w:line="240" w:lineRule="auto"/>
      <w:contextualSpacing/>
      <w:outlineLvl w:val="6"/>
    </w:pPr>
    <w:rPr>
      <w:rFonts w:asciiTheme="majorHAnsi" w:eastAsiaTheme="majorEastAsia" w:hAnsiTheme="majorHAnsi" w:cstheme="majorBidi"/>
      <w:b/>
      <w:iCs/>
      <w:sz w:val="32"/>
    </w:rPr>
  </w:style>
  <w:style w:type="paragraph" w:styleId="8">
    <w:name w:val="heading 8"/>
    <w:basedOn w:val="a1"/>
    <w:next w:val="a1"/>
    <w:link w:val="8Char"/>
    <w:uiPriority w:val="1"/>
    <w:semiHidden/>
    <w:unhideWhenUsed/>
    <w:qFormat/>
    <w:rsid w:val="00CC3A7F"/>
    <w:pPr>
      <w:keepNext/>
      <w:keepLines/>
      <w:spacing w:after="240" w:line="240" w:lineRule="auto"/>
      <w:contextualSpacing/>
      <w:outlineLvl w:val="7"/>
    </w:pPr>
    <w:rPr>
      <w:rFonts w:asciiTheme="majorHAnsi" w:eastAsiaTheme="majorEastAsia" w:hAnsiTheme="majorHAnsi" w:cstheme="majorBidi"/>
      <w:b/>
      <w:i/>
      <w:sz w:val="32"/>
      <w:szCs w:val="21"/>
    </w:rPr>
  </w:style>
  <w:style w:type="paragraph" w:styleId="9">
    <w:name w:val="heading 9"/>
    <w:basedOn w:val="a1"/>
    <w:next w:val="a1"/>
    <w:link w:val="9Char"/>
    <w:uiPriority w:val="1"/>
    <w:semiHidden/>
    <w:unhideWhenUsed/>
    <w:qFormat/>
    <w:rsid w:val="00CC3A7F"/>
    <w:pPr>
      <w:keepNext/>
      <w:keepLines/>
      <w:spacing w:after="240" w:line="240" w:lineRule="auto"/>
      <w:contextualSpacing/>
      <w:outlineLvl w:val="8"/>
    </w:pPr>
    <w:rPr>
      <w:rFonts w:asciiTheme="majorHAnsi" w:eastAsiaTheme="majorEastAsia" w:hAnsiTheme="majorHAnsi" w:cstheme="majorBidi"/>
      <w:b/>
      <w:iCs/>
      <w:color w:val="5F5F5F" w:themeColor="text2" w:themeTint="BF"/>
      <w:sz w:val="32"/>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qFormat/>
    <w:rsid w:val="007379BB"/>
    <w:pPr>
      <w:spacing w:line="240" w:lineRule="auto"/>
    </w:pPr>
    <w:rPr>
      <w:b/>
      <w:sz w:val="46"/>
    </w:rPr>
  </w:style>
  <w:style w:type="character" w:customStyle="1" w:styleId="Char">
    <w:name w:val="Υποσέλιδο Char"/>
    <w:basedOn w:val="a2"/>
    <w:link w:val="a5"/>
    <w:uiPriority w:val="99"/>
    <w:rPr>
      <w:rFonts w:ascii="Times New Roman" w:hAnsi="Times New Roman" w:cs="Arial"/>
      <w:b/>
      <w:sz w:val="46"/>
    </w:rPr>
  </w:style>
  <w:style w:type="character" w:customStyle="1" w:styleId="1Char">
    <w:name w:val="Επικεφαλίδα 1 Char"/>
    <w:basedOn w:val="a2"/>
    <w:link w:val="1"/>
    <w:uiPriority w:val="1"/>
    <w:rsid w:val="00EE70FE"/>
    <w:rPr>
      <w:rFonts w:ascii="Times New Roman" w:eastAsiaTheme="majorEastAsia" w:hAnsi="Times New Roman" w:cstheme="majorBidi"/>
      <w:b/>
      <w:sz w:val="36"/>
      <w:szCs w:val="32"/>
    </w:rPr>
  </w:style>
  <w:style w:type="character" w:customStyle="1" w:styleId="2Char">
    <w:name w:val="Επικεφαλίδα 2 Char"/>
    <w:basedOn w:val="a2"/>
    <w:link w:val="2"/>
    <w:uiPriority w:val="1"/>
    <w:rsid w:val="00EE70FE"/>
    <w:rPr>
      <w:rFonts w:ascii="Times New Roman" w:eastAsiaTheme="majorEastAsia" w:hAnsi="Times New Roman" w:cstheme="majorBidi"/>
      <w:b/>
      <w:color w:val="7A4F13" w:themeColor="accent1" w:themeShade="80"/>
      <w:sz w:val="32"/>
      <w:szCs w:val="26"/>
    </w:rPr>
  </w:style>
  <w:style w:type="paragraph" w:styleId="a">
    <w:name w:val="List Bullet"/>
    <w:basedOn w:val="a1"/>
    <w:uiPriority w:val="5"/>
    <w:qFormat/>
    <w:rsid w:val="007379BB"/>
    <w:pPr>
      <w:numPr>
        <w:numId w:val="7"/>
      </w:numPr>
      <w:spacing w:after="120"/>
      <w:ind w:left="0" w:firstLine="391"/>
    </w:pPr>
  </w:style>
  <w:style w:type="table" w:styleId="a6">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name w:val="Μοντέρνα εργασία"/>
    <w:basedOn w:val="a3"/>
    <w:uiPriority w:val="99"/>
    <w:rsid w:val="00CC3A7F"/>
    <w:pPr>
      <w:spacing w:before="200" w:line="240" w:lineRule="auto"/>
    </w:pPr>
    <w:tblPr>
      <w:tblBorders>
        <w:insideH w:val="single" w:sz="8" w:space="0" w:color="2A2A2A" w:themeColor="text2"/>
      </w:tblBorders>
      <w:tblCellMar>
        <w:left w:w="144" w:type="dxa"/>
        <w:right w:w="144" w:type="dxa"/>
      </w:tblCellMar>
    </w:tblPr>
    <w:tcPr>
      <w:vAlign w:val="center"/>
    </w:tcPr>
    <w:tblStylePr w:type="firstRow">
      <w:pPr>
        <w:wordWrap/>
        <w:spacing w:beforeLines="0" w:before="480" w:beforeAutospacing="0" w:afterLines="0" w:after="360" w:afterAutospacing="0" w:line="216" w:lineRule="auto"/>
        <w:contextualSpacing w:val="0"/>
      </w:pPr>
      <w:rPr>
        <w:rFonts w:asciiTheme="majorHAnsi" w:hAnsiTheme="majorHAnsi"/>
        <w:b/>
        <w:i w:val="0"/>
        <w:color w:val="7A4F13" w:themeColor="accent1" w:themeShade="80"/>
        <w:sz w:val="28"/>
      </w:rPr>
      <w:tblPr/>
      <w:trPr>
        <w:tblHeader/>
      </w:trPr>
      <w:tcPr>
        <w:tcBorders>
          <w:top w:val="nil"/>
          <w:left w:val="nil"/>
          <w:bottom w:val="single" w:sz="24" w:space="0" w:color="2A2A2A" w:themeColor="text2"/>
          <w:right w:val="nil"/>
          <w:insideH w:val="nil"/>
          <w:insideV w:val="nil"/>
          <w:tl2br w:val="nil"/>
          <w:tr2bl w:val="nil"/>
        </w:tcBorders>
      </w:tcPr>
    </w:tblStylePr>
    <w:tblStylePr w:type="firstCol">
      <w:pPr>
        <w:wordWrap/>
        <w:jc w:val="right"/>
      </w:pPr>
      <w:rPr>
        <w:b/>
      </w:rPr>
      <w:tblPr/>
      <w:tcPr>
        <w:tcMar>
          <w:top w:w="0" w:type="nil"/>
          <w:left w:w="0" w:type="nil"/>
          <w:bottom w:w="0" w:type="nil"/>
          <w:right w:w="432" w:type="dxa"/>
        </w:tcMar>
      </w:tcPr>
    </w:tblStylePr>
    <w:tblStylePr w:type="nwCell">
      <w:pPr>
        <w:wordWrap/>
        <w:jc w:val="left"/>
      </w:pPr>
    </w:tblStylePr>
  </w:style>
  <w:style w:type="character" w:customStyle="1" w:styleId="3Char">
    <w:name w:val="Επικεφαλίδα 3 Char"/>
    <w:basedOn w:val="a2"/>
    <w:link w:val="3"/>
    <w:uiPriority w:val="1"/>
    <w:rsid w:val="00EE70FE"/>
    <w:rPr>
      <w:rFonts w:ascii="Times New Roman" w:eastAsiaTheme="majorEastAsia" w:hAnsi="Times New Roman" w:cstheme="majorBidi"/>
      <w:b/>
      <w:sz w:val="28"/>
      <w:szCs w:val="24"/>
    </w:rPr>
  </w:style>
  <w:style w:type="character" w:customStyle="1" w:styleId="4Char">
    <w:name w:val="Επικεφαλίδα 4 Char"/>
    <w:basedOn w:val="a2"/>
    <w:link w:val="4"/>
    <w:uiPriority w:val="1"/>
    <w:semiHidden/>
    <w:rsid w:val="0029097C"/>
    <w:rPr>
      <w:rFonts w:asciiTheme="majorHAnsi" w:eastAsiaTheme="majorEastAsia" w:hAnsiTheme="majorHAnsi" w:cstheme="majorBidi"/>
      <w:b/>
      <w:i/>
      <w:iCs/>
      <w:sz w:val="36"/>
    </w:rPr>
  </w:style>
  <w:style w:type="character" w:customStyle="1" w:styleId="5Char">
    <w:name w:val="Επικεφαλίδα 5 Char"/>
    <w:basedOn w:val="a2"/>
    <w:link w:val="5"/>
    <w:uiPriority w:val="1"/>
    <w:semiHidden/>
    <w:rsid w:val="0029097C"/>
    <w:rPr>
      <w:rFonts w:asciiTheme="majorHAnsi" w:eastAsiaTheme="majorEastAsia" w:hAnsiTheme="majorHAnsi" w:cstheme="majorBidi"/>
      <w:b/>
      <w:color w:val="5F5F5F" w:themeColor="text2" w:themeTint="BF"/>
      <w:sz w:val="36"/>
    </w:rPr>
  </w:style>
  <w:style w:type="character" w:customStyle="1" w:styleId="6Char">
    <w:name w:val="Επικεφαλίδα 6 Char"/>
    <w:basedOn w:val="a2"/>
    <w:link w:val="6"/>
    <w:uiPriority w:val="1"/>
    <w:semiHidden/>
    <w:rsid w:val="0029097C"/>
    <w:rPr>
      <w:rFonts w:asciiTheme="majorHAnsi" w:eastAsiaTheme="majorEastAsia" w:hAnsiTheme="majorHAnsi" w:cstheme="majorBidi"/>
      <w:b/>
      <w:color w:val="7A4F13" w:themeColor="accent1" w:themeShade="80"/>
      <w:sz w:val="36"/>
    </w:rPr>
  </w:style>
  <w:style w:type="character" w:customStyle="1" w:styleId="7Char">
    <w:name w:val="Επικεφαλίδα 7 Char"/>
    <w:basedOn w:val="a2"/>
    <w:link w:val="7"/>
    <w:uiPriority w:val="1"/>
    <w:semiHidden/>
    <w:rsid w:val="0029097C"/>
    <w:rPr>
      <w:rFonts w:asciiTheme="majorHAnsi" w:eastAsiaTheme="majorEastAsia" w:hAnsiTheme="majorHAnsi" w:cstheme="majorBidi"/>
      <w:b/>
      <w:iCs/>
      <w:sz w:val="32"/>
    </w:rPr>
  </w:style>
  <w:style w:type="character" w:customStyle="1" w:styleId="8Char">
    <w:name w:val="Επικεφαλίδα 8 Char"/>
    <w:basedOn w:val="a2"/>
    <w:link w:val="8"/>
    <w:uiPriority w:val="1"/>
    <w:semiHidden/>
    <w:rsid w:val="0029097C"/>
    <w:rPr>
      <w:rFonts w:asciiTheme="majorHAnsi" w:eastAsiaTheme="majorEastAsia" w:hAnsiTheme="majorHAnsi" w:cstheme="majorBidi"/>
      <w:b/>
      <w:i/>
      <w:sz w:val="32"/>
      <w:szCs w:val="21"/>
    </w:rPr>
  </w:style>
  <w:style w:type="character" w:customStyle="1" w:styleId="9Char">
    <w:name w:val="Επικεφαλίδα 9 Char"/>
    <w:basedOn w:val="a2"/>
    <w:link w:val="9"/>
    <w:uiPriority w:val="1"/>
    <w:semiHidden/>
    <w:rsid w:val="0029097C"/>
    <w:rPr>
      <w:rFonts w:asciiTheme="majorHAnsi" w:eastAsiaTheme="majorEastAsia" w:hAnsiTheme="majorHAnsi" w:cstheme="majorBidi"/>
      <w:b/>
      <w:iCs/>
      <w:color w:val="5F5F5F" w:themeColor="text2" w:themeTint="BF"/>
      <w:sz w:val="32"/>
      <w:szCs w:val="21"/>
    </w:rPr>
  </w:style>
  <w:style w:type="character" w:styleId="a8">
    <w:name w:val="Emphasis"/>
    <w:basedOn w:val="a2"/>
    <w:uiPriority w:val="20"/>
    <w:semiHidden/>
    <w:unhideWhenUsed/>
    <w:qFormat/>
    <w:rsid w:val="00D54F24"/>
    <w:rPr>
      <w:i w:val="0"/>
      <w:iCs/>
      <w:color w:val="7A4F13" w:themeColor="accent1" w:themeShade="80"/>
    </w:rPr>
  </w:style>
  <w:style w:type="character" w:styleId="a9">
    <w:name w:val="Intense Emphasis"/>
    <w:basedOn w:val="a2"/>
    <w:uiPriority w:val="21"/>
    <w:semiHidden/>
    <w:unhideWhenUsed/>
    <w:qFormat/>
    <w:rsid w:val="00D54F24"/>
    <w:rPr>
      <w:b/>
      <w:i/>
      <w:iCs/>
      <w:color w:val="7A4F13" w:themeColor="accent1" w:themeShade="80"/>
    </w:rPr>
  </w:style>
  <w:style w:type="character" w:styleId="aa">
    <w:name w:val="Strong"/>
    <w:basedOn w:val="a2"/>
    <w:uiPriority w:val="22"/>
    <w:unhideWhenUsed/>
    <w:qFormat/>
    <w:rPr>
      <w:b/>
      <w:bCs/>
    </w:rPr>
  </w:style>
  <w:style w:type="character" w:styleId="ab">
    <w:name w:val="Subtle Reference"/>
    <w:basedOn w:val="a2"/>
    <w:uiPriority w:val="31"/>
    <w:semiHidden/>
    <w:unhideWhenUsed/>
    <w:qFormat/>
    <w:rPr>
      <w:caps/>
      <w:smallCaps w:val="0"/>
      <w:color w:val="2A2A2A" w:themeColor="text2"/>
    </w:rPr>
  </w:style>
  <w:style w:type="character" w:styleId="ac">
    <w:name w:val="Intense Reference"/>
    <w:basedOn w:val="a2"/>
    <w:uiPriority w:val="32"/>
    <w:semiHidden/>
    <w:unhideWhenUsed/>
    <w:qFormat/>
    <w:rPr>
      <w:b/>
      <w:bCs/>
      <w:caps/>
      <w:smallCaps w:val="0"/>
      <w:color w:val="2A2A2A" w:themeColor="text2"/>
      <w:spacing w:val="0"/>
    </w:rPr>
  </w:style>
  <w:style w:type="character" w:styleId="ad">
    <w:name w:val="Book Title"/>
    <w:basedOn w:val="a2"/>
    <w:uiPriority w:val="33"/>
    <w:semiHidden/>
    <w:unhideWhenUsed/>
    <w:qFormat/>
    <w:rPr>
      <w:b w:val="0"/>
      <w:bCs/>
      <w:i w:val="0"/>
      <w:iCs/>
      <w:spacing w:val="0"/>
      <w:u w:val="single"/>
    </w:rPr>
  </w:style>
  <w:style w:type="paragraph" w:styleId="ae">
    <w:name w:val="caption"/>
    <w:basedOn w:val="a1"/>
    <w:next w:val="a1"/>
    <w:uiPriority w:val="35"/>
    <w:semiHidden/>
    <w:unhideWhenUsed/>
    <w:qFormat/>
    <w:pPr>
      <w:contextualSpacing/>
    </w:pPr>
    <w:rPr>
      <w:i/>
      <w:iCs/>
      <w:szCs w:val="18"/>
    </w:rPr>
  </w:style>
  <w:style w:type="paragraph" w:styleId="af">
    <w:name w:val="TOC Heading"/>
    <w:basedOn w:val="1"/>
    <w:next w:val="a1"/>
    <w:uiPriority w:val="39"/>
    <w:unhideWhenUsed/>
    <w:qFormat/>
    <w:pPr>
      <w:keepNext/>
      <w:keepLines/>
      <w:pageBreakBefore w:val="0"/>
      <w:outlineLvl w:val="9"/>
    </w:pPr>
  </w:style>
  <w:style w:type="paragraph" w:styleId="af0">
    <w:name w:val="Title"/>
    <w:basedOn w:val="a1"/>
    <w:next w:val="a1"/>
    <w:link w:val="Char0"/>
    <w:uiPriority w:val="10"/>
    <w:semiHidden/>
    <w:unhideWhenUsed/>
    <w:qFormat/>
    <w:pPr>
      <w:spacing w:after="480" w:line="240" w:lineRule="auto"/>
      <w:contextualSpacing/>
    </w:pPr>
    <w:rPr>
      <w:rFonts w:asciiTheme="majorHAnsi" w:eastAsiaTheme="majorEastAsia" w:hAnsiTheme="majorHAnsi" w:cstheme="majorBidi"/>
      <w:b/>
      <w:kern w:val="28"/>
      <w:sz w:val="140"/>
      <w:szCs w:val="56"/>
    </w:rPr>
  </w:style>
  <w:style w:type="character" w:customStyle="1" w:styleId="Char0">
    <w:name w:val="Τίτλος Char"/>
    <w:basedOn w:val="a2"/>
    <w:link w:val="af0"/>
    <w:uiPriority w:val="10"/>
    <w:semiHidden/>
    <w:rPr>
      <w:rFonts w:asciiTheme="majorHAnsi" w:eastAsiaTheme="majorEastAsia" w:hAnsiTheme="majorHAnsi" w:cstheme="majorBidi"/>
      <w:b/>
      <w:kern w:val="28"/>
      <w:sz w:val="140"/>
      <w:szCs w:val="56"/>
    </w:rPr>
  </w:style>
  <w:style w:type="paragraph" w:styleId="af1">
    <w:name w:val="Subtitle"/>
    <w:basedOn w:val="a1"/>
    <w:next w:val="a1"/>
    <w:link w:val="Char1"/>
    <w:uiPriority w:val="11"/>
    <w:semiHidden/>
    <w:unhideWhenUsed/>
    <w:qFormat/>
    <w:rsid w:val="007379BB"/>
    <w:pPr>
      <w:numPr>
        <w:ilvl w:val="1"/>
      </w:numPr>
      <w:spacing w:after="1200" w:line="240" w:lineRule="auto"/>
      <w:ind w:firstLine="720"/>
      <w:contextualSpacing/>
    </w:pPr>
    <w:rPr>
      <w:rFonts w:eastAsiaTheme="minorEastAsia"/>
      <w:b/>
      <w:color w:val="7A4F13" w:themeColor="accent1" w:themeShade="80"/>
      <w:sz w:val="56"/>
    </w:rPr>
  </w:style>
  <w:style w:type="character" w:customStyle="1" w:styleId="Char1">
    <w:name w:val="Υπότιτλος Char"/>
    <w:basedOn w:val="a2"/>
    <w:link w:val="af1"/>
    <w:uiPriority w:val="11"/>
    <w:semiHidden/>
    <w:rsid w:val="00D54F24"/>
    <w:rPr>
      <w:rFonts w:ascii="Times New Roman" w:eastAsiaTheme="minorEastAsia" w:hAnsi="Times New Roman" w:cs="Arial"/>
      <w:b/>
      <w:color w:val="7A4F13" w:themeColor="accent1" w:themeShade="80"/>
      <w:sz w:val="56"/>
    </w:rPr>
  </w:style>
  <w:style w:type="character" w:styleId="af2">
    <w:name w:val="Placeholder Text"/>
    <w:basedOn w:val="a2"/>
    <w:uiPriority w:val="99"/>
    <w:semiHidden/>
    <w:rsid w:val="00666F9E"/>
    <w:rPr>
      <w:color w:val="595959" w:themeColor="text1" w:themeTint="A6"/>
    </w:rPr>
  </w:style>
  <w:style w:type="character" w:styleId="af3">
    <w:name w:val="Subtle Emphasis"/>
    <w:basedOn w:val="a2"/>
    <w:uiPriority w:val="19"/>
    <w:semiHidden/>
    <w:unhideWhenUsed/>
    <w:qFormat/>
    <w:rPr>
      <w:i/>
      <w:iCs/>
      <w:color w:val="2A2A2A" w:themeColor="text2"/>
    </w:rPr>
  </w:style>
  <w:style w:type="paragraph" w:styleId="af4">
    <w:name w:val="Quote"/>
    <w:basedOn w:val="a1"/>
    <w:next w:val="a1"/>
    <w:link w:val="Char2"/>
    <w:uiPriority w:val="3"/>
    <w:unhideWhenUsed/>
    <w:qFormat/>
    <w:pPr>
      <w:spacing w:before="360" w:after="360"/>
      <w:contextualSpacing/>
    </w:pPr>
    <w:rPr>
      <w:iCs/>
      <w:sz w:val="60"/>
    </w:rPr>
  </w:style>
  <w:style w:type="character" w:customStyle="1" w:styleId="Char2">
    <w:name w:val="Απόσπασμα Char"/>
    <w:basedOn w:val="a2"/>
    <w:link w:val="af4"/>
    <w:uiPriority w:val="3"/>
    <w:rsid w:val="0029097C"/>
    <w:rPr>
      <w:iCs/>
      <w:sz w:val="60"/>
    </w:rPr>
  </w:style>
  <w:style w:type="paragraph" w:styleId="af5">
    <w:name w:val="header"/>
    <w:basedOn w:val="a1"/>
    <w:link w:val="Char3"/>
    <w:uiPriority w:val="99"/>
    <w:unhideWhenUsed/>
    <w:qFormat/>
    <w:rsid w:val="007379BB"/>
    <w:pPr>
      <w:spacing w:line="240" w:lineRule="auto"/>
    </w:pPr>
  </w:style>
  <w:style w:type="character" w:customStyle="1" w:styleId="Char3">
    <w:name w:val="Κεφαλίδα Char"/>
    <w:basedOn w:val="a2"/>
    <w:link w:val="af5"/>
    <w:uiPriority w:val="99"/>
    <w:rPr>
      <w:rFonts w:ascii="Times New Roman" w:hAnsi="Times New Roman" w:cs="Arial"/>
      <w:sz w:val="24"/>
    </w:rPr>
  </w:style>
  <w:style w:type="paragraph" w:styleId="a0">
    <w:name w:val="List Number"/>
    <w:basedOn w:val="a1"/>
    <w:uiPriority w:val="6"/>
    <w:qFormat/>
    <w:pPr>
      <w:numPr>
        <w:numId w:val="6"/>
      </w:numPr>
      <w:spacing w:after="120"/>
    </w:pPr>
  </w:style>
  <w:style w:type="paragraph" w:styleId="af6">
    <w:name w:val="Block Text"/>
    <w:basedOn w:val="a1"/>
    <w:uiPriority w:val="2"/>
    <w:unhideWhenUsed/>
    <w:pPr>
      <w:spacing w:before="360" w:after="360"/>
    </w:pPr>
    <w:rPr>
      <w:rFonts w:eastAsiaTheme="minorEastAsia"/>
      <w:iCs/>
      <w:color w:val="3E3E3E" w:themeColor="text2" w:themeTint="E6"/>
      <w:sz w:val="28"/>
    </w:rPr>
  </w:style>
  <w:style w:type="paragraph" w:styleId="af7">
    <w:name w:val="Balloon Text"/>
    <w:basedOn w:val="a1"/>
    <w:link w:val="Char4"/>
    <w:uiPriority w:val="99"/>
    <w:semiHidden/>
    <w:unhideWhenUsed/>
    <w:rsid w:val="007379BB"/>
    <w:pPr>
      <w:spacing w:line="240" w:lineRule="auto"/>
    </w:pPr>
    <w:rPr>
      <w:rFonts w:ascii="Segoe UI" w:hAnsi="Segoe UI" w:cs="Segoe UI"/>
      <w:szCs w:val="18"/>
    </w:rPr>
  </w:style>
  <w:style w:type="character" w:customStyle="1" w:styleId="Char4">
    <w:name w:val="Κείμενο πλαισίου Char"/>
    <w:basedOn w:val="a2"/>
    <w:link w:val="af7"/>
    <w:uiPriority w:val="99"/>
    <w:semiHidden/>
    <w:rsid w:val="00CC3A7F"/>
    <w:rPr>
      <w:rFonts w:ascii="Segoe UI" w:hAnsi="Segoe UI" w:cs="Segoe UI"/>
      <w:sz w:val="24"/>
      <w:szCs w:val="18"/>
    </w:rPr>
  </w:style>
  <w:style w:type="paragraph" w:styleId="30">
    <w:name w:val="Body Text 3"/>
    <w:basedOn w:val="a1"/>
    <w:link w:val="3Char0"/>
    <w:uiPriority w:val="99"/>
    <w:semiHidden/>
    <w:unhideWhenUsed/>
    <w:rsid w:val="00CC3A7F"/>
    <w:pPr>
      <w:spacing w:after="120"/>
    </w:pPr>
    <w:rPr>
      <w:szCs w:val="16"/>
    </w:rPr>
  </w:style>
  <w:style w:type="character" w:customStyle="1" w:styleId="3Char0">
    <w:name w:val="Σώμα κείμενου 3 Char"/>
    <w:basedOn w:val="a2"/>
    <w:link w:val="30"/>
    <w:uiPriority w:val="99"/>
    <w:semiHidden/>
    <w:rsid w:val="00CC3A7F"/>
    <w:rPr>
      <w:szCs w:val="16"/>
    </w:rPr>
  </w:style>
  <w:style w:type="paragraph" w:styleId="31">
    <w:name w:val="Body Text Indent 3"/>
    <w:basedOn w:val="a1"/>
    <w:link w:val="3Char1"/>
    <w:uiPriority w:val="99"/>
    <w:semiHidden/>
    <w:unhideWhenUsed/>
    <w:rsid w:val="00CC3A7F"/>
    <w:pPr>
      <w:spacing w:after="120"/>
      <w:ind w:left="360"/>
    </w:pPr>
    <w:rPr>
      <w:szCs w:val="16"/>
    </w:rPr>
  </w:style>
  <w:style w:type="character" w:customStyle="1" w:styleId="3Char1">
    <w:name w:val="Σώμα κείμενου με εσοχή 3 Char"/>
    <w:basedOn w:val="a2"/>
    <w:link w:val="31"/>
    <w:uiPriority w:val="99"/>
    <w:semiHidden/>
    <w:rsid w:val="00CC3A7F"/>
    <w:rPr>
      <w:szCs w:val="16"/>
    </w:rPr>
  </w:style>
  <w:style w:type="character" w:styleId="af8">
    <w:name w:val="annotation reference"/>
    <w:basedOn w:val="a2"/>
    <w:uiPriority w:val="99"/>
    <w:semiHidden/>
    <w:unhideWhenUsed/>
    <w:rsid w:val="00CC3A7F"/>
    <w:rPr>
      <w:sz w:val="22"/>
      <w:szCs w:val="16"/>
    </w:rPr>
  </w:style>
  <w:style w:type="paragraph" w:styleId="af9">
    <w:name w:val="annotation text"/>
    <w:basedOn w:val="a1"/>
    <w:link w:val="Char5"/>
    <w:uiPriority w:val="99"/>
    <w:semiHidden/>
    <w:unhideWhenUsed/>
    <w:rsid w:val="00CC3A7F"/>
    <w:pPr>
      <w:spacing w:line="240" w:lineRule="auto"/>
    </w:pPr>
    <w:rPr>
      <w:szCs w:val="20"/>
    </w:rPr>
  </w:style>
  <w:style w:type="character" w:customStyle="1" w:styleId="Char5">
    <w:name w:val="Κείμενο σχολίου Char"/>
    <w:basedOn w:val="a2"/>
    <w:link w:val="af9"/>
    <w:uiPriority w:val="99"/>
    <w:semiHidden/>
    <w:rsid w:val="00CC3A7F"/>
    <w:rPr>
      <w:szCs w:val="20"/>
    </w:rPr>
  </w:style>
  <w:style w:type="paragraph" w:styleId="afa">
    <w:name w:val="annotation subject"/>
    <w:basedOn w:val="af9"/>
    <w:next w:val="af9"/>
    <w:link w:val="Char6"/>
    <w:uiPriority w:val="99"/>
    <w:semiHidden/>
    <w:unhideWhenUsed/>
    <w:rsid w:val="00CC3A7F"/>
    <w:rPr>
      <w:b/>
      <w:bCs/>
    </w:rPr>
  </w:style>
  <w:style w:type="character" w:customStyle="1" w:styleId="Char6">
    <w:name w:val="Θέμα σχολίου Char"/>
    <w:basedOn w:val="Char5"/>
    <w:link w:val="afa"/>
    <w:uiPriority w:val="99"/>
    <w:semiHidden/>
    <w:rsid w:val="00CC3A7F"/>
    <w:rPr>
      <w:b/>
      <w:bCs/>
      <w:szCs w:val="20"/>
    </w:rPr>
  </w:style>
  <w:style w:type="paragraph" w:styleId="afb">
    <w:name w:val="Document Map"/>
    <w:basedOn w:val="a1"/>
    <w:link w:val="Char7"/>
    <w:uiPriority w:val="99"/>
    <w:semiHidden/>
    <w:unhideWhenUsed/>
    <w:rsid w:val="007379BB"/>
    <w:pPr>
      <w:spacing w:line="240" w:lineRule="auto"/>
    </w:pPr>
    <w:rPr>
      <w:rFonts w:ascii="Segoe UI" w:hAnsi="Segoe UI" w:cs="Segoe UI"/>
      <w:szCs w:val="16"/>
    </w:rPr>
  </w:style>
  <w:style w:type="character" w:customStyle="1" w:styleId="Char7">
    <w:name w:val="Χάρτης εγγράφου Char"/>
    <w:basedOn w:val="a2"/>
    <w:link w:val="afb"/>
    <w:uiPriority w:val="99"/>
    <w:semiHidden/>
    <w:rsid w:val="00CC3A7F"/>
    <w:rPr>
      <w:rFonts w:ascii="Segoe UI" w:hAnsi="Segoe UI" w:cs="Segoe UI"/>
      <w:sz w:val="24"/>
      <w:szCs w:val="16"/>
    </w:rPr>
  </w:style>
  <w:style w:type="paragraph" w:styleId="afc">
    <w:name w:val="endnote text"/>
    <w:basedOn w:val="a1"/>
    <w:link w:val="Char8"/>
    <w:uiPriority w:val="99"/>
    <w:semiHidden/>
    <w:unhideWhenUsed/>
    <w:rsid w:val="007379BB"/>
    <w:pPr>
      <w:spacing w:line="240" w:lineRule="auto"/>
    </w:pPr>
    <w:rPr>
      <w:szCs w:val="20"/>
    </w:rPr>
  </w:style>
  <w:style w:type="character" w:customStyle="1" w:styleId="Char8">
    <w:name w:val="Κείμενο σημείωσης τέλους Char"/>
    <w:basedOn w:val="a2"/>
    <w:link w:val="afc"/>
    <w:uiPriority w:val="99"/>
    <w:semiHidden/>
    <w:rsid w:val="00CC3A7F"/>
    <w:rPr>
      <w:rFonts w:ascii="Times New Roman" w:hAnsi="Times New Roman" w:cs="Arial"/>
      <w:sz w:val="24"/>
      <w:szCs w:val="20"/>
    </w:rPr>
  </w:style>
  <w:style w:type="paragraph" w:styleId="afd">
    <w:name w:val="envelope return"/>
    <w:basedOn w:val="a1"/>
    <w:uiPriority w:val="99"/>
    <w:semiHidden/>
    <w:unhideWhenUsed/>
    <w:rsid w:val="007379BB"/>
    <w:pPr>
      <w:spacing w:line="240" w:lineRule="auto"/>
    </w:pPr>
    <w:rPr>
      <w:rFonts w:asciiTheme="majorHAnsi" w:eastAsiaTheme="majorEastAsia" w:hAnsiTheme="majorHAnsi" w:cstheme="majorBidi"/>
      <w:szCs w:val="20"/>
    </w:rPr>
  </w:style>
  <w:style w:type="paragraph" w:styleId="afe">
    <w:name w:val="footnote text"/>
    <w:basedOn w:val="a1"/>
    <w:link w:val="Char9"/>
    <w:uiPriority w:val="99"/>
    <w:semiHidden/>
    <w:unhideWhenUsed/>
    <w:rsid w:val="007379BB"/>
    <w:pPr>
      <w:spacing w:line="240" w:lineRule="auto"/>
    </w:pPr>
    <w:rPr>
      <w:szCs w:val="20"/>
    </w:rPr>
  </w:style>
  <w:style w:type="character" w:customStyle="1" w:styleId="Char9">
    <w:name w:val="Κείμενο υποσημείωσης Char"/>
    <w:basedOn w:val="a2"/>
    <w:link w:val="afe"/>
    <w:uiPriority w:val="99"/>
    <w:semiHidden/>
    <w:rsid w:val="00CC3A7F"/>
    <w:rPr>
      <w:rFonts w:ascii="Times New Roman" w:hAnsi="Times New Roman" w:cs="Arial"/>
      <w:sz w:val="24"/>
      <w:szCs w:val="20"/>
    </w:rPr>
  </w:style>
  <w:style w:type="character" w:styleId="HTML">
    <w:name w:val="HTML Code"/>
    <w:basedOn w:val="a2"/>
    <w:uiPriority w:val="99"/>
    <w:semiHidden/>
    <w:unhideWhenUsed/>
    <w:rsid w:val="00CC3A7F"/>
    <w:rPr>
      <w:rFonts w:ascii="Consolas" w:hAnsi="Consolas"/>
      <w:sz w:val="22"/>
      <w:szCs w:val="20"/>
    </w:rPr>
  </w:style>
  <w:style w:type="character" w:styleId="HTML0">
    <w:name w:val="HTML Keyboard"/>
    <w:basedOn w:val="a2"/>
    <w:uiPriority w:val="99"/>
    <w:semiHidden/>
    <w:unhideWhenUsed/>
    <w:rsid w:val="00CC3A7F"/>
    <w:rPr>
      <w:rFonts w:ascii="Consolas" w:hAnsi="Consolas"/>
      <w:sz w:val="22"/>
      <w:szCs w:val="20"/>
    </w:rPr>
  </w:style>
  <w:style w:type="paragraph" w:styleId="-HTML">
    <w:name w:val="HTML Preformatted"/>
    <w:basedOn w:val="a1"/>
    <w:link w:val="-HTMLChar"/>
    <w:uiPriority w:val="99"/>
    <w:semiHidden/>
    <w:unhideWhenUsed/>
    <w:rsid w:val="007379BB"/>
    <w:pPr>
      <w:spacing w:line="240" w:lineRule="auto"/>
    </w:pPr>
    <w:rPr>
      <w:rFonts w:ascii="Consolas" w:hAnsi="Consolas"/>
      <w:szCs w:val="20"/>
    </w:rPr>
  </w:style>
  <w:style w:type="character" w:customStyle="1" w:styleId="-HTMLChar">
    <w:name w:val="Προ-διαμορφωμένο HTML Char"/>
    <w:basedOn w:val="a2"/>
    <w:link w:val="-HTML"/>
    <w:uiPriority w:val="99"/>
    <w:semiHidden/>
    <w:rsid w:val="00CC3A7F"/>
    <w:rPr>
      <w:rFonts w:ascii="Consolas" w:hAnsi="Consolas" w:cs="Arial"/>
      <w:sz w:val="24"/>
      <w:szCs w:val="20"/>
    </w:rPr>
  </w:style>
  <w:style w:type="character" w:styleId="HTML1">
    <w:name w:val="HTML Typewriter"/>
    <w:basedOn w:val="a2"/>
    <w:uiPriority w:val="99"/>
    <w:semiHidden/>
    <w:unhideWhenUsed/>
    <w:rsid w:val="00CC3A7F"/>
    <w:rPr>
      <w:rFonts w:ascii="Consolas" w:hAnsi="Consolas"/>
      <w:sz w:val="22"/>
      <w:szCs w:val="20"/>
    </w:rPr>
  </w:style>
  <w:style w:type="paragraph" w:styleId="aff">
    <w:name w:val="macro"/>
    <w:link w:val="Chara"/>
    <w:uiPriority w:val="99"/>
    <w:semiHidden/>
    <w:unhideWhenUsed/>
    <w:rsid w:val="00CC3A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a">
    <w:name w:val="Κείμενο μακροεντολής Char"/>
    <w:basedOn w:val="a2"/>
    <w:link w:val="aff"/>
    <w:uiPriority w:val="99"/>
    <w:semiHidden/>
    <w:rsid w:val="00CC3A7F"/>
    <w:rPr>
      <w:rFonts w:ascii="Consolas" w:hAnsi="Consolas"/>
      <w:szCs w:val="20"/>
    </w:rPr>
  </w:style>
  <w:style w:type="paragraph" w:styleId="aff0">
    <w:name w:val="Plain Text"/>
    <w:basedOn w:val="a1"/>
    <w:link w:val="Charb"/>
    <w:uiPriority w:val="99"/>
    <w:semiHidden/>
    <w:unhideWhenUsed/>
    <w:rsid w:val="007379BB"/>
    <w:pPr>
      <w:spacing w:line="240" w:lineRule="auto"/>
    </w:pPr>
    <w:rPr>
      <w:rFonts w:ascii="Consolas" w:hAnsi="Consolas"/>
      <w:szCs w:val="21"/>
    </w:rPr>
  </w:style>
  <w:style w:type="character" w:customStyle="1" w:styleId="Charb">
    <w:name w:val="Απλό κείμενο Char"/>
    <w:basedOn w:val="a2"/>
    <w:link w:val="aff0"/>
    <w:uiPriority w:val="99"/>
    <w:semiHidden/>
    <w:rsid w:val="00CC3A7F"/>
    <w:rPr>
      <w:rFonts w:ascii="Consolas" w:hAnsi="Consolas" w:cs="Arial"/>
      <w:sz w:val="24"/>
      <w:szCs w:val="21"/>
    </w:rPr>
  </w:style>
  <w:style w:type="character" w:styleId="-">
    <w:name w:val="Hyperlink"/>
    <w:basedOn w:val="a2"/>
    <w:uiPriority w:val="99"/>
    <w:unhideWhenUsed/>
    <w:rsid w:val="000B4B27"/>
    <w:rPr>
      <w:color w:val="413C4C" w:themeColor="accent3" w:themeShade="80"/>
      <w:u w:val="single"/>
    </w:rPr>
  </w:style>
  <w:style w:type="paragraph" w:styleId="aff1">
    <w:name w:val="No Spacing"/>
    <w:link w:val="Charc"/>
    <w:uiPriority w:val="1"/>
    <w:qFormat/>
    <w:rsid w:val="006B53EF"/>
    <w:pPr>
      <w:spacing w:after="0" w:line="240" w:lineRule="auto"/>
    </w:pPr>
    <w:rPr>
      <w:rFonts w:eastAsiaTheme="minorEastAsia"/>
      <w:color w:val="auto"/>
      <w:lang w:eastAsia="el-GR"/>
    </w:rPr>
  </w:style>
  <w:style w:type="character" w:customStyle="1" w:styleId="Charc">
    <w:name w:val="Χωρίς διάστιχο Char"/>
    <w:basedOn w:val="a2"/>
    <w:link w:val="aff1"/>
    <w:uiPriority w:val="1"/>
    <w:rsid w:val="006B53EF"/>
    <w:rPr>
      <w:rFonts w:eastAsiaTheme="minorEastAsia"/>
      <w:color w:val="auto"/>
      <w:lang w:eastAsia="el-GR"/>
    </w:rPr>
  </w:style>
  <w:style w:type="paragraph" w:styleId="20">
    <w:name w:val="toc 2"/>
    <w:basedOn w:val="a1"/>
    <w:next w:val="a1"/>
    <w:autoRedefine/>
    <w:uiPriority w:val="39"/>
    <w:unhideWhenUsed/>
    <w:rsid w:val="0036797E"/>
    <w:pPr>
      <w:spacing w:after="100" w:line="259" w:lineRule="auto"/>
      <w:ind w:left="220"/>
    </w:pPr>
    <w:rPr>
      <w:rFonts w:eastAsiaTheme="minorEastAsia" w:cs="Times New Roman"/>
      <w:color w:val="auto"/>
      <w:lang w:eastAsia="el-GR"/>
    </w:rPr>
  </w:style>
  <w:style w:type="paragraph" w:styleId="10">
    <w:name w:val="toc 1"/>
    <w:basedOn w:val="a1"/>
    <w:next w:val="a1"/>
    <w:autoRedefine/>
    <w:uiPriority w:val="39"/>
    <w:unhideWhenUsed/>
    <w:rsid w:val="00610F0F"/>
    <w:pPr>
      <w:tabs>
        <w:tab w:val="right" w:leader="dot" w:pos="9736"/>
      </w:tabs>
      <w:spacing w:after="100" w:line="259" w:lineRule="auto"/>
    </w:pPr>
    <w:rPr>
      <w:rFonts w:ascii="Arial" w:eastAsiaTheme="minorEastAsia" w:hAnsi="Arial"/>
      <w:noProof/>
      <w:color w:val="auto"/>
      <w:sz w:val="28"/>
      <w:szCs w:val="28"/>
      <w:lang w:eastAsia="el-GR"/>
    </w:rPr>
  </w:style>
  <w:style w:type="paragraph" w:styleId="32">
    <w:name w:val="toc 3"/>
    <w:basedOn w:val="a1"/>
    <w:next w:val="a1"/>
    <w:autoRedefine/>
    <w:uiPriority w:val="39"/>
    <w:unhideWhenUsed/>
    <w:rsid w:val="0036797E"/>
    <w:pPr>
      <w:spacing w:after="100" w:line="259" w:lineRule="auto"/>
      <w:ind w:left="440"/>
    </w:pPr>
    <w:rPr>
      <w:rFonts w:eastAsiaTheme="minorEastAsia" w:cs="Times New Roman"/>
      <w:color w:val="auto"/>
      <w:lang w:eastAsia="el-GR"/>
    </w:rPr>
  </w:style>
  <w:style w:type="paragraph" w:styleId="aff2">
    <w:name w:val="List Paragraph"/>
    <w:basedOn w:val="a1"/>
    <w:uiPriority w:val="34"/>
    <w:unhideWhenUsed/>
    <w:qFormat/>
    <w:rsid w:val="003241E8"/>
    <w:pPr>
      <w:ind w:left="720"/>
      <w:contextualSpacing/>
    </w:pPr>
  </w:style>
  <w:style w:type="character" w:styleId="aff3">
    <w:name w:val="Unresolved Mention"/>
    <w:basedOn w:val="a2"/>
    <w:uiPriority w:val="99"/>
    <w:semiHidden/>
    <w:unhideWhenUsed/>
    <w:rsid w:val="00075B88"/>
    <w:rPr>
      <w:color w:val="605E5C"/>
      <w:shd w:val="clear" w:color="auto" w:fill="E1DFDD"/>
    </w:rPr>
  </w:style>
  <w:style w:type="character" w:styleId="-0">
    <w:name w:val="FollowedHyperlink"/>
    <w:basedOn w:val="a2"/>
    <w:uiPriority w:val="99"/>
    <w:semiHidden/>
    <w:unhideWhenUsed/>
    <w:rsid w:val="00DE7F8A"/>
    <w:rPr>
      <w:color w:val="487B97" w:themeColor="followedHyperlink"/>
      <w:u w:val="single"/>
    </w:rPr>
  </w:style>
  <w:style w:type="character" w:customStyle="1" w:styleId="gvxzyvdx">
    <w:name w:val="gvxzyvdx"/>
    <w:basedOn w:val="a2"/>
    <w:rsid w:val="0073329F"/>
  </w:style>
  <w:style w:type="character" w:styleId="aff4">
    <w:name w:val="footnote reference"/>
    <w:basedOn w:val="a2"/>
    <w:uiPriority w:val="99"/>
    <w:semiHidden/>
    <w:unhideWhenUsed/>
    <w:rsid w:val="001C15A8"/>
    <w:rPr>
      <w:vertAlign w:val="superscript"/>
    </w:rPr>
  </w:style>
  <w:style w:type="paragraph" w:styleId="aff5">
    <w:name w:val="Revision"/>
    <w:hidden/>
    <w:uiPriority w:val="99"/>
    <w:semiHidden/>
    <w:rsid w:val="00AC686C"/>
    <w:pPr>
      <w:spacing w:after="0" w:line="240" w:lineRule="auto"/>
    </w:pPr>
    <w:rPr>
      <w:rFonts w:ascii="Times New Roman"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9075">
      <w:bodyDiv w:val="1"/>
      <w:marLeft w:val="0"/>
      <w:marRight w:val="0"/>
      <w:marTop w:val="0"/>
      <w:marBottom w:val="0"/>
      <w:divBdr>
        <w:top w:val="none" w:sz="0" w:space="0" w:color="auto"/>
        <w:left w:val="none" w:sz="0" w:space="0" w:color="auto"/>
        <w:bottom w:val="none" w:sz="0" w:space="0" w:color="auto"/>
        <w:right w:val="none" w:sz="0" w:space="0" w:color="auto"/>
      </w:divBdr>
      <w:divsChild>
        <w:div w:id="1307391213">
          <w:marLeft w:val="0"/>
          <w:marRight w:val="0"/>
          <w:marTop w:val="0"/>
          <w:marBottom w:val="0"/>
          <w:divBdr>
            <w:top w:val="none" w:sz="0" w:space="0" w:color="auto"/>
            <w:left w:val="none" w:sz="0" w:space="0" w:color="auto"/>
            <w:bottom w:val="none" w:sz="0" w:space="0" w:color="auto"/>
            <w:right w:val="none" w:sz="0" w:space="0" w:color="auto"/>
          </w:divBdr>
        </w:div>
        <w:div w:id="2055422529">
          <w:marLeft w:val="0"/>
          <w:marRight w:val="0"/>
          <w:marTop w:val="0"/>
          <w:marBottom w:val="0"/>
          <w:divBdr>
            <w:top w:val="none" w:sz="0" w:space="0" w:color="auto"/>
            <w:left w:val="none" w:sz="0" w:space="0" w:color="auto"/>
            <w:bottom w:val="none" w:sz="0" w:space="0" w:color="auto"/>
            <w:right w:val="none" w:sz="0" w:space="0" w:color="auto"/>
          </w:divBdr>
        </w:div>
      </w:divsChild>
    </w:div>
    <w:div w:id="202989021">
      <w:bodyDiv w:val="1"/>
      <w:marLeft w:val="0"/>
      <w:marRight w:val="0"/>
      <w:marTop w:val="0"/>
      <w:marBottom w:val="0"/>
      <w:divBdr>
        <w:top w:val="none" w:sz="0" w:space="0" w:color="auto"/>
        <w:left w:val="none" w:sz="0" w:space="0" w:color="auto"/>
        <w:bottom w:val="none" w:sz="0" w:space="0" w:color="auto"/>
        <w:right w:val="none" w:sz="0" w:space="0" w:color="auto"/>
      </w:divBdr>
    </w:div>
    <w:div w:id="221529115">
      <w:bodyDiv w:val="1"/>
      <w:marLeft w:val="0"/>
      <w:marRight w:val="0"/>
      <w:marTop w:val="0"/>
      <w:marBottom w:val="0"/>
      <w:divBdr>
        <w:top w:val="none" w:sz="0" w:space="0" w:color="auto"/>
        <w:left w:val="none" w:sz="0" w:space="0" w:color="auto"/>
        <w:bottom w:val="none" w:sz="0" w:space="0" w:color="auto"/>
        <w:right w:val="none" w:sz="0" w:space="0" w:color="auto"/>
      </w:divBdr>
      <w:divsChild>
        <w:div w:id="76901107">
          <w:marLeft w:val="0"/>
          <w:marRight w:val="0"/>
          <w:marTop w:val="0"/>
          <w:marBottom w:val="0"/>
          <w:divBdr>
            <w:top w:val="none" w:sz="0" w:space="0" w:color="auto"/>
            <w:left w:val="none" w:sz="0" w:space="0" w:color="auto"/>
            <w:bottom w:val="none" w:sz="0" w:space="0" w:color="auto"/>
            <w:right w:val="none" w:sz="0" w:space="0" w:color="auto"/>
          </w:divBdr>
        </w:div>
        <w:div w:id="1473257514">
          <w:marLeft w:val="0"/>
          <w:marRight w:val="0"/>
          <w:marTop w:val="0"/>
          <w:marBottom w:val="0"/>
          <w:divBdr>
            <w:top w:val="none" w:sz="0" w:space="0" w:color="auto"/>
            <w:left w:val="none" w:sz="0" w:space="0" w:color="auto"/>
            <w:bottom w:val="none" w:sz="0" w:space="0" w:color="auto"/>
            <w:right w:val="none" w:sz="0" w:space="0" w:color="auto"/>
          </w:divBdr>
        </w:div>
      </w:divsChild>
    </w:div>
    <w:div w:id="377096340">
      <w:bodyDiv w:val="1"/>
      <w:marLeft w:val="0"/>
      <w:marRight w:val="0"/>
      <w:marTop w:val="0"/>
      <w:marBottom w:val="0"/>
      <w:divBdr>
        <w:top w:val="none" w:sz="0" w:space="0" w:color="auto"/>
        <w:left w:val="none" w:sz="0" w:space="0" w:color="auto"/>
        <w:bottom w:val="none" w:sz="0" w:space="0" w:color="auto"/>
        <w:right w:val="none" w:sz="0" w:space="0" w:color="auto"/>
      </w:divBdr>
    </w:div>
    <w:div w:id="534999969">
      <w:bodyDiv w:val="1"/>
      <w:marLeft w:val="0"/>
      <w:marRight w:val="0"/>
      <w:marTop w:val="0"/>
      <w:marBottom w:val="0"/>
      <w:divBdr>
        <w:top w:val="none" w:sz="0" w:space="0" w:color="auto"/>
        <w:left w:val="none" w:sz="0" w:space="0" w:color="auto"/>
        <w:bottom w:val="none" w:sz="0" w:space="0" w:color="auto"/>
        <w:right w:val="none" w:sz="0" w:space="0" w:color="auto"/>
      </w:divBdr>
    </w:div>
    <w:div w:id="583564642">
      <w:bodyDiv w:val="1"/>
      <w:marLeft w:val="0"/>
      <w:marRight w:val="0"/>
      <w:marTop w:val="0"/>
      <w:marBottom w:val="0"/>
      <w:divBdr>
        <w:top w:val="none" w:sz="0" w:space="0" w:color="auto"/>
        <w:left w:val="none" w:sz="0" w:space="0" w:color="auto"/>
        <w:bottom w:val="none" w:sz="0" w:space="0" w:color="auto"/>
        <w:right w:val="none" w:sz="0" w:space="0" w:color="auto"/>
      </w:divBdr>
    </w:div>
    <w:div w:id="671108551">
      <w:bodyDiv w:val="1"/>
      <w:marLeft w:val="0"/>
      <w:marRight w:val="0"/>
      <w:marTop w:val="0"/>
      <w:marBottom w:val="0"/>
      <w:divBdr>
        <w:top w:val="none" w:sz="0" w:space="0" w:color="auto"/>
        <w:left w:val="none" w:sz="0" w:space="0" w:color="auto"/>
        <w:bottom w:val="none" w:sz="0" w:space="0" w:color="auto"/>
        <w:right w:val="none" w:sz="0" w:space="0" w:color="auto"/>
      </w:divBdr>
      <w:divsChild>
        <w:div w:id="518356972">
          <w:marLeft w:val="0"/>
          <w:marRight w:val="0"/>
          <w:marTop w:val="0"/>
          <w:marBottom w:val="0"/>
          <w:divBdr>
            <w:top w:val="none" w:sz="0" w:space="0" w:color="auto"/>
            <w:left w:val="none" w:sz="0" w:space="0" w:color="auto"/>
            <w:bottom w:val="none" w:sz="0" w:space="0" w:color="auto"/>
            <w:right w:val="none" w:sz="0" w:space="0" w:color="auto"/>
          </w:divBdr>
          <w:divsChild>
            <w:div w:id="765657889">
              <w:marLeft w:val="0"/>
              <w:marRight w:val="0"/>
              <w:marTop w:val="0"/>
              <w:marBottom w:val="0"/>
              <w:divBdr>
                <w:top w:val="none" w:sz="0" w:space="0" w:color="auto"/>
                <w:left w:val="none" w:sz="0" w:space="0" w:color="auto"/>
                <w:bottom w:val="none" w:sz="0" w:space="0" w:color="auto"/>
                <w:right w:val="none" w:sz="0" w:space="0" w:color="auto"/>
              </w:divBdr>
              <w:divsChild>
                <w:div w:id="1232813141">
                  <w:marLeft w:val="0"/>
                  <w:marRight w:val="0"/>
                  <w:marTop w:val="0"/>
                  <w:marBottom w:val="0"/>
                  <w:divBdr>
                    <w:top w:val="single" w:sz="2" w:space="0" w:color="auto"/>
                    <w:left w:val="single" w:sz="2" w:space="0" w:color="auto"/>
                    <w:bottom w:val="single" w:sz="2" w:space="0" w:color="auto"/>
                    <w:right w:val="single" w:sz="2" w:space="0" w:color="auto"/>
                  </w:divBdr>
                  <w:divsChild>
                    <w:div w:id="164851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6943">
          <w:marLeft w:val="0"/>
          <w:marRight w:val="0"/>
          <w:marTop w:val="0"/>
          <w:marBottom w:val="0"/>
          <w:divBdr>
            <w:top w:val="none" w:sz="0" w:space="0" w:color="auto"/>
            <w:left w:val="none" w:sz="0" w:space="0" w:color="auto"/>
            <w:bottom w:val="none" w:sz="0" w:space="0" w:color="auto"/>
            <w:right w:val="none" w:sz="0" w:space="0" w:color="auto"/>
          </w:divBdr>
          <w:divsChild>
            <w:div w:id="1039433489">
              <w:marLeft w:val="0"/>
              <w:marRight w:val="0"/>
              <w:marTop w:val="0"/>
              <w:marBottom w:val="0"/>
              <w:divBdr>
                <w:top w:val="none" w:sz="0" w:space="0" w:color="auto"/>
                <w:left w:val="none" w:sz="0" w:space="0" w:color="auto"/>
                <w:bottom w:val="none" w:sz="0" w:space="0" w:color="auto"/>
                <w:right w:val="none" w:sz="0" w:space="0" w:color="auto"/>
              </w:divBdr>
              <w:divsChild>
                <w:div w:id="1175609769">
                  <w:marLeft w:val="0"/>
                  <w:marRight w:val="0"/>
                  <w:marTop w:val="0"/>
                  <w:marBottom w:val="0"/>
                  <w:divBdr>
                    <w:top w:val="none" w:sz="0" w:space="0" w:color="auto"/>
                    <w:left w:val="none" w:sz="0" w:space="0" w:color="auto"/>
                    <w:bottom w:val="none" w:sz="0" w:space="0" w:color="auto"/>
                    <w:right w:val="none" w:sz="0" w:space="0" w:color="auto"/>
                  </w:divBdr>
                  <w:divsChild>
                    <w:div w:id="1417820412">
                      <w:marLeft w:val="0"/>
                      <w:marRight w:val="0"/>
                      <w:marTop w:val="0"/>
                      <w:marBottom w:val="0"/>
                      <w:divBdr>
                        <w:top w:val="none" w:sz="0" w:space="0" w:color="auto"/>
                        <w:left w:val="none" w:sz="0" w:space="0" w:color="auto"/>
                        <w:bottom w:val="none" w:sz="0" w:space="0" w:color="auto"/>
                        <w:right w:val="none" w:sz="0" w:space="0" w:color="auto"/>
                      </w:divBdr>
                      <w:divsChild>
                        <w:div w:id="724262434">
                          <w:marLeft w:val="0"/>
                          <w:marRight w:val="0"/>
                          <w:marTop w:val="0"/>
                          <w:marBottom w:val="0"/>
                          <w:divBdr>
                            <w:top w:val="none" w:sz="0" w:space="0" w:color="auto"/>
                            <w:left w:val="none" w:sz="0" w:space="0" w:color="auto"/>
                            <w:bottom w:val="none" w:sz="0" w:space="0" w:color="auto"/>
                            <w:right w:val="none" w:sz="0" w:space="0" w:color="auto"/>
                          </w:divBdr>
                          <w:divsChild>
                            <w:div w:id="1197696542">
                              <w:marLeft w:val="0"/>
                              <w:marRight w:val="0"/>
                              <w:marTop w:val="0"/>
                              <w:marBottom w:val="0"/>
                              <w:divBdr>
                                <w:top w:val="none" w:sz="0" w:space="0" w:color="auto"/>
                                <w:left w:val="none" w:sz="0" w:space="0" w:color="auto"/>
                                <w:bottom w:val="none" w:sz="0" w:space="0" w:color="auto"/>
                                <w:right w:val="none" w:sz="0" w:space="0" w:color="auto"/>
                              </w:divBdr>
                              <w:divsChild>
                                <w:div w:id="1842894332">
                                  <w:marLeft w:val="0"/>
                                  <w:marRight w:val="0"/>
                                  <w:marTop w:val="0"/>
                                  <w:marBottom w:val="0"/>
                                  <w:divBdr>
                                    <w:top w:val="none" w:sz="0" w:space="0" w:color="auto"/>
                                    <w:left w:val="none" w:sz="0" w:space="0" w:color="auto"/>
                                    <w:bottom w:val="none" w:sz="0" w:space="0" w:color="auto"/>
                                    <w:right w:val="none" w:sz="0" w:space="0" w:color="auto"/>
                                  </w:divBdr>
                                  <w:divsChild>
                                    <w:div w:id="819887826">
                                      <w:marLeft w:val="0"/>
                                      <w:marRight w:val="0"/>
                                      <w:marTop w:val="0"/>
                                      <w:marBottom w:val="0"/>
                                      <w:divBdr>
                                        <w:top w:val="none" w:sz="0" w:space="0" w:color="auto"/>
                                        <w:left w:val="none" w:sz="0" w:space="0" w:color="auto"/>
                                        <w:bottom w:val="none" w:sz="0" w:space="0" w:color="auto"/>
                                        <w:right w:val="none" w:sz="0" w:space="0" w:color="auto"/>
                                      </w:divBdr>
                                      <w:divsChild>
                                        <w:div w:id="856113244">
                                          <w:marLeft w:val="0"/>
                                          <w:marRight w:val="0"/>
                                          <w:marTop w:val="0"/>
                                          <w:marBottom w:val="0"/>
                                          <w:divBdr>
                                            <w:top w:val="none" w:sz="0" w:space="0" w:color="auto"/>
                                            <w:left w:val="none" w:sz="0" w:space="0" w:color="auto"/>
                                            <w:bottom w:val="none" w:sz="0" w:space="0" w:color="auto"/>
                                            <w:right w:val="none" w:sz="0" w:space="0" w:color="auto"/>
                                          </w:divBdr>
                                          <w:divsChild>
                                            <w:div w:id="37712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854633">
                      <w:marLeft w:val="0"/>
                      <w:marRight w:val="0"/>
                      <w:marTop w:val="0"/>
                      <w:marBottom w:val="0"/>
                      <w:divBdr>
                        <w:top w:val="none" w:sz="0" w:space="0" w:color="auto"/>
                        <w:left w:val="none" w:sz="0" w:space="0" w:color="auto"/>
                        <w:bottom w:val="none" w:sz="0" w:space="0" w:color="auto"/>
                        <w:right w:val="none" w:sz="0" w:space="0" w:color="auto"/>
                      </w:divBdr>
                      <w:divsChild>
                        <w:div w:id="206382879">
                          <w:marLeft w:val="0"/>
                          <w:marRight w:val="0"/>
                          <w:marTop w:val="0"/>
                          <w:marBottom w:val="0"/>
                          <w:divBdr>
                            <w:top w:val="none" w:sz="0" w:space="0" w:color="auto"/>
                            <w:left w:val="none" w:sz="0" w:space="0" w:color="auto"/>
                            <w:bottom w:val="none" w:sz="0" w:space="0" w:color="auto"/>
                            <w:right w:val="none" w:sz="0" w:space="0" w:color="auto"/>
                          </w:divBdr>
                          <w:divsChild>
                            <w:div w:id="1988706459">
                              <w:marLeft w:val="0"/>
                              <w:marRight w:val="0"/>
                              <w:marTop w:val="0"/>
                              <w:marBottom w:val="0"/>
                              <w:divBdr>
                                <w:top w:val="none" w:sz="0" w:space="0" w:color="auto"/>
                                <w:left w:val="none" w:sz="0" w:space="0" w:color="auto"/>
                                <w:bottom w:val="none" w:sz="0" w:space="0" w:color="auto"/>
                                <w:right w:val="none" w:sz="0" w:space="0" w:color="auto"/>
                              </w:divBdr>
                              <w:divsChild>
                                <w:div w:id="130485348">
                                  <w:marLeft w:val="0"/>
                                  <w:marRight w:val="0"/>
                                  <w:marTop w:val="0"/>
                                  <w:marBottom w:val="0"/>
                                  <w:divBdr>
                                    <w:top w:val="none" w:sz="0" w:space="0" w:color="auto"/>
                                    <w:left w:val="none" w:sz="0" w:space="0" w:color="auto"/>
                                    <w:bottom w:val="none" w:sz="0" w:space="0" w:color="auto"/>
                                    <w:right w:val="none" w:sz="0" w:space="0" w:color="auto"/>
                                  </w:divBdr>
                                  <w:divsChild>
                                    <w:div w:id="1858694435">
                                      <w:marLeft w:val="0"/>
                                      <w:marRight w:val="0"/>
                                      <w:marTop w:val="0"/>
                                      <w:marBottom w:val="0"/>
                                      <w:divBdr>
                                        <w:top w:val="none" w:sz="0" w:space="0" w:color="auto"/>
                                        <w:left w:val="none" w:sz="0" w:space="0" w:color="auto"/>
                                        <w:bottom w:val="none" w:sz="0" w:space="0" w:color="auto"/>
                                        <w:right w:val="none" w:sz="0" w:space="0" w:color="auto"/>
                                      </w:divBdr>
                                      <w:divsChild>
                                        <w:div w:id="3211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572026">
      <w:bodyDiv w:val="1"/>
      <w:marLeft w:val="0"/>
      <w:marRight w:val="0"/>
      <w:marTop w:val="0"/>
      <w:marBottom w:val="0"/>
      <w:divBdr>
        <w:top w:val="none" w:sz="0" w:space="0" w:color="auto"/>
        <w:left w:val="none" w:sz="0" w:space="0" w:color="auto"/>
        <w:bottom w:val="none" w:sz="0" w:space="0" w:color="auto"/>
        <w:right w:val="none" w:sz="0" w:space="0" w:color="auto"/>
      </w:divBdr>
    </w:div>
    <w:div w:id="1116557783">
      <w:bodyDiv w:val="1"/>
      <w:marLeft w:val="0"/>
      <w:marRight w:val="0"/>
      <w:marTop w:val="0"/>
      <w:marBottom w:val="0"/>
      <w:divBdr>
        <w:top w:val="none" w:sz="0" w:space="0" w:color="auto"/>
        <w:left w:val="none" w:sz="0" w:space="0" w:color="auto"/>
        <w:bottom w:val="none" w:sz="0" w:space="0" w:color="auto"/>
        <w:right w:val="none" w:sz="0" w:space="0" w:color="auto"/>
      </w:divBdr>
    </w:div>
    <w:div w:id="1159076103">
      <w:bodyDiv w:val="1"/>
      <w:marLeft w:val="0"/>
      <w:marRight w:val="0"/>
      <w:marTop w:val="0"/>
      <w:marBottom w:val="0"/>
      <w:divBdr>
        <w:top w:val="none" w:sz="0" w:space="0" w:color="auto"/>
        <w:left w:val="none" w:sz="0" w:space="0" w:color="auto"/>
        <w:bottom w:val="none" w:sz="0" w:space="0" w:color="auto"/>
        <w:right w:val="none" w:sz="0" w:space="0" w:color="auto"/>
      </w:divBdr>
      <w:divsChild>
        <w:div w:id="1225875804">
          <w:marLeft w:val="0"/>
          <w:marRight w:val="0"/>
          <w:marTop w:val="0"/>
          <w:marBottom w:val="0"/>
          <w:divBdr>
            <w:top w:val="none" w:sz="0" w:space="0" w:color="auto"/>
            <w:left w:val="none" w:sz="0" w:space="0" w:color="auto"/>
            <w:bottom w:val="none" w:sz="0" w:space="0" w:color="auto"/>
            <w:right w:val="none" w:sz="0" w:space="0" w:color="auto"/>
          </w:divBdr>
        </w:div>
        <w:div w:id="680549135">
          <w:marLeft w:val="0"/>
          <w:marRight w:val="0"/>
          <w:marTop w:val="0"/>
          <w:marBottom w:val="0"/>
          <w:divBdr>
            <w:top w:val="none" w:sz="0" w:space="0" w:color="auto"/>
            <w:left w:val="none" w:sz="0" w:space="0" w:color="auto"/>
            <w:bottom w:val="none" w:sz="0" w:space="0" w:color="auto"/>
            <w:right w:val="none" w:sz="0" w:space="0" w:color="auto"/>
          </w:divBdr>
        </w:div>
        <w:div w:id="1818455734">
          <w:marLeft w:val="0"/>
          <w:marRight w:val="0"/>
          <w:marTop w:val="0"/>
          <w:marBottom w:val="0"/>
          <w:divBdr>
            <w:top w:val="none" w:sz="0" w:space="0" w:color="auto"/>
            <w:left w:val="none" w:sz="0" w:space="0" w:color="auto"/>
            <w:bottom w:val="none" w:sz="0" w:space="0" w:color="auto"/>
            <w:right w:val="none" w:sz="0" w:space="0" w:color="auto"/>
          </w:divBdr>
        </w:div>
        <w:div w:id="1878472733">
          <w:marLeft w:val="0"/>
          <w:marRight w:val="0"/>
          <w:marTop w:val="0"/>
          <w:marBottom w:val="0"/>
          <w:divBdr>
            <w:top w:val="none" w:sz="0" w:space="0" w:color="auto"/>
            <w:left w:val="none" w:sz="0" w:space="0" w:color="auto"/>
            <w:bottom w:val="none" w:sz="0" w:space="0" w:color="auto"/>
            <w:right w:val="none" w:sz="0" w:space="0" w:color="auto"/>
          </w:divBdr>
        </w:div>
      </w:divsChild>
    </w:div>
    <w:div w:id="1456411236">
      <w:bodyDiv w:val="1"/>
      <w:marLeft w:val="0"/>
      <w:marRight w:val="0"/>
      <w:marTop w:val="0"/>
      <w:marBottom w:val="0"/>
      <w:divBdr>
        <w:top w:val="none" w:sz="0" w:space="0" w:color="auto"/>
        <w:left w:val="none" w:sz="0" w:space="0" w:color="auto"/>
        <w:bottom w:val="none" w:sz="0" w:space="0" w:color="auto"/>
        <w:right w:val="none" w:sz="0" w:space="0" w:color="auto"/>
      </w:divBdr>
      <w:divsChild>
        <w:div w:id="508445946">
          <w:marLeft w:val="0"/>
          <w:marRight w:val="0"/>
          <w:marTop w:val="0"/>
          <w:marBottom w:val="0"/>
          <w:divBdr>
            <w:top w:val="none" w:sz="0" w:space="0" w:color="auto"/>
            <w:left w:val="none" w:sz="0" w:space="0" w:color="auto"/>
            <w:bottom w:val="none" w:sz="0" w:space="0" w:color="auto"/>
            <w:right w:val="none" w:sz="0" w:space="0" w:color="auto"/>
          </w:divBdr>
        </w:div>
        <w:div w:id="651831233">
          <w:marLeft w:val="0"/>
          <w:marRight w:val="0"/>
          <w:marTop w:val="0"/>
          <w:marBottom w:val="0"/>
          <w:divBdr>
            <w:top w:val="none" w:sz="0" w:space="0" w:color="auto"/>
            <w:left w:val="none" w:sz="0" w:space="0" w:color="auto"/>
            <w:bottom w:val="none" w:sz="0" w:space="0" w:color="auto"/>
            <w:right w:val="none" w:sz="0" w:space="0" w:color="auto"/>
          </w:divBdr>
        </w:div>
      </w:divsChild>
    </w:div>
    <w:div w:id="1975401726">
      <w:bodyDiv w:val="1"/>
      <w:marLeft w:val="0"/>
      <w:marRight w:val="0"/>
      <w:marTop w:val="0"/>
      <w:marBottom w:val="0"/>
      <w:divBdr>
        <w:top w:val="none" w:sz="0" w:space="0" w:color="auto"/>
        <w:left w:val="none" w:sz="0" w:space="0" w:color="auto"/>
        <w:bottom w:val="none" w:sz="0" w:space="0" w:color="auto"/>
        <w:right w:val="none" w:sz="0" w:space="0" w:color="auto"/>
      </w:divBdr>
      <w:divsChild>
        <w:div w:id="1624458000">
          <w:marLeft w:val="0"/>
          <w:marRight w:val="0"/>
          <w:marTop w:val="0"/>
          <w:marBottom w:val="0"/>
          <w:divBdr>
            <w:top w:val="none" w:sz="0" w:space="0" w:color="auto"/>
            <w:left w:val="none" w:sz="0" w:space="0" w:color="auto"/>
            <w:bottom w:val="none" w:sz="0" w:space="0" w:color="auto"/>
            <w:right w:val="none" w:sz="0" w:space="0" w:color="auto"/>
          </w:divBdr>
        </w:div>
        <w:div w:id="15058997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117" Type="http://schemas.openxmlformats.org/officeDocument/2006/relationships/hyperlink" Target="https://www.facebook.com/groups/3198765680350432/user/1587135005/" TargetMode="External"/><Relationship Id="rId21" Type="http://schemas.openxmlformats.org/officeDocument/2006/relationships/hyperlink" Target="https://www.google.com/maps/d/u/0/edit?mid=1lOyoKIDLRiZ0sOqQ1qhFUfWgMs8iK9A&amp;usp=sharing" TargetMode="External"/><Relationship Id="rId42" Type="http://schemas.openxmlformats.org/officeDocument/2006/relationships/hyperlink" Target="https://www.facebook.com/groups/1121316341303580/" TargetMode="External"/><Relationship Id="rId47" Type="http://schemas.openxmlformats.org/officeDocument/2006/relationships/hyperlink" Target="https://www.facebook.com/groups/1001176763256257/" TargetMode="External"/><Relationship Id="rId63" Type="http://schemas.openxmlformats.org/officeDocument/2006/relationships/hyperlink" Target="https://www.facebook.com/groups/994021398169835/" TargetMode="External"/><Relationship Id="rId68" Type="http://schemas.openxmlformats.org/officeDocument/2006/relationships/hyperlink" Target="https://www.facebook.com/groups/132151335697754/" TargetMode="External"/><Relationship Id="rId84" Type="http://schemas.openxmlformats.org/officeDocument/2006/relationships/hyperlink" Target="https://www.facebook.com/groups/332022214613580/" TargetMode="External"/><Relationship Id="rId89" Type="http://schemas.openxmlformats.org/officeDocument/2006/relationships/hyperlink" Target="https://www.facebook.com/groups/115629479105436/" TargetMode="External"/><Relationship Id="rId112" Type="http://schemas.openxmlformats.org/officeDocument/2006/relationships/image" Target="media/image8.jpg"/><Relationship Id="rId133" Type="http://schemas.openxmlformats.org/officeDocument/2006/relationships/hyperlink" Target="https://drive.google.com/file/d/1beczL0tbNVnSfdCaYKNqWrRrMgetYXfL/view?usp=sharing" TargetMode="External"/><Relationship Id="rId138" Type="http://schemas.openxmlformats.org/officeDocument/2006/relationships/image" Target="media/image14.jpg"/><Relationship Id="rId16" Type="http://schemas.openxmlformats.org/officeDocument/2006/relationships/hyperlink" Target="https://maps.sch.gr/main.html" TargetMode="External"/><Relationship Id="rId107" Type="http://schemas.openxmlformats.org/officeDocument/2006/relationships/hyperlink" Target="https://www.facebook.com/groups/ekp.athmias/?ref=share" TargetMode="External"/><Relationship Id="rId11" Type="http://schemas.openxmlformats.org/officeDocument/2006/relationships/image" Target="media/image4.jpeg"/><Relationship Id="rId32" Type="http://schemas.openxmlformats.org/officeDocument/2006/relationships/hyperlink" Target="https://www.facebook.com/groups/358994625872983/" TargetMode="External"/><Relationship Id="rId37" Type="http://schemas.openxmlformats.org/officeDocument/2006/relationships/hyperlink" Target="https://www.facebook.com/groups/1006907486711631/" TargetMode="External"/><Relationship Id="rId53" Type="http://schemas.openxmlformats.org/officeDocument/2006/relationships/hyperlink" Target="https://www.facebook.com/groups/568273330884944/" TargetMode="External"/><Relationship Id="rId58" Type="http://schemas.openxmlformats.org/officeDocument/2006/relationships/hyperlink" Target="https://www.facebook.com/groups/1565904486925710/" TargetMode="External"/><Relationship Id="rId74" Type="http://schemas.openxmlformats.org/officeDocument/2006/relationships/hyperlink" Target="https://www.facebook.com/groups/489864088841192/" TargetMode="External"/><Relationship Id="rId79" Type="http://schemas.openxmlformats.org/officeDocument/2006/relationships/hyperlink" Target="https://www.facebook.com/groups/1277339842597184" TargetMode="External"/><Relationship Id="rId102" Type="http://schemas.openxmlformats.org/officeDocument/2006/relationships/hyperlink" Target="https://www.facebook.com/groups/2079040355669875/" TargetMode="External"/><Relationship Id="rId123" Type="http://schemas.openxmlformats.org/officeDocument/2006/relationships/hyperlink" Target="https://www.minedu.gov.gr/publications/docs2021/adeies_anaplirotwn_ekpaideutikwn.pdf" TargetMode="External"/><Relationship Id="rId128" Type="http://schemas.openxmlformats.org/officeDocument/2006/relationships/hyperlink" Target="https://www.efka.gov.gr/el/epidoma" TargetMode="External"/><Relationship Id="rId5" Type="http://schemas.openxmlformats.org/officeDocument/2006/relationships/settings" Target="settings.xml"/><Relationship Id="rId90" Type="http://schemas.openxmlformats.org/officeDocument/2006/relationships/hyperlink" Target="https://www.facebook.com/groups/2239717226061981/" TargetMode="External"/><Relationship Id="rId95" Type="http://schemas.openxmlformats.org/officeDocument/2006/relationships/hyperlink" Target="https://www.facebook.com/groups/377489717117827/" TargetMode="External"/><Relationship Id="rId22" Type="http://schemas.openxmlformats.org/officeDocument/2006/relationships/hyperlink" Target="https://www.google.com/maps/d/u/0/edit?mid=1pVZedfSADSiE1Ngmf5B-ozRZqaTsO2E&amp;usp=sharing" TargetMode="External"/><Relationship Id="rId27" Type="http://schemas.openxmlformats.org/officeDocument/2006/relationships/hyperlink" Target="https://www.facebook.com/groups/297890967608776/" TargetMode="External"/><Relationship Id="rId43" Type="http://schemas.openxmlformats.org/officeDocument/2006/relationships/hyperlink" Target="https://www.facebook.com/groups/1005261253661025/" TargetMode="External"/><Relationship Id="rId48" Type="http://schemas.openxmlformats.org/officeDocument/2006/relationships/hyperlink" Target="https://www.facebook.com/groups/804303937235042/" TargetMode="External"/><Relationship Id="rId64" Type="http://schemas.openxmlformats.org/officeDocument/2006/relationships/hyperlink" Target="https://www.facebook.com/groups/1218718405299178/" TargetMode="External"/><Relationship Id="rId69" Type="http://schemas.openxmlformats.org/officeDocument/2006/relationships/hyperlink" Target="https://www.facebook.com/groups/1964235250535762/" TargetMode="External"/><Relationship Id="rId113" Type="http://schemas.openxmlformats.org/officeDocument/2006/relationships/image" Target="media/image9.jpeg"/><Relationship Id="rId118" Type="http://schemas.openxmlformats.org/officeDocument/2006/relationships/hyperlink" Target="https://www.atlas.gov.gr/ATLAS/Pages/Home.aspx" TargetMode="External"/><Relationship Id="rId134" Type="http://schemas.openxmlformats.org/officeDocument/2006/relationships/hyperlink" Target="https://drive.google.com/file/d/1xX2q15oLYzpbWq3iUa2ozRD6-vNrxuPQ/view?usp=sharing" TargetMode="External"/><Relationship Id="rId139" Type="http://schemas.openxmlformats.org/officeDocument/2006/relationships/hyperlink" Target="https://www.facebook.com/groups/anaparst/" TargetMode="External"/><Relationship Id="rId8" Type="http://schemas.openxmlformats.org/officeDocument/2006/relationships/endnotes" Target="endnotes.xml"/><Relationship Id="rId51" Type="http://schemas.openxmlformats.org/officeDocument/2006/relationships/hyperlink" Target="https://www.facebook.com/groups/575910263579513/" TargetMode="External"/><Relationship Id="rId72" Type="http://schemas.openxmlformats.org/officeDocument/2006/relationships/hyperlink" Target="https://www.facebook.com/groups/3259770120937683/" TargetMode="External"/><Relationship Id="rId80" Type="http://schemas.openxmlformats.org/officeDocument/2006/relationships/hyperlink" Target="https://www.facebook.com/groups/632689114026142/" TargetMode="External"/><Relationship Id="rId85" Type="http://schemas.openxmlformats.org/officeDocument/2006/relationships/hyperlink" Target="https://www.facebook.com/groups/3198765680350432/" TargetMode="External"/><Relationship Id="rId93" Type="http://schemas.openxmlformats.org/officeDocument/2006/relationships/hyperlink" Target="https://www.facebook.com/groups/pe06englishlanguage/" TargetMode="External"/><Relationship Id="rId98" Type="http://schemas.openxmlformats.org/officeDocument/2006/relationships/hyperlink" Target="https://www.facebook.com/groups/636534633793920" TargetMode="External"/><Relationship Id="rId121" Type="http://schemas.openxmlformats.org/officeDocument/2006/relationships/hyperlink" Target="https://www.facebook.com/groups/587430195526306" TargetMode="External"/><Relationship Id="rId14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drive.google.com/file/d/1I23bQ69jEiSk6X_NUGmqxP7JOyjNRdAK/view?usp=sharing" TargetMode="External"/><Relationship Id="rId17" Type="http://schemas.openxmlformats.org/officeDocument/2006/relationships/hyperlink" Target="https://diavgeia.gov.gr/doc/9%CE%A8%CE%9A%CE%A046%CE%9C%CE%A4%CE%9B%CE%97-26%CE%A4" TargetMode="External"/><Relationship Id="rId25" Type="http://schemas.openxmlformats.org/officeDocument/2006/relationships/image" Target="media/image6.png"/><Relationship Id="rId33" Type="http://schemas.openxmlformats.org/officeDocument/2006/relationships/hyperlink" Target="https://www.facebook.com/groups/485616058947608/" TargetMode="External"/><Relationship Id="rId38" Type="http://schemas.openxmlformats.org/officeDocument/2006/relationships/hyperlink" Target="https://www.facebook.com/groups/155809881769898/" TargetMode="External"/><Relationship Id="rId46" Type="http://schemas.openxmlformats.org/officeDocument/2006/relationships/hyperlink" Target="https://www.facebook.com/groups/1000945210668428/" TargetMode="External"/><Relationship Id="rId59" Type="http://schemas.openxmlformats.org/officeDocument/2006/relationships/hyperlink" Target="https://www.facebook.com/groups/255368288449619/" TargetMode="External"/><Relationship Id="rId67" Type="http://schemas.openxmlformats.org/officeDocument/2006/relationships/hyperlink" Target="https://www.facebook.com/groups/650519672822309/" TargetMode="External"/><Relationship Id="rId103" Type="http://schemas.openxmlformats.org/officeDocument/2006/relationships/hyperlink" Target="https://www.facebook.com/groups/706955916816225/" TargetMode="External"/><Relationship Id="rId108" Type="http://schemas.openxmlformats.org/officeDocument/2006/relationships/hyperlink" Target="https://www.facebook.com/groups/897225094848624/" TargetMode="External"/><Relationship Id="rId116" Type="http://schemas.openxmlformats.org/officeDocument/2006/relationships/image" Target="media/image11.png"/><Relationship Id="rId124" Type="http://schemas.openxmlformats.org/officeDocument/2006/relationships/hyperlink" Target="https://drive.google.com/file/d/1PxFPEtrSu33ldLvfqR4WOe2l3SAcbJL6/view?usp=sharing" TargetMode="External"/><Relationship Id="rId129" Type="http://schemas.openxmlformats.org/officeDocument/2006/relationships/hyperlink" Target="https://www.facebook.com/download/410417834562418/%CE%A6%CE%95%CE%9A%20449%20-B-%203-4-2007.pdf?av=100000979954699&amp;eav=AfbOKrM1BQOwA57Pgp7odR8Ja6RrMdzhi-tF59p5A_VxajoxVf1ElUkY0EI4OFkNeWE&amp;paipv=0&amp;hash=AcqdFkRanUWjCI1WZY0&amp;__cft__%5b0%5d=AZVixRrzYhi4ao9HVznOGN3exjWhR48c3ZZAYzu_UQ8IwHab0vzBfTY-ZoATSO-W0XroHunoMui3jsYNweElaosZCJXB9WKd05PAGWifPd7lfsWC8OVn1zeUNHVseIX9RVPoQ4uNUrU6FeG19XHC7oRiqLgqZU0z8-nufLqHmuIaZ2XWSlf04M_jr_6Zr_1jcPFpTUAS43vSS0R4ABJsUhfv&amp;__tn__=H-R" TargetMode="External"/><Relationship Id="rId137" Type="http://schemas.openxmlformats.org/officeDocument/2006/relationships/hyperlink" Target="https://eservices.oaed.gr/pls/apex/f?p=1001:1:" TargetMode="External"/><Relationship Id="rId20" Type="http://schemas.openxmlformats.org/officeDocument/2006/relationships/hyperlink" Target="https://www.google.com/maps/d/u/0/edit?mid=15Z-gYx3JEjIux_vWMx2SeiiFRYEPx04&amp;usp=sharing" TargetMode="External"/><Relationship Id="rId41" Type="http://schemas.openxmlformats.org/officeDocument/2006/relationships/hyperlink" Target="https://www.facebook.com/groups/263742011847551/" TargetMode="External"/><Relationship Id="rId54" Type="http://schemas.openxmlformats.org/officeDocument/2006/relationships/hyperlink" Target="https://www.facebook.com/groups/759186617852798/" TargetMode="External"/><Relationship Id="rId62" Type="http://schemas.openxmlformats.org/officeDocument/2006/relationships/hyperlink" Target="https://www.facebook.com/groups/255138131272876/" TargetMode="External"/><Relationship Id="rId70" Type="http://schemas.openxmlformats.org/officeDocument/2006/relationships/hyperlink" Target="https://www.facebook.com/groups/650519672822309/" TargetMode="External"/><Relationship Id="rId75" Type="http://schemas.openxmlformats.org/officeDocument/2006/relationships/hyperlink" Target="https://www.facebook.com/groups/351737863270556/" TargetMode="External"/><Relationship Id="rId83" Type="http://schemas.openxmlformats.org/officeDocument/2006/relationships/hyperlink" Target="https://www.facebook.com/groups/1860387357382739/" TargetMode="External"/><Relationship Id="rId88" Type="http://schemas.openxmlformats.org/officeDocument/2006/relationships/hyperlink" Target="https://www.facebook.com/groups/115629479105436/" TargetMode="External"/><Relationship Id="rId91" Type="http://schemas.openxmlformats.org/officeDocument/2006/relationships/hyperlink" Target="https://www.facebook.com/groups/883879695354277/" TargetMode="External"/><Relationship Id="rId96" Type="http://schemas.openxmlformats.org/officeDocument/2006/relationships/hyperlink" Target="https://www.facebook.com/groups/257783009309597/" TargetMode="External"/><Relationship Id="rId111" Type="http://schemas.openxmlformats.org/officeDocument/2006/relationships/hyperlink" Target="https://drive.google.com/file/d/1AHfMByDgrBHdDKKx69HhpafhGUgoP_Ya/view?usp=sharing" TargetMode="External"/><Relationship Id="rId132" Type="http://schemas.openxmlformats.org/officeDocument/2006/relationships/hyperlink" Target="https://drive.google.com/file/d/18DnbSprXX7h3KRiQ8Krybvbyr7rRAAmt/view?usp=sharing" TargetMode="External"/><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sep.gr/asep/utilities/faces/e_services.jspx" TargetMode="External"/><Relationship Id="rId23" Type="http://schemas.openxmlformats.org/officeDocument/2006/relationships/hyperlink" Target="https://www.gsis.gr/polites-epiheiriseis/pliromes-kai-eispraxeis/e-paravolo?fbclid=IwAR389_Ob-n2CIRfm0OTDNDPf06wzHtdTexzrLP_iJszMlHYMjpe0pGwB2i4" TargetMode="External"/><Relationship Id="rId28" Type="http://schemas.openxmlformats.org/officeDocument/2006/relationships/hyperlink" Target="https://www.facebook.com/groups/553373115979926/" TargetMode="External"/><Relationship Id="rId36" Type="http://schemas.openxmlformats.org/officeDocument/2006/relationships/hyperlink" Target="https://www.facebook.com/groups/256216865099433/" TargetMode="External"/><Relationship Id="rId49" Type="http://schemas.openxmlformats.org/officeDocument/2006/relationships/hyperlink" Target="https://www.facebook.com/groups/ekpaideutikoi.messinias" TargetMode="External"/><Relationship Id="rId57" Type="http://schemas.openxmlformats.org/officeDocument/2006/relationships/hyperlink" Target="https://www.facebook.com/groups/1036693413741080/" TargetMode="External"/><Relationship Id="rId106" Type="http://schemas.openxmlformats.org/officeDocument/2006/relationships/hyperlink" Target="https://www.facebook.com/groups/lifelongtrainers/" TargetMode="External"/><Relationship Id="rId114" Type="http://schemas.openxmlformats.org/officeDocument/2006/relationships/image" Target="media/image10.png"/><Relationship Id="rId119" Type="http://schemas.openxmlformats.org/officeDocument/2006/relationships/hyperlink" Target="https://www.facebook.com/groups/1870487703042512/" TargetMode="External"/><Relationship Id="rId127" Type="http://schemas.openxmlformats.org/officeDocument/2006/relationships/hyperlink" Target="https://drive.google.com/file/d/1P0RI55Cvkra18HE5dj0SKRwZVD9tWu_3/view?usp=sharing" TargetMode="External"/><Relationship Id="rId10" Type="http://schemas.openxmlformats.org/officeDocument/2006/relationships/image" Target="media/image3.jpg"/><Relationship Id="rId31" Type="http://schemas.openxmlformats.org/officeDocument/2006/relationships/hyperlink" Target="https://www.facebook.com/groups/520164606549283/" TargetMode="External"/><Relationship Id="rId44" Type="http://schemas.openxmlformats.org/officeDocument/2006/relationships/hyperlink" Target="https://www.facebook.com/groups/1539688916434279/" TargetMode="External"/><Relationship Id="rId52" Type="http://schemas.openxmlformats.org/officeDocument/2006/relationships/hyperlink" Target="https://www.facebook.com/groups/558581775494485/" TargetMode="External"/><Relationship Id="rId60" Type="http://schemas.openxmlformats.org/officeDocument/2006/relationships/hyperlink" Target="https://www.facebook.com/groups/1048529799367773/" TargetMode="External"/><Relationship Id="rId65" Type="http://schemas.openxmlformats.org/officeDocument/2006/relationships/hyperlink" Target="https://www.facebook.com/groups/784923706029263/" TargetMode="External"/><Relationship Id="rId73" Type="http://schemas.openxmlformats.org/officeDocument/2006/relationships/hyperlink" Target="https://www.facebook.com/groups/285582528736541" TargetMode="External"/><Relationship Id="rId78" Type="http://schemas.openxmlformats.org/officeDocument/2006/relationships/hyperlink" Target="https://www.facebook.com/groups/991417991689764/" TargetMode="External"/><Relationship Id="rId81" Type="http://schemas.openxmlformats.org/officeDocument/2006/relationships/hyperlink" Target="https://www.facebook.com/groups/2993152710941840" TargetMode="External"/><Relationship Id="rId86" Type="http://schemas.openxmlformats.org/officeDocument/2006/relationships/hyperlink" Target="https://www.facebook.com/groups/533209580464096/" TargetMode="External"/><Relationship Id="rId94" Type="http://schemas.openxmlformats.org/officeDocument/2006/relationships/hyperlink" Target="https://www.facebook.com/groups/654724757933169/" TargetMode="External"/><Relationship Id="rId99" Type="http://schemas.openxmlformats.org/officeDocument/2006/relationships/hyperlink" Target="https://www.facebook.com/groups/958462304215473" TargetMode="External"/><Relationship Id="rId101" Type="http://schemas.openxmlformats.org/officeDocument/2006/relationships/hyperlink" Target="https://www.facebook.com/groups/1144263055616696/" TargetMode="External"/><Relationship Id="rId122" Type="http://schemas.openxmlformats.org/officeDocument/2006/relationships/hyperlink" Target="https://drive.google.com/file/d/11ENOdrNUl5W-nKUkx3MDueIFNtuPRsVD/view?usp=sharing" TargetMode="External"/><Relationship Id="rId130" Type="http://schemas.openxmlformats.org/officeDocument/2006/relationships/hyperlink" Target="https://docs.google.com/document/d/13nhHj_Vb-jBRwrCsUSOEb6oDfdro7UNU/edit?usp=sharing&amp;ouid=114473933902704531933&amp;rtpof=true&amp;sd=true" TargetMode="External"/><Relationship Id="rId135" Type="http://schemas.openxmlformats.org/officeDocument/2006/relationships/hyperlink" Target="https://www.efka.gov.gr/el/elektronike-aitese-choregeses-epidomatos-metrotetas"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gif"/><Relationship Id="rId13" Type="http://schemas.openxmlformats.org/officeDocument/2006/relationships/hyperlink" Target="https://drive.google.com/file/d/1Rcrla0NDoTfbu1LVqGJEqmMXDLikf0HG/view?usp=sharing" TargetMode="External"/><Relationship Id="rId18" Type="http://schemas.openxmlformats.org/officeDocument/2006/relationships/image" Target="media/image5.jpg"/><Relationship Id="rId39" Type="http://schemas.openxmlformats.org/officeDocument/2006/relationships/hyperlink" Target="https://www.facebook.com/groups/338902764575785/" TargetMode="External"/><Relationship Id="rId109" Type="http://schemas.openxmlformats.org/officeDocument/2006/relationships/hyperlink" Target="https://drive.google.com/file/d/1ja3Fgnx6PK4qVcmZa9qoj9VXCRceCWLj/view?usp=sharing" TargetMode="External"/><Relationship Id="rId34" Type="http://schemas.openxmlformats.org/officeDocument/2006/relationships/hyperlink" Target="https://www.facebook.com/groups/1434516243359931/" TargetMode="External"/><Relationship Id="rId50" Type="http://schemas.openxmlformats.org/officeDocument/2006/relationships/hyperlink" Target="https://www.facebook.com/groups/537071670826117/" TargetMode="External"/><Relationship Id="rId55" Type="http://schemas.openxmlformats.org/officeDocument/2006/relationships/hyperlink" Target="https://www.facebook.com/groups/396523719245931/" TargetMode="External"/><Relationship Id="rId76" Type="http://schemas.openxmlformats.org/officeDocument/2006/relationships/hyperlink" Target="https://www.facebook.com/groups/521803905704594/" TargetMode="External"/><Relationship Id="rId97" Type="http://schemas.openxmlformats.org/officeDocument/2006/relationships/hyperlink" Target="https://www.facebook.com/groups/820387635499376/" TargetMode="External"/><Relationship Id="rId104" Type="http://schemas.openxmlformats.org/officeDocument/2006/relationships/hyperlink" Target="https://www.facebook.com/groups/761114464712503/" TargetMode="External"/><Relationship Id="rId120" Type="http://schemas.openxmlformats.org/officeDocument/2006/relationships/hyperlink" Target="https://www.facebook.com/groups/1808805445869687/" TargetMode="External"/><Relationship Id="rId125" Type="http://schemas.openxmlformats.org/officeDocument/2006/relationships/image" Target="media/image12.jpg"/><Relationship Id="rId141"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facebook.com/groups/759431822030690/" TargetMode="External"/><Relationship Id="rId92" Type="http://schemas.openxmlformats.org/officeDocument/2006/relationships/hyperlink" Target="https://www.facebook.com/groups/979868575860143/" TargetMode="External"/><Relationship Id="rId2" Type="http://schemas.openxmlformats.org/officeDocument/2006/relationships/customXml" Target="../customXml/item2.xml"/><Relationship Id="rId29" Type="http://schemas.openxmlformats.org/officeDocument/2006/relationships/hyperlink" Target="https://www.facebook.com/groups/871406526575963/" TargetMode="External"/><Relationship Id="rId24" Type="http://schemas.openxmlformats.org/officeDocument/2006/relationships/hyperlink" Target="https://www.ilovepdf.com/merge_pdf" TargetMode="External"/><Relationship Id="rId40" Type="http://schemas.openxmlformats.org/officeDocument/2006/relationships/hyperlink" Target="https://www.facebook.com/groups/270630780223692/" TargetMode="External"/><Relationship Id="rId45" Type="http://schemas.openxmlformats.org/officeDocument/2006/relationships/hyperlink" Target="https://www.facebook.com/groups/solomosd/" TargetMode="External"/><Relationship Id="rId66" Type="http://schemas.openxmlformats.org/officeDocument/2006/relationships/hyperlink" Target="https://www.facebook.com/groups/352848428390223/" TargetMode="External"/><Relationship Id="rId87" Type="http://schemas.openxmlformats.org/officeDocument/2006/relationships/hyperlink" Target="https://www.facebook.com/groups/516882429421764/" TargetMode="External"/><Relationship Id="rId110" Type="http://schemas.openxmlformats.org/officeDocument/2006/relationships/hyperlink" Target="https://drive.google.com/file/d/1ja3Fgnx6PK4qVcmZa9qoj9VXCRceCWLj/view?usp=sharing" TargetMode="External"/><Relationship Id="rId115" Type="http://schemas.openxmlformats.org/officeDocument/2006/relationships/hyperlink" Target="https://apps.ika.gr/eAccess/login.xhtml?fs=e&amp;s=cl&amp;fbclid=IwAR0DKUpGABG9tmElGlmCEs9gax01VpyHpVFKJlZI4JHS4N84AqLtY4VY6h8" TargetMode="External"/><Relationship Id="rId131" Type="http://schemas.openxmlformats.org/officeDocument/2006/relationships/hyperlink" Target="https://drive.google.com/file/d/1w-mi5PwfmoQVMM7DNTwduDfvFE2b5g0E/view?usp=sharing" TargetMode="External"/><Relationship Id="rId136" Type="http://schemas.openxmlformats.org/officeDocument/2006/relationships/image" Target="media/image13.jpg"/><Relationship Id="rId61" Type="http://schemas.openxmlformats.org/officeDocument/2006/relationships/hyperlink" Target="https://www.facebook.com/groups/830597314527352/" TargetMode="External"/><Relationship Id="rId82" Type="http://schemas.openxmlformats.org/officeDocument/2006/relationships/hyperlink" Target="https://www.facebook.com/groups/1161872467356947/" TargetMode="External"/><Relationship Id="rId19" Type="http://schemas.openxmlformats.org/officeDocument/2006/relationships/hyperlink" Target="https://www.google.com/maps/d/u/0/edit?mid=1wJdQjj28vHz03S906AhvzgifuCBDQJs&amp;usp=sharing" TargetMode="External"/><Relationship Id="rId14" Type="http://schemas.openxmlformats.org/officeDocument/2006/relationships/hyperlink" Target="https://opsyd.sch.gr/" TargetMode="External"/><Relationship Id="rId30" Type="http://schemas.openxmlformats.org/officeDocument/2006/relationships/hyperlink" Target="https://www.facebook.com/groups/818441194946292/" TargetMode="External"/><Relationship Id="rId35" Type="http://schemas.openxmlformats.org/officeDocument/2006/relationships/hyperlink" Target="https://www.facebook.com/groups/514356865989986/" TargetMode="External"/><Relationship Id="rId56" Type="http://schemas.openxmlformats.org/officeDocument/2006/relationships/hyperlink" Target="https://www.facebook.com/groups/558581775494485/" TargetMode="External"/><Relationship Id="rId77" Type="http://schemas.openxmlformats.org/officeDocument/2006/relationships/hyperlink" Target="https://www.facebook.com/groups/1430645643967472/" TargetMode="External"/><Relationship Id="rId100" Type="http://schemas.openxmlformats.org/officeDocument/2006/relationships/hyperlink" Target="https://www.facebook.com/groups/1214714508953909/" TargetMode="External"/><Relationship Id="rId105" Type="http://schemas.openxmlformats.org/officeDocument/2006/relationships/hyperlink" Target="https://www.facebook.com/groups/185433908165284/" TargetMode="External"/><Relationship Id="rId126" Type="http://schemas.openxmlformats.org/officeDocument/2006/relationships/hyperlink" Target="https://drive.google.com/file/d/1UFiO90VXQSxPB3WEtHA7JcAlLo6PjERL/view?usp=shar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0693\AppData\Roaming\Microsoft\Templates\&#924;&#959;&#957;&#964;&#941;&#961;&#957;&#945;%20&#949;&#961;&#947;&#945;&#963;&#943;&#945;.dotx" TargetMode="Externa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2A2A2A"/>
      </a:dk2>
      <a:lt2>
        <a:srgbClr val="F9F4EE"/>
      </a:lt2>
      <a:accent1>
        <a:srgbClr val="E09B3B"/>
      </a:accent1>
      <a:accent2>
        <a:srgbClr val="487B97"/>
      </a:accent2>
      <a:accent3>
        <a:srgbClr val="847B97"/>
      </a:accent3>
      <a:accent4>
        <a:srgbClr val="D96362"/>
      </a:accent4>
      <a:accent5>
        <a:srgbClr val="2B8073"/>
      </a:accent5>
      <a:accent6>
        <a:srgbClr val="B09C7D"/>
      </a:accent6>
      <a:hlink>
        <a:srgbClr val="847B97"/>
      </a:hlink>
      <a:folHlink>
        <a:srgbClr val="487B97"/>
      </a:folHlink>
    </a:clrScheme>
    <a:fontScheme name="Custom 9">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84166A-4AB8-4F97-B498-5396229A9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Μοντέρνα εργασία.dotx</Template>
  <TotalTime>18</TotalTime>
  <Pages>57</Pages>
  <Words>11974</Words>
  <Characters>64662</Characters>
  <Application>Microsoft Office Word</Application>
  <DocSecurity>0</DocSecurity>
  <Lines>538</Lines>
  <Paragraphs>152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για τον νέο Αναπληρωτή εκπαιδευτικό</vt:lpstr>
      <vt:lpstr>Οδηγός για τον νέο Αναπληρωτή εκπαιδευτικό</vt:lpstr>
    </vt:vector>
  </TitlesOfParts>
  <Company/>
  <LinksUpToDate>false</LinksUpToDate>
  <CharactersWithSpaces>76484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για τον νέο Αναπληρωτή εκπαιδευτικό</dc:title>
  <dc:subject/>
  <dc:creator>jimb</dc:creator>
  <cp:keywords/>
  <dc:description/>
  <cp:lastModifiedBy>Jim B</cp:lastModifiedBy>
  <cp:revision>4</cp:revision>
  <dcterms:created xsi:type="dcterms:W3CDTF">2023-05-31T20:20:00Z</dcterms:created>
  <dcterms:modified xsi:type="dcterms:W3CDTF">2023-07-20T19:27:00Z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TF10002028</vt:lpwstr>
  </property>
</Properties>
</file>